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26F0" w14:textId="77777777" w:rsidR="00FB7F50" w:rsidRPr="002245BE" w:rsidRDefault="00307C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07C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07C9A">
        <w:rPr>
          <w:sz w:val="22"/>
          <w:szCs w:val="22"/>
        </w:rPr>
        <w:t>2022-11-03</w:t>
      </w:r>
    </w:p>
    <w:p w14:paraId="5E0D900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5B78B20" w14:textId="77777777" w:rsidR="00F847F4" w:rsidRDefault="00307C9A" w:rsidP="00FB7F50">
      <w:pPr>
        <w:spacing w:after="40"/>
        <w:rPr>
          <w:b/>
          <w:bCs/>
          <w:sz w:val="22"/>
          <w:szCs w:val="22"/>
        </w:rPr>
      </w:pPr>
      <w:r w:rsidRPr="00307C9A">
        <w:rPr>
          <w:b/>
          <w:bCs/>
          <w:sz w:val="22"/>
          <w:szCs w:val="22"/>
        </w:rPr>
        <w:t xml:space="preserve">Szpital Specjalistyczny im. Stefana Żeromskiego </w:t>
      </w:r>
    </w:p>
    <w:p w14:paraId="2460A1F4" w14:textId="77777777" w:rsidR="00F847F4" w:rsidRDefault="00307C9A" w:rsidP="00FB7F50">
      <w:pPr>
        <w:spacing w:after="40"/>
        <w:rPr>
          <w:b/>
          <w:bCs/>
          <w:sz w:val="22"/>
          <w:szCs w:val="22"/>
        </w:rPr>
      </w:pPr>
      <w:r w:rsidRPr="00307C9A">
        <w:rPr>
          <w:b/>
          <w:bCs/>
          <w:sz w:val="22"/>
          <w:szCs w:val="22"/>
        </w:rPr>
        <w:t xml:space="preserve">SP ZOZ w Krakowie </w:t>
      </w:r>
    </w:p>
    <w:p w14:paraId="495BBB14" w14:textId="025F7D90" w:rsidR="00FB7F50" w:rsidRPr="002245BE" w:rsidRDefault="00307C9A" w:rsidP="00FB7F50">
      <w:pPr>
        <w:spacing w:after="40"/>
        <w:rPr>
          <w:b/>
          <w:bCs/>
          <w:sz w:val="22"/>
          <w:szCs w:val="22"/>
        </w:rPr>
      </w:pPr>
      <w:r w:rsidRPr="00307C9A">
        <w:rPr>
          <w:b/>
          <w:bCs/>
          <w:sz w:val="22"/>
          <w:szCs w:val="22"/>
        </w:rPr>
        <w:t>Sekcja Zamówień Publicznych</w:t>
      </w:r>
    </w:p>
    <w:p w14:paraId="5F24DA3C" w14:textId="77777777" w:rsidR="00FB7F50" w:rsidRPr="002245BE" w:rsidRDefault="00307C9A" w:rsidP="00FB7F50">
      <w:pPr>
        <w:rPr>
          <w:sz w:val="22"/>
          <w:szCs w:val="22"/>
        </w:rPr>
      </w:pPr>
      <w:r w:rsidRPr="00307C9A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307C9A">
        <w:rPr>
          <w:sz w:val="22"/>
          <w:szCs w:val="22"/>
        </w:rPr>
        <w:t>66</w:t>
      </w:r>
    </w:p>
    <w:p w14:paraId="23D52630" w14:textId="77777777" w:rsidR="00FB7F50" w:rsidRPr="002245BE" w:rsidRDefault="00307C9A" w:rsidP="00FB7F50">
      <w:pPr>
        <w:rPr>
          <w:sz w:val="22"/>
          <w:szCs w:val="22"/>
        </w:rPr>
      </w:pPr>
      <w:r w:rsidRPr="00307C9A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307C9A">
        <w:rPr>
          <w:sz w:val="22"/>
          <w:szCs w:val="22"/>
        </w:rPr>
        <w:t>Kraków</w:t>
      </w:r>
    </w:p>
    <w:p w14:paraId="3E9F0D33" w14:textId="0EED734F" w:rsidR="00FB7F50" w:rsidRPr="002245BE" w:rsidRDefault="00F847F4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6978A4">
        <w:rPr>
          <w:bCs/>
          <w:sz w:val="18"/>
          <w:szCs w:val="18"/>
        </w:rPr>
        <w:t>886</w:t>
      </w:r>
      <w:r>
        <w:rPr>
          <w:bCs/>
          <w:sz w:val="18"/>
          <w:szCs w:val="18"/>
        </w:rPr>
        <w:t>/43/2022</w:t>
      </w:r>
    </w:p>
    <w:p w14:paraId="76CA210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362495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07C9A" w:rsidRPr="00607F9B" w14:paraId="2B37A07B" w14:textId="77777777" w:rsidTr="008864B6">
        <w:trPr>
          <w:trHeight w:val="638"/>
        </w:trPr>
        <w:tc>
          <w:tcPr>
            <w:tcW w:w="959" w:type="dxa"/>
            <w:shd w:val="clear" w:color="auto" w:fill="auto"/>
          </w:tcPr>
          <w:p w14:paraId="2CA52843" w14:textId="77777777" w:rsidR="00307C9A" w:rsidRPr="00607F9B" w:rsidRDefault="00307C9A" w:rsidP="008864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066403" w14:textId="77777777" w:rsidR="00307C9A" w:rsidRPr="00607F9B" w:rsidRDefault="00307C9A" w:rsidP="008864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07C9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07C9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7C9A">
              <w:rPr>
                <w:b/>
                <w:bCs/>
                <w:sz w:val="22"/>
                <w:szCs w:val="22"/>
              </w:rPr>
              <w:t>Inwestycyjny</w:t>
            </w:r>
            <w:proofErr w:type="gramEnd"/>
            <w:r w:rsidRPr="00307C9A">
              <w:rPr>
                <w:b/>
                <w:bCs/>
                <w:sz w:val="22"/>
                <w:szCs w:val="22"/>
              </w:rPr>
              <w:t xml:space="preserve"> zakup sprzętu medycznego na potrzeby Oddziałów Szpitalnych (10 grup)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ZP/43/2022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145CE9" w14:textId="7C58ACF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07C9A" w:rsidRPr="00307C9A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07C9A" w:rsidRPr="00307C9A">
        <w:rPr>
          <w:sz w:val="22"/>
          <w:szCs w:val="22"/>
        </w:rPr>
        <w:t>(</w:t>
      </w:r>
      <w:proofErr w:type="spellStart"/>
      <w:r w:rsidR="00307C9A" w:rsidRPr="00307C9A">
        <w:rPr>
          <w:sz w:val="22"/>
          <w:szCs w:val="22"/>
        </w:rPr>
        <w:t>t.j</w:t>
      </w:r>
      <w:proofErr w:type="spellEnd"/>
      <w:r w:rsidR="00307C9A" w:rsidRPr="00307C9A">
        <w:rPr>
          <w:sz w:val="22"/>
          <w:szCs w:val="22"/>
        </w:rPr>
        <w:t xml:space="preserve">. Dz.U. z 2021r. poz. 1129 z </w:t>
      </w:r>
      <w:proofErr w:type="spellStart"/>
      <w:r w:rsidR="00307C9A" w:rsidRPr="00307C9A">
        <w:rPr>
          <w:sz w:val="22"/>
          <w:szCs w:val="22"/>
        </w:rPr>
        <w:t>późn</w:t>
      </w:r>
      <w:proofErr w:type="spellEnd"/>
      <w:r w:rsidR="00307C9A" w:rsidRPr="00307C9A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5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"/>
        <w:gridCol w:w="9423"/>
        <w:gridCol w:w="75"/>
      </w:tblGrid>
      <w:tr w:rsidR="00307C9A" w14:paraId="2434F3D9" w14:textId="77777777" w:rsidTr="00307C9A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783D2265" w14:textId="77777777" w:rsidR="00307C9A" w:rsidRPr="00D26ED6" w:rsidRDefault="00307C9A" w:rsidP="008864B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7C9A">
              <w:rPr>
                <w:b/>
                <w:sz w:val="22"/>
                <w:szCs w:val="22"/>
              </w:rPr>
              <w:t xml:space="preserve">WEROMED Tomasz </w:t>
            </w:r>
            <w:proofErr w:type="spellStart"/>
            <w:r w:rsidRPr="00307C9A">
              <w:rPr>
                <w:b/>
                <w:sz w:val="22"/>
                <w:szCs w:val="22"/>
              </w:rPr>
              <w:t>Klepaczewski</w:t>
            </w:r>
            <w:proofErr w:type="spellEnd"/>
          </w:p>
          <w:p w14:paraId="5C5D6F08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Dębowa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7966F1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05-110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7C9A">
              <w:rPr>
                <w:bCs/>
                <w:sz w:val="22"/>
                <w:szCs w:val="22"/>
              </w:rPr>
              <w:t>Jablonna</w:t>
            </w:r>
            <w:proofErr w:type="spellEnd"/>
          </w:p>
          <w:p w14:paraId="576EE7A4" w14:textId="77777777" w:rsidR="00307C9A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B97257" w14:textId="77777777" w:rsidR="00307C9A" w:rsidRPr="00211A34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proofErr w:type="gramStart"/>
            <w:r w:rsidRPr="00307C9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C9A">
              <w:rPr>
                <w:sz w:val="22"/>
                <w:szCs w:val="22"/>
              </w:rPr>
              <w:t xml:space="preserve"> Zakup</w:t>
            </w:r>
            <w:proofErr w:type="gramEnd"/>
            <w:r w:rsidRPr="00307C9A">
              <w:rPr>
                <w:sz w:val="22"/>
                <w:szCs w:val="22"/>
              </w:rPr>
              <w:t xml:space="preserve"> i dostawa wraz z uruchomieniem 1 szt. lampy  Wooda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1 620.00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96465CB" w14:textId="77777777" w:rsidR="00307C9A" w:rsidRPr="00D26ED6" w:rsidRDefault="00307C9A" w:rsidP="008864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BA2160E" w14:textId="7CC5126E" w:rsidR="00307C9A" w:rsidRPr="00307C9A" w:rsidRDefault="00F847F4" w:rsidP="008864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  <w:tr w:rsidR="00307C9A" w14:paraId="0A2A4398" w14:textId="77777777" w:rsidTr="00307C9A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1E7BA0BA" w14:textId="77777777" w:rsidR="00307C9A" w:rsidRPr="00D26ED6" w:rsidRDefault="00307C9A" w:rsidP="008864B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7C9A">
              <w:rPr>
                <w:b/>
                <w:sz w:val="22"/>
                <w:szCs w:val="22"/>
              </w:rPr>
              <w:t xml:space="preserve">WEROMED Tomasz </w:t>
            </w:r>
            <w:proofErr w:type="spellStart"/>
            <w:r w:rsidRPr="00307C9A">
              <w:rPr>
                <w:b/>
                <w:sz w:val="22"/>
                <w:szCs w:val="22"/>
              </w:rPr>
              <w:t>Klepaczewski</w:t>
            </w:r>
            <w:proofErr w:type="spellEnd"/>
          </w:p>
          <w:p w14:paraId="07D1D1B2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Dębowa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7665024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05-110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7C9A">
              <w:rPr>
                <w:bCs/>
                <w:sz w:val="22"/>
                <w:szCs w:val="22"/>
              </w:rPr>
              <w:t>Jablonna</w:t>
            </w:r>
            <w:proofErr w:type="spellEnd"/>
          </w:p>
          <w:p w14:paraId="4B1D2A94" w14:textId="77777777" w:rsidR="00307C9A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F73DC4" w14:textId="77777777" w:rsidR="00307C9A" w:rsidRPr="00211A34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7C9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C9A">
              <w:rPr>
                <w:sz w:val="22"/>
                <w:szCs w:val="22"/>
              </w:rPr>
              <w:t xml:space="preserve">Zakup i dostawa wraz z uruchomieniem 1 szt. </w:t>
            </w:r>
            <w:proofErr w:type="gramStart"/>
            <w:r w:rsidRPr="00307C9A">
              <w:rPr>
                <w:sz w:val="22"/>
                <w:szCs w:val="22"/>
              </w:rPr>
              <w:t>lampy  do</w:t>
            </w:r>
            <w:proofErr w:type="gramEnd"/>
            <w:r w:rsidRPr="00307C9A">
              <w:rPr>
                <w:sz w:val="22"/>
                <w:szCs w:val="22"/>
              </w:rPr>
              <w:t xml:space="preserve"> PDT (do terapii fotodynamicznej)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31 752.00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09656B" w14:textId="77777777" w:rsidR="00307C9A" w:rsidRPr="00D26ED6" w:rsidRDefault="00307C9A" w:rsidP="008864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846BDA" w14:textId="30C18EE3" w:rsidR="00307C9A" w:rsidRPr="00307C9A" w:rsidRDefault="00F847F4" w:rsidP="008864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  <w:tr w:rsidR="00307C9A" w14:paraId="51A88D38" w14:textId="77777777" w:rsidTr="00307C9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26FE499" w14:textId="77777777" w:rsidR="00307C9A" w:rsidRPr="00D26ED6" w:rsidRDefault="00307C9A" w:rsidP="008864B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7C9A">
              <w:rPr>
                <w:b/>
                <w:sz w:val="22"/>
                <w:szCs w:val="22"/>
              </w:rPr>
              <w:lastRenderedPageBreak/>
              <w:t>SHAR-POL Sp. z o.o.</w:t>
            </w:r>
          </w:p>
          <w:p w14:paraId="69A182B6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Św. Małgorzaty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/1</w:t>
            </w:r>
          </w:p>
          <w:p w14:paraId="7420728C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44-102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Gliwice</w:t>
            </w:r>
          </w:p>
          <w:p w14:paraId="1BD76B35" w14:textId="77777777" w:rsidR="00307C9A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389DF5" w14:textId="77777777" w:rsidR="00307C9A" w:rsidRPr="00211A34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7C9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C9A">
              <w:rPr>
                <w:sz w:val="22"/>
                <w:szCs w:val="22"/>
              </w:rPr>
              <w:t xml:space="preserve">Zakup, dostawa i uruchomienie 1 szt. lasera frakcyjnego CO2 wraz z </w:t>
            </w:r>
            <w:proofErr w:type="spellStart"/>
            <w:r w:rsidRPr="00307C9A">
              <w:rPr>
                <w:sz w:val="22"/>
                <w:szCs w:val="22"/>
              </w:rPr>
              <w:t>ewakuatorem</w:t>
            </w:r>
            <w:proofErr w:type="spellEnd"/>
            <w:r w:rsidRPr="00307C9A">
              <w:rPr>
                <w:sz w:val="22"/>
                <w:szCs w:val="22"/>
              </w:rPr>
              <w:t xml:space="preserve"> dymu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106 716.00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108157" w14:textId="77777777" w:rsidR="00307C9A" w:rsidRPr="00D26ED6" w:rsidRDefault="00307C9A" w:rsidP="008864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3ECF6E" w14:textId="5826421E" w:rsidR="00307C9A" w:rsidRPr="00307C9A" w:rsidRDefault="00F847F4" w:rsidP="008864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  <w:tr w:rsidR="00307C9A" w14:paraId="7C23BB6B" w14:textId="77777777" w:rsidTr="00307C9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A3E8A84" w14:textId="77777777" w:rsidR="00307C9A" w:rsidRPr="00D26ED6" w:rsidRDefault="00307C9A" w:rsidP="008864B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07C9A">
              <w:rPr>
                <w:b/>
                <w:sz w:val="22"/>
                <w:szCs w:val="22"/>
              </w:rPr>
              <w:t>Cedical</w:t>
            </w:r>
            <w:proofErr w:type="spellEnd"/>
            <w:r w:rsidRPr="00307C9A">
              <w:rPr>
                <w:b/>
                <w:sz w:val="22"/>
                <w:szCs w:val="22"/>
              </w:rPr>
              <w:t xml:space="preserve"> Sp. z o.o.</w:t>
            </w:r>
          </w:p>
          <w:p w14:paraId="5C54B661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Celulozy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107G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/1</w:t>
            </w:r>
          </w:p>
          <w:p w14:paraId="38E58B91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04-986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Warszawa</w:t>
            </w:r>
          </w:p>
          <w:p w14:paraId="59281BD5" w14:textId="77777777" w:rsidR="00307C9A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C09244" w14:textId="77777777" w:rsidR="00307C9A" w:rsidRPr="00211A34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proofErr w:type="gramStart"/>
            <w:r w:rsidRPr="00307C9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C9A">
              <w:rPr>
                <w:sz w:val="22"/>
                <w:szCs w:val="22"/>
              </w:rPr>
              <w:t xml:space="preserve"> Zakup</w:t>
            </w:r>
            <w:proofErr w:type="gramEnd"/>
            <w:r w:rsidRPr="00307C9A">
              <w:rPr>
                <w:sz w:val="22"/>
                <w:szCs w:val="22"/>
              </w:rPr>
              <w:t xml:space="preserve"> i dostawa 1 szt. </w:t>
            </w:r>
            <w:proofErr w:type="spellStart"/>
            <w:r w:rsidRPr="00307C9A">
              <w:rPr>
                <w:sz w:val="22"/>
                <w:szCs w:val="22"/>
              </w:rPr>
              <w:t>pikflometru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297.00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B83D60" w14:textId="77777777" w:rsidR="00307C9A" w:rsidRPr="00D26ED6" w:rsidRDefault="00307C9A" w:rsidP="008864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1783B0" w14:textId="5BFD6DE6" w:rsidR="00307C9A" w:rsidRPr="00307C9A" w:rsidRDefault="00F847F4" w:rsidP="008864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  <w:tr w:rsidR="00307C9A" w14:paraId="3C118BC7" w14:textId="77777777" w:rsidTr="00307C9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1D9F8D4" w14:textId="77777777" w:rsidR="00307C9A" w:rsidRPr="00D26ED6" w:rsidRDefault="00307C9A" w:rsidP="008864B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07C9A">
              <w:rPr>
                <w:b/>
                <w:sz w:val="22"/>
                <w:szCs w:val="22"/>
              </w:rPr>
              <w:t>Aesculap</w:t>
            </w:r>
            <w:proofErr w:type="spellEnd"/>
            <w:r w:rsidRPr="00307C9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07C9A">
              <w:rPr>
                <w:b/>
                <w:sz w:val="22"/>
                <w:szCs w:val="22"/>
              </w:rPr>
              <w:t>Chifa</w:t>
            </w:r>
            <w:proofErr w:type="spellEnd"/>
            <w:r w:rsidRPr="00307C9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222B815C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0E5D91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Nowy Tomyśl</w:t>
            </w:r>
          </w:p>
          <w:p w14:paraId="14288EE5" w14:textId="77777777" w:rsidR="00307C9A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FEAD8C" w14:textId="77777777" w:rsidR="00307C9A" w:rsidRPr="00211A34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7C9A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C9A">
              <w:rPr>
                <w:sz w:val="22"/>
                <w:szCs w:val="22"/>
              </w:rPr>
              <w:t xml:space="preserve">Zakup i dostawa wraz z uruchomieniem 2 szt. pomp do </w:t>
            </w:r>
            <w:proofErr w:type="spellStart"/>
            <w:r w:rsidRPr="00307C9A">
              <w:rPr>
                <w:sz w:val="22"/>
                <w:szCs w:val="22"/>
              </w:rPr>
              <w:t>zywienia</w:t>
            </w:r>
            <w:proofErr w:type="spellEnd"/>
            <w:r w:rsidRPr="00307C9A">
              <w:rPr>
                <w:sz w:val="22"/>
                <w:szCs w:val="22"/>
              </w:rPr>
              <w:t xml:space="preserve"> dojelitowego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13 000.00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54C334" w14:textId="77777777" w:rsidR="00307C9A" w:rsidRPr="00D26ED6" w:rsidRDefault="00307C9A" w:rsidP="008864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1D178BB" w14:textId="3B76E4FE" w:rsidR="00307C9A" w:rsidRPr="00307C9A" w:rsidRDefault="00F847F4" w:rsidP="008864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  <w:tr w:rsidR="00307C9A" w14:paraId="78CFD3F7" w14:textId="77777777" w:rsidTr="00307C9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82C3613" w14:textId="77777777" w:rsidR="00307C9A" w:rsidRPr="00D26ED6" w:rsidRDefault="00307C9A" w:rsidP="008864B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07C9A">
              <w:rPr>
                <w:b/>
                <w:sz w:val="22"/>
                <w:szCs w:val="22"/>
              </w:rPr>
              <w:t>Stryker</w:t>
            </w:r>
            <w:proofErr w:type="spellEnd"/>
            <w:r w:rsidRPr="00307C9A">
              <w:rPr>
                <w:b/>
                <w:sz w:val="22"/>
                <w:szCs w:val="22"/>
              </w:rPr>
              <w:t xml:space="preserve"> Polska Sp. z o.o.</w:t>
            </w:r>
          </w:p>
          <w:p w14:paraId="23233625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/-</w:t>
            </w:r>
          </w:p>
          <w:p w14:paraId="18E0E89C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Warszawa</w:t>
            </w:r>
          </w:p>
          <w:p w14:paraId="074860DF" w14:textId="77777777" w:rsidR="00307C9A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B90753" w14:textId="77777777" w:rsidR="00307C9A" w:rsidRPr="00211A34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7C9A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C9A">
              <w:rPr>
                <w:sz w:val="22"/>
                <w:szCs w:val="22"/>
              </w:rPr>
              <w:t>Zakup i dostawa wraz z uruchomieniem 1 szt. defibrylatora z torbą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37 371.97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5B03D3" w14:textId="77777777" w:rsidR="00307C9A" w:rsidRPr="00D26ED6" w:rsidRDefault="00307C9A" w:rsidP="008864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AE751F" w14:textId="4F80E177" w:rsidR="00307C9A" w:rsidRPr="00307C9A" w:rsidRDefault="00F847F4" w:rsidP="008864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  <w:tr w:rsidR="00307C9A" w14:paraId="0552CE03" w14:textId="77777777" w:rsidTr="00307C9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803A34A" w14:textId="77777777" w:rsidR="00307C9A" w:rsidRPr="00D26ED6" w:rsidRDefault="00307C9A" w:rsidP="008864B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7C9A">
              <w:rPr>
                <w:b/>
                <w:sz w:val="22"/>
                <w:szCs w:val="22"/>
              </w:rPr>
              <w:t>POLYMED POLSKA SP. Z O.O.</w:t>
            </w:r>
          </w:p>
          <w:p w14:paraId="1E9C31C4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320A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92DE48C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05-082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STARE BABICE</w:t>
            </w:r>
          </w:p>
          <w:p w14:paraId="20A5BF7B" w14:textId="77777777" w:rsidR="00307C9A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AF8563" w14:textId="77777777" w:rsidR="00307C9A" w:rsidRPr="00211A34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7C9A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C9A">
              <w:rPr>
                <w:sz w:val="22"/>
                <w:szCs w:val="22"/>
              </w:rPr>
              <w:t>Zakup i dostawa wraz z uruchomieniem 2 szt. otoskopów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2 592.00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9CE72E" w14:textId="77777777" w:rsidR="00307C9A" w:rsidRPr="00D26ED6" w:rsidRDefault="00307C9A" w:rsidP="008864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5D9CBD" w14:textId="07360A18" w:rsidR="00307C9A" w:rsidRPr="00307C9A" w:rsidRDefault="00F847F4" w:rsidP="008864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  <w:tr w:rsidR="00307C9A" w14:paraId="7C101502" w14:textId="77777777" w:rsidTr="00307C9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4B60A47" w14:textId="77777777" w:rsidR="00307C9A" w:rsidRPr="00D26ED6" w:rsidRDefault="00307C9A" w:rsidP="008864B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07C9A">
              <w:rPr>
                <w:b/>
                <w:sz w:val="22"/>
                <w:szCs w:val="22"/>
              </w:rPr>
              <w:lastRenderedPageBreak/>
              <w:t>Medicom</w:t>
            </w:r>
            <w:proofErr w:type="spellEnd"/>
            <w:r w:rsidRPr="00307C9A">
              <w:rPr>
                <w:b/>
                <w:sz w:val="22"/>
                <w:szCs w:val="22"/>
              </w:rPr>
              <w:t xml:space="preserve"> Sp. z o.o.</w:t>
            </w:r>
          </w:p>
          <w:p w14:paraId="66B520AE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M. Skłodowskiej - 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B399B6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41-819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Zabrze</w:t>
            </w:r>
          </w:p>
          <w:p w14:paraId="7E1CC789" w14:textId="77777777" w:rsidR="00307C9A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1FCC9B" w14:textId="77777777" w:rsidR="00307C9A" w:rsidRPr="00211A34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7C9A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C9A">
              <w:rPr>
                <w:sz w:val="22"/>
                <w:szCs w:val="22"/>
              </w:rPr>
              <w:t>Zakup i dostawa wraz z montażem i uruchomieniem 1 szt. lampy operacyjnej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92 880.00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F91746" w14:textId="77777777" w:rsidR="00307C9A" w:rsidRPr="00D26ED6" w:rsidRDefault="00307C9A" w:rsidP="008864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FE9E6B" w14:textId="364AEB55" w:rsidR="00307C9A" w:rsidRPr="00307C9A" w:rsidRDefault="00F847F4" w:rsidP="008864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  <w:tr w:rsidR="00307C9A" w14:paraId="5884AE62" w14:textId="77777777" w:rsidTr="00307C9A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002D907" w14:textId="77777777" w:rsidR="00307C9A" w:rsidRPr="00D26ED6" w:rsidRDefault="00307C9A" w:rsidP="008864B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7C9A">
              <w:rPr>
                <w:b/>
                <w:sz w:val="22"/>
                <w:szCs w:val="22"/>
              </w:rPr>
              <w:t>MEDICAL PARTNER SP. Z O.O.</w:t>
            </w:r>
          </w:p>
          <w:p w14:paraId="584C9937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Szczepankowo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158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9EAB40" w14:textId="77777777" w:rsidR="00307C9A" w:rsidRPr="009F0E5C" w:rsidRDefault="00307C9A" w:rsidP="008864B6">
            <w:pPr>
              <w:jc w:val="both"/>
              <w:rPr>
                <w:bCs/>
                <w:sz w:val="22"/>
                <w:szCs w:val="22"/>
              </w:rPr>
            </w:pPr>
            <w:r w:rsidRPr="00307C9A">
              <w:rPr>
                <w:bCs/>
                <w:sz w:val="22"/>
                <w:szCs w:val="22"/>
              </w:rPr>
              <w:t>61313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C9A">
              <w:rPr>
                <w:bCs/>
                <w:sz w:val="22"/>
                <w:szCs w:val="22"/>
              </w:rPr>
              <w:t>POZNAN</w:t>
            </w:r>
          </w:p>
          <w:p w14:paraId="1B1C68AE" w14:textId="77777777" w:rsidR="00307C9A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E8980E" w14:textId="77777777" w:rsidR="00307C9A" w:rsidRPr="00211A34" w:rsidRDefault="00307C9A" w:rsidP="008864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7C9A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C9A">
              <w:rPr>
                <w:sz w:val="22"/>
                <w:szCs w:val="22"/>
              </w:rPr>
              <w:t>Zakup i dostawa wraz z uruchomieniem 1 szt. synoptofora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7C9A">
              <w:rPr>
                <w:b/>
                <w:sz w:val="22"/>
                <w:szCs w:val="22"/>
              </w:rPr>
              <w:t>25 056.00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1E1772" w14:textId="77777777" w:rsidR="00307C9A" w:rsidRPr="00D26ED6" w:rsidRDefault="00307C9A" w:rsidP="008864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763965" w14:textId="3F87CAEC" w:rsidR="00307C9A" w:rsidRPr="00307C9A" w:rsidRDefault="00F847F4" w:rsidP="008864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</w:tbl>
    <w:p w14:paraId="7522C58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694"/>
        <w:gridCol w:w="2976"/>
        <w:gridCol w:w="1560"/>
      </w:tblGrid>
      <w:tr w:rsidR="00211A34" w:rsidRPr="00834EF4" w14:paraId="0E93A83F" w14:textId="77777777" w:rsidTr="00F847F4">
        <w:tc>
          <w:tcPr>
            <w:tcW w:w="2268" w:type="dxa"/>
            <w:shd w:val="clear" w:color="auto" w:fill="F3F3F3"/>
          </w:tcPr>
          <w:p w14:paraId="51FFF93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4" w:type="dxa"/>
            <w:shd w:val="clear" w:color="auto" w:fill="F3F3F3"/>
          </w:tcPr>
          <w:p w14:paraId="6409CAD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6B6811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2839FB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07C9A" w:rsidRPr="00834EF4" w14:paraId="5B560D87" w14:textId="77777777" w:rsidTr="00F847F4">
        <w:tc>
          <w:tcPr>
            <w:tcW w:w="2268" w:type="dxa"/>
            <w:shd w:val="clear" w:color="auto" w:fill="auto"/>
          </w:tcPr>
          <w:p w14:paraId="51AA2E2A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gramStart"/>
            <w:r w:rsidRPr="00211A34">
              <w:rPr>
                <w:sz w:val="20"/>
                <w:szCs w:val="20"/>
              </w:rPr>
              <w:t xml:space="preserve">- </w:t>
            </w:r>
            <w:r w:rsidRPr="00307C9A">
              <w:rPr>
                <w:sz w:val="20"/>
                <w:szCs w:val="20"/>
              </w:rPr>
              <w:t xml:space="preserve"> Zakup</w:t>
            </w:r>
            <w:proofErr w:type="gramEnd"/>
            <w:r w:rsidRPr="00307C9A">
              <w:rPr>
                <w:sz w:val="20"/>
                <w:szCs w:val="20"/>
              </w:rPr>
              <w:t xml:space="preserve"> i dostawa wraz z uruchomieniem 1 szt. lampy  Wooda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08B9D15C" w14:textId="77777777" w:rsidR="00307C9A" w:rsidRPr="00211A34" w:rsidRDefault="00307C9A" w:rsidP="008864B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C9A">
              <w:rPr>
                <w:b/>
                <w:bCs/>
                <w:sz w:val="20"/>
                <w:szCs w:val="20"/>
              </w:rPr>
              <w:t xml:space="preserve">WEROMED Tomasz </w:t>
            </w:r>
            <w:proofErr w:type="spellStart"/>
            <w:r w:rsidRPr="00307C9A">
              <w:rPr>
                <w:b/>
                <w:bCs/>
                <w:sz w:val="20"/>
                <w:szCs w:val="20"/>
              </w:rPr>
              <w:t>Klepaczewski</w:t>
            </w:r>
            <w:proofErr w:type="spellEnd"/>
          </w:p>
          <w:p w14:paraId="5BA17091" w14:textId="77777777" w:rsidR="00307C9A" w:rsidRPr="00211A34" w:rsidRDefault="00307C9A" w:rsidP="008864B6">
            <w:pPr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Dębowa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1B</w:t>
            </w:r>
          </w:p>
          <w:p w14:paraId="5B6842B7" w14:textId="77777777" w:rsidR="00307C9A" w:rsidRPr="00211A34" w:rsidRDefault="00307C9A" w:rsidP="008864B6">
            <w:pPr>
              <w:spacing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307C9A">
              <w:rPr>
                <w:sz w:val="20"/>
                <w:szCs w:val="20"/>
              </w:rPr>
              <w:t>Jablonna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49D450BA" w14:textId="73BB6110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1 - Cena -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0.00</w:t>
            </w:r>
          </w:p>
          <w:p w14:paraId="7129DF23" w14:textId="77777777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2 - wydłużenie terminu gwarancji - 0.00</w:t>
            </w:r>
          </w:p>
          <w:p w14:paraId="6E622D4F" w14:textId="68B968DD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3 - termin dostawy - </w:t>
            </w:r>
            <w:r w:rsidR="00F847F4">
              <w:rPr>
                <w:sz w:val="20"/>
                <w:szCs w:val="20"/>
              </w:rPr>
              <w:t>1</w:t>
            </w:r>
            <w:r w:rsidRPr="00307C9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71299C" w14:textId="58DB1B76" w:rsidR="00307C9A" w:rsidRPr="00211A34" w:rsidRDefault="00307C9A" w:rsidP="008864B6">
            <w:pPr>
              <w:jc w:val="center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  </w:t>
            </w:r>
            <w:r w:rsidR="00F847F4">
              <w:rPr>
                <w:sz w:val="20"/>
                <w:szCs w:val="20"/>
              </w:rPr>
              <w:t>7</w:t>
            </w:r>
            <w:r w:rsidRPr="00307C9A">
              <w:rPr>
                <w:sz w:val="20"/>
                <w:szCs w:val="20"/>
              </w:rPr>
              <w:t>0,00</w:t>
            </w:r>
          </w:p>
        </w:tc>
      </w:tr>
      <w:tr w:rsidR="00307C9A" w:rsidRPr="00834EF4" w14:paraId="56E35890" w14:textId="77777777" w:rsidTr="00F847F4">
        <w:tc>
          <w:tcPr>
            <w:tcW w:w="2268" w:type="dxa"/>
            <w:shd w:val="clear" w:color="auto" w:fill="auto"/>
          </w:tcPr>
          <w:p w14:paraId="0F51D54E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C9A">
              <w:rPr>
                <w:sz w:val="20"/>
                <w:szCs w:val="20"/>
              </w:rPr>
              <w:t xml:space="preserve">Zakup i dostawa wraz z uruchomieniem 1 szt. </w:t>
            </w:r>
            <w:proofErr w:type="gramStart"/>
            <w:r w:rsidRPr="00307C9A">
              <w:rPr>
                <w:sz w:val="20"/>
                <w:szCs w:val="20"/>
              </w:rPr>
              <w:t>lampy  do</w:t>
            </w:r>
            <w:proofErr w:type="gramEnd"/>
            <w:r w:rsidRPr="00307C9A">
              <w:rPr>
                <w:sz w:val="20"/>
                <w:szCs w:val="20"/>
              </w:rPr>
              <w:t xml:space="preserve"> PDT (do terapii fotodynamicznej)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5170BBF8" w14:textId="77777777" w:rsidR="00307C9A" w:rsidRPr="00211A34" w:rsidRDefault="00307C9A" w:rsidP="008864B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C9A">
              <w:rPr>
                <w:b/>
                <w:bCs/>
                <w:sz w:val="20"/>
                <w:szCs w:val="20"/>
              </w:rPr>
              <w:t xml:space="preserve">WEROMED Tomasz </w:t>
            </w:r>
            <w:proofErr w:type="spellStart"/>
            <w:r w:rsidRPr="00307C9A">
              <w:rPr>
                <w:b/>
                <w:bCs/>
                <w:sz w:val="20"/>
                <w:szCs w:val="20"/>
              </w:rPr>
              <w:t>Klepaczewski</w:t>
            </w:r>
            <w:proofErr w:type="spellEnd"/>
          </w:p>
          <w:p w14:paraId="6CE8007E" w14:textId="77777777" w:rsidR="00307C9A" w:rsidRPr="00211A34" w:rsidRDefault="00307C9A" w:rsidP="008864B6">
            <w:pPr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Dębowa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1B</w:t>
            </w:r>
          </w:p>
          <w:p w14:paraId="1B67D517" w14:textId="77777777" w:rsidR="00307C9A" w:rsidRPr="00211A34" w:rsidRDefault="00307C9A" w:rsidP="008864B6">
            <w:pPr>
              <w:spacing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307C9A">
              <w:rPr>
                <w:sz w:val="20"/>
                <w:szCs w:val="20"/>
              </w:rPr>
              <w:t>Jablonna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79669BCF" w14:textId="241BDE41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1 - Cena -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0.00</w:t>
            </w:r>
          </w:p>
          <w:p w14:paraId="707446D6" w14:textId="77777777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2 - wydłużenie terminu gwarancji - 0.00</w:t>
            </w:r>
          </w:p>
          <w:p w14:paraId="37CE7CA6" w14:textId="67C41891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3 - termin dostawy - </w:t>
            </w:r>
            <w:r w:rsidR="00F847F4">
              <w:rPr>
                <w:sz w:val="20"/>
                <w:szCs w:val="20"/>
              </w:rPr>
              <w:t>1</w:t>
            </w:r>
            <w:r w:rsidRPr="00307C9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90BE5B" w14:textId="0322C3F4" w:rsidR="00307C9A" w:rsidRPr="00211A34" w:rsidRDefault="00307C9A" w:rsidP="008864B6">
            <w:pPr>
              <w:jc w:val="center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  </w:t>
            </w:r>
            <w:r w:rsidR="00F847F4">
              <w:rPr>
                <w:sz w:val="20"/>
                <w:szCs w:val="20"/>
              </w:rPr>
              <w:t>7</w:t>
            </w:r>
            <w:r w:rsidRPr="00307C9A">
              <w:rPr>
                <w:sz w:val="20"/>
                <w:szCs w:val="20"/>
              </w:rPr>
              <w:t>0,00</w:t>
            </w:r>
          </w:p>
        </w:tc>
      </w:tr>
      <w:tr w:rsidR="00307C9A" w:rsidRPr="00834EF4" w14:paraId="0F358660" w14:textId="77777777" w:rsidTr="00F847F4">
        <w:tc>
          <w:tcPr>
            <w:tcW w:w="2268" w:type="dxa"/>
            <w:shd w:val="clear" w:color="auto" w:fill="auto"/>
          </w:tcPr>
          <w:p w14:paraId="6AC96C4B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C9A">
              <w:rPr>
                <w:sz w:val="20"/>
                <w:szCs w:val="20"/>
              </w:rPr>
              <w:t xml:space="preserve">Zakup, dostawa i uruchomienie 1 szt. lasera frakcyjnego CO2 wraz z </w:t>
            </w:r>
            <w:proofErr w:type="spellStart"/>
            <w:r w:rsidRPr="00307C9A">
              <w:rPr>
                <w:sz w:val="20"/>
                <w:szCs w:val="20"/>
              </w:rPr>
              <w:t>ewakuatorem</w:t>
            </w:r>
            <w:proofErr w:type="spellEnd"/>
            <w:r w:rsidRPr="00307C9A">
              <w:rPr>
                <w:sz w:val="20"/>
                <w:szCs w:val="20"/>
              </w:rPr>
              <w:t xml:space="preserve"> dymu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4C4C6D3C" w14:textId="77777777" w:rsidR="00307C9A" w:rsidRPr="00211A34" w:rsidRDefault="00307C9A" w:rsidP="008864B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C9A">
              <w:rPr>
                <w:b/>
                <w:bCs/>
                <w:sz w:val="20"/>
                <w:szCs w:val="20"/>
              </w:rPr>
              <w:t>SHAR-POL Sp. z o.o.</w:t>
            </w:r>
          </w:p>
          <w:p w14:paraId="2B077788" w14:textId="77777777" w:rsidR="00307C9A" w:rsidRPr="00211A34" w:rsidRDefault="00307C9A" w:rsidP="008864B6">
            <w:pPr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Św. Małgorzaty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6/1</w:t>
            </w:r>
          </w:p>
          <w:p w14:paraId="588162FD" w14:textId="77777777" w:rsidR="00307C9A" w:rsidRPr="00211A34" w:rsidRDefault="00307C9A" w:rsidP="008864B6">
            <w:pPr>
              <w:spacing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44-102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Gliwice</w:t>
            </w:r>
          </w:p>
        </w:tc>
        <w:tc>
          <w:tcPr>
            <w:tcW w:w="2976" w:type="dxa"/>
            <w:shd w:val="clear" w:color="auto" w:fill="auto"/>
          </w:tcPr>
          <w:p w14:paraId="76BF61CB" w14:textId="68EF63F8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1 - Cena -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0.00</w:t>
            </w:r>
          </w:p>
          <w:p w14:paraId="27179971" w14:textId="77777777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2 - wydłużenie terminu gwarancji - 0.00</w:t>
            </w:r>
          </w:p>
          <w:p w14:paraId="4F663EB8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80FB4D" w14:textId="42DB0426" w:rsidR="00307C9A" w:rsidRPr="00211A34" w:rsidRDefault="00307C9A" w:rsidP="008864B6">
            <w:pPr>
              <w:jc w:val="center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 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0,00</w:t>
            </w:r>
          </w:p>
        </w:tc>
      </w:tr>
      <w:tr w:rsidR="00307C9A" w:rsidRPr="00834EF4" w14:paraId="63EEDD06" w14:textId="77777777" w:rsidTr="00F847F4">
        <w:tc>
          <w:tcPr>
            <w:tcW w:w="2268" w:type="dxa"/>
            <w:shd w:val="clear" w:color="auto" w:fill="auto"/>
          </w:tcPr>
          <w:p w14:paraId="1370DCB5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gramStart"/>
            <w:r w:rsidRPr="00211A34">
              <w:rPr>
                <w:sz w:val="20"/>
                <w:szCs w:val="20"/>
              </w:rPr>
              <w:t xml:space="preserve">- </w:t>
            </w:r>
            <w:r w:rsidRPr="00307C9A">
              <w:rPr>
                <w:sz w:val="20"/>
                <w:szCs w:val="20"/>
              </w:rPr>
              <w:t xml:space="preserve"> Zakup</w:t>
            </w:r>
            <w:proofErr w:type="gramEnd"/>
            <w:r w:rsidRPr="00307C9A">
              <w:rPr>
                <w:sz w:val="20"/>
                <w:szCs w:val="20"/>
              </w:rPr>
              <w:t xml:space="preserve"> i dostawa 1 szt. </w:t>
            </w:r>
            <w:proofErr w:type="spellStart"/>
            <w:r w:rsidRPr="00307C9A">
              <w:rPr>
                <w:sz w:val="20"/>
                <w:szCs w:val="20"/>
              </w:rPr>
              <w:t>pikflometru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6BCFB855" w14:textId="77777777" w:rsidR="00307C9A" w:rsidRPr="00211A34" w:rsidRDefault="00307C9A" w:rsidP="008864B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07C9A">
              <w:rPr>
                <w:b/>
                <w:bCs/>
                <w:sz w:val="20"/>
                <w:szCs w:val="20"/>
              </w:rPr>
              <w:t>Cedical</w:t>
            </w:r>
            <w:proofErr w:type="spellEnd"/>
            <w:r w:rsidRPr="00307C9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ADF9802" w14:textId="77777777" w:rsidR="00307C9A" w:rsidRPr="00211A34" w:rsidRDefault="00307C9A" w:rsidP="008864B6">
            <w:pPr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Celulozy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107G/1</w:t>
            </w:r>
          </w:p>
          <w:p w14:paraId="0ED73369" w14:textId="77777777" w:rsidR="00307C9A" w:rsidRPr="00211A34" w:rsidRDefault="00307C9A" w:rsidP="008864B6">
            <w:pPr>
              <w:spacing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04-986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0DBFCD6" w14:textId="673B0496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1 - Cena -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0.00</w:t>
            </w:r>
          </w:p>
          <w:p w14:paraId="427F98B3" w14:textId="5E2BE614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2 - wydłużenie terminu gwarancji - </w:t>
            </w:r>
            <w:r w:rsidR="00F847F4">
              <w:rPr>
                <w:sz w:val="20"/>
                <w:szCs w:val="20"/>
              </w:rPr>
              <w:t>2</w:t>
            </w:r>
            <w:r w:rsidRPr="00307C9A">
              <w:rPr>
                <w:sz w:val="20"/>
                <w:szCs w:val="20"/>
              </w:rPr>
              <w:t>0.00</w:t>
            </w:r>
          </w:p>
          <w:p w14:paraId="3411E7B7" w14:textId="55266335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3 - termin dostawy - </w:t>
            </w:r>
            <w:r w:rsidR="00F847F4">
              <w:rPr>
                <w:sz w:val="20"/>
                <w:szCs w:val="20"/>
              </w:rPr>
              <w:t>2</w:t>
            </w:r>
            <w:r w:rsidRPr="00307C9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F32568" w14:textId="18F1EDC3" w:rsidR="00307C9A" w:rsidRPr="00211A34" w:rsidRDefault="00307C9A" w:rsidP="008864B6">
            <w:pPr>
              <w:jc w:val="center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  </w:t>
            </w:r>
            <w:r w:rsidR="00F847F4">
              <w:rPr>
                <w:sz w:val="20"/>
                <w:szCs w:val="20"/>
              </w:rPr>
              <w:t>10</w:t>
            </w:r>
            <w:r w:rsidRPr="00307C9A">
              <w:rPr>
                <w:sz w:val="20"/>
                <w:szCs w:val="20"/>
              </w:rPr>
              <w:t>0,00</w:t>
            </w:r>
          </w:p>
        </w:tc>
      </w:tr>
      <w:tr w:rsidR="00307C9A" w:rsidRPr="00834EF4" w14:paraId="1AFF1392" w14:textId="77777777" w:rsidTr="00F847F4">
        <w:tc>
          <w:tcPr>
            <w:tcW w:w="2268" w:type="dxa"/>
            <w:shd w:val="clear" w:color="auto" w:fill="auto"/>
          </w:tcPr>
          <w:p w14:paraId="5DA20BA4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C9A">
              <w:rPr>
                <w:sz w:val="20"/>
                <w:szCs w:val="20"/>
              </w:rPr>
              <w:t xml:space="preserve">Zakup i dostawa wraz z uruchomieniem 2 szt. pomp do </w:t>
            </w:r>
            <w:proofErr w:type="spellStart"/>
            <w:r w:rsidRPr="00307C9A">
              <w:rPr>
                <w:sz w:val="20"/>
                <w:szCs w:val="20"/>
              </w:rPr>
              <w:t>zywienia</w:t>
            </w:r>
            <w:proofErr w:type="spellEnd"/>
            <w:r w:rsidRPr="00307C9A">
              <w:rPr>
                <w:sz w:val="20"/>
                <w:szCs w:val="20"/>
              </w:rPr>
              <w:t xml:space="preserve"> dojelitowego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2CA571F7" w14:textId="77777777" w:rsidR="00307C9A" w:rsidRPr="00211A34" w:rsidRDefault="00307C9A" w:rsidP="008864B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07C9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307C9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07C9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07C9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211CCF9" w14:textId="77777777" w:rsidR="00307C9A" w:rsidRPr="00211A34" w:rsidRDefault="00307C9A" w:rsidP="008864B6">
            <w:pPr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14</w:t>
            </w:r>
          </w:p>
          <w:p w14:paraId="5FF147CB" w14:textId="77777777" w:rsidR="00307C9A" w:rsidRPr="00211A34" w:rsidRDefault="00307C9A" w:rsidP="008864B6">
            <w:pPr>
              <w:spacing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65C20B2" w14:textId="143B0C96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1 - Cena -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0.00</w:t>
            </w:r>
          </w:p>
          <w:p w14:paraId="575F205C" w14:textId="385E998E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2 - wydłużenie terminu gwarancji - </w:t>
            </w:r>
            <w:r w:rsidR="00F847F4">
              <w:rPr>
                <w:sz w:val="20"/>
                <w:szCs w:val="20"/>
              </w:rPr>
              <w:t>2</w:t>
            </w:r>
            <w:r w:rsidRPr="00307C9A">
              <w:rPr>
                <w:sz w:val="20"/>
                <w:szCs w:val="20"/>
              </w:rPr>
              <w:t>0.00</w:t>
            </w:r>
          </w:p>
          <w:p w14:paraId="77693F23" w14:textId="2035A5DE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3 - termin dostawy - </w:t>
            </w:r>
            <w:r w:rsidR="00F847F4">
              <w:rPr>
                <w:sz w:val="20"/>
                <w:szCs w:val="20"/>
              </w:rPr>
              <w:t>2</w:t>
            </w:r>
            <w:r w:rsidRPr="00307C9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A81A21" w14:textId="5138D79E" w:rsidR="00307C9A" w:rsidRPr="00211A34" w:rsidRDefault="00307C9A" w:rsidP="008864B6">
            <w:pPr>
              <w:jc w:val="center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  </w:t>
            </w:r>
            <w:r w:rsidR="00F847F4">
              <w:rPr>
                <w:sz w:val="20"/>
                <w:szCs w:val="20"/>
              </w:rPr>
              <w:t>10</w:t>
            </w:r>
            <w:r w:rsidRPr="00307C9A">
              <w:rPr>
                <w:sz w:val="20"/>
                <w:szCs w:val="20"/>
              </w:rPr>
              <w:t>0,00</w:t>
            </w:r>
          </w:p>
        </w:tc>
      </w:tr>
      <w:tr w:rsidR="00307C9A" w:rsidRPr="00834EF4" w14:paraId="2452E910" w14:textId="77777777" w:rsidTr="00F847F4">
        <w:tc>
          <w:tcPr>
            <w:tcW w:w="2268" w:type="dxa"/>
            <w:shd w:val="clear" w:color="auto" w:fill="auto"/>
          </w:tcPr>
          <w:p w14:paraId="469E88A1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C9A">
              <w:rPr>
                <w:sz w:val="20"/>
                <w:szCs w:val="20"/>
              </w:rPr>
              <w:t>Zakup i dostawa wraz z uruchomieniem 1 szt. defibrylatora z torbą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4AEC51FE" w14:textId="77777777" w:rsidR="00307C9A" w:rsidRPr="00211A34" w:rsidRDefault="00307C9A" w:rsidP="008864B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07C9A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307C9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7125E61" w14:textId="77777777" w:rsidR="00307C9A" w:rsidRPr="00211A34" w:rsidRDefault="00307C9A" w:rsidP="008864B6">
            <w:pPr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35/-</w:t>
            </w:r>
          </w:p>
          <w:p w14:paraId="46BB98AA" w14:textId="77777777" w:rsidR="00307C9A" w:rsidRPr="00211A34" w:rsidRDefault="00307C9A" w:rsidP="008864B6">
            <w:pPr>
              <w:spacing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5DC7B0A" w14:textId="0CB4B6EC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1 - Cena -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0.00</w:t>
            </w:r>
          </w:p>
          <w:p w14:paraId="1668FAD6" w14:textId="77777777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2 - wydłużenie terminu gwarancji - 0.00</w:t>
            </w:r>
          </w:p>
          <w:p w14:paraId="546BB32A" w14:textId="0BDA2C24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3 - termin dostawy - </w:t>
            </w:r>
            <w:r w:rsidR="00F847F4">
              <w:rPr>
                <w:sz w:val="20"/>
                <w:szCs w:val="20"/>
              </w:rPr>
              <w:t>2</w:t>
            </w:r>
            <w:r w:rsidRPr="00307C9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C540C7" w14:textId="2DDA9870" w:rsidR="00307C9A" w:rsidRPr="00211A34" w:rsidRDefault="00307C9A" w:rsidP="008864B6">
            <w:pPr>
              <w:jc w:val="center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  </w:t>
            </w:r>
            <w:r w:rsidR="00F847F4">
              <w:rPr>
                <w:sz w:val="20"/>
                <w:szCs w:val="20"/>
              </w:rPr>
              <w:t>8</w:t>
            </w:r>
            <w:r w:rsidRPr="00307C9A">
              <w:rPr>
                <w:sz w:val="20"/>
                <w:szCs w:val="20"/>
              </w:rPr>
              <w:t>0,00</w:t>
            </w:r>
          </w:p>
        </w:tc>
      </w:tr>
      <w:tr w:rsidR="00307C9A" w:rsidRPr="00834EF4" w14:paraId="399211C9" w14:textId="77777777" w:rsidTr="00F847F4">
        <w:tc>
          <w:tcPr>
            <w:tcW w:w="2268" w:type="dxa"/>
            <w:shd w:val="clear" w:color="auto" w:fill="auto"/>
          </w:tcPr>
          <w:p w14:paraId="1BC3CB54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C9A">
              <w:rPr>
                <w:sz w:val="20"/>
                <w:szCs w:val="20"/>
              </w:rPr>
              <w:t>Zakup i dostawa wraz z uruchomieniem 2 szt. otoskopów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415C180D" w14:textId="77777777" w:rsidR="00307C9A" w:rsidRPr="00211A34" w:rsidRDefault="00307C9A" w:rsidP="008864B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C9A">
              <w:rPr>
                <w:b/>
                <w:bCs/>
                <w:sz w:val="20"/>
                <w:szCs w:val="20"/>
              </w:rPr>
              <w:t>POLYMED POLSKA SP. Z O.O.</w:t>
            </w:r>
          </w:p>
          <w:p w14:paraId="05138FF4" w14:textId="77777777" w:rsidR="00307C9A" w:rsidRPr="00211A34" w:rsidRDefault="00307C9A" w:rsidP="008864B6">
            <w:pPr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320A</w:t>
            </w:r>
          </w:p>
          <w:p w14:paraId="5A864653" w14:textId="77777777" w:rsidR="00307C9A" w:rsidRPr="00211A34" w:rsidRDefault="00307C9A" w:rsidP="008864B6">
            <w:pPr>
              <w:spacing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6C44D151" w14:textId="709B7F57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1 - Cena -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0.00</w:t>
            </w:r>
          </w:p>
          <w:p w14:paraId="271EF13C" w14:textId="77777777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2 - wydłużenie terminu gwarancji - 0.00</w:t>
            </w:r>
          </w:p>
          <w:p w14:paraId="69195858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5F2819" w14:textId="187115A8" w:rsidR="00307C9A" w:rsidRPr="00211A34" w:rsidRDefault="00307C9A" w:rsidP="008864B6">
            <w:pPr>
              <w:jc w:val="center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 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0,00</w:t>
            </w:r>
          </w:p>
        </w:tc>
      </w:tr>
      <w:tr w:rsidR="00307C9A" w:rsidRPr="00834EF4" w14:paraId="69B92FE0" w14:textId="77777777" w:rsidTr="00F847F4">
        <w:tc>
          <w:tcPr>
            <w:tcW w:w="2268" w:type="dxa"/>
            <w:shd w:val="clear" w:color="auto" w:fill="auto"/>
          </w:tcPr>
          <w:p w14:paraId="33C12988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C9A">
              <w:rPr>
                <w:sz w:val="20"/>
                <w:szCs w:val="20"/>
              </w:rPr>
              <w:t>Zakup i dostawa wraz z montażem i uruchomieniem 1 szt. lampy operacyjnej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14631442" w14:textId="77777777" w:rsidR="00307C9A" w:rsidRPr="00211A34" w:rsidRDefault="00307C9A" w:rsidP="008864B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07C9A">
              <w:rPr>
                <w:b/>
                <w:bCs/>
                <w:sz w:val="20"/>
                <w:szCs w:val="20"/>
              </w:rPr>
              <w:t>Medicom</w:t>
            </w:r>
            <w:proofErr w:type="spellEnd"/>
            <w:r w:rsidRPr="00307C9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80CF740" w14:textId="77777777" w:rsidR="00307C9A" w:rsidRPr="00211A34" w:rsidRDefault="00307C9A" w:rsidP="008864B6">
            <w:pPr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M. Skłodowskiej - 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34</w:t>
            </w:r>
          </w:p>
          <w:p w14:paraId="647632D5" w14:textId="77777777" w:rsidR="00307C9A" w:rsidRPr="00211A34" w:rsidRDefault="00307C9A" w:rsidP="008864B6">
            <w:pPr>
              <w:spacing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41-819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588F464" w14:textId="733E7DED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1 - Cena -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0.00</w:t>
            </w:r>
          </w:p>
          <w:p w14:paraId="12146018" w14:textId="45589AFC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2 - wydłużenie terminu gwarancji - </w:t>
            </w:r>
            <w:r w:rsidR="00F847F4">
              <w:rPr>
                <w:sz w:val="20"/>
                <w:szCs w:val="20"/>
              </w:rPr>
              <w:t>2</w:t>
            </w:r>
            <w:r w:rsidRPr="00307C9A">
              <w:rPr>
                <w:sz w:val="20"/>
                <w:szCs w:val="20"/>
              </w:rPr>
              <w:t>0.00</w:t>
            </w:r>
          </w:p>
          <w:p w14:paraId="32B7424D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7745AF" w14:textId="3F71D8C5" w:rsidR="00307C9A" w:rsidRPr="00211A34" w:rsidRDefault="00307C9A" w:rsidP="008864B6">
            <w:pPr>
              <w:jc w:val="center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  </w:t>
            </w:r>
            <w:r w:rsidR="00F847F4">
              <w:rPr>
                <w:sz w:val="20"/>
                <w:szCs w:val="20"/>
              </w:rPr>
              <w:t>8</w:t>
            </w:r>
            <w:r w:rsidRPr="00307C9A">
              <w:rPr>
                <w:sz w:val="20"/>
                <w:szCs w:val="20"/>
              </w:rPr>
              <w:t>0,00</w:t>
            </w:r>
          </w:p>
        </w:tc>
      </w:tr>
      <w:tr w:rsidR="00307C9A" w:rsidRPr="00834EF4" w14:paraId="1033AADE" w14:textId="77777777" w:rsidTr="00F847F4">
        <w:tc>
          <w:tcPr>
            <w:tcW w:w="2268" w:type="dxa"/>
            <w:shd w:val="clear" w:color="auto" w:fill="auto"/>
          </w:tcPr>
          <w:p w14:paraId="006E9466" w14:textId="77777777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C9A">
              <w:rPr>
                <w:sz w:val="20"/>
                <w:szCs w:val="20"/>
              </w:rPr>
              <w:t>Zakup i dostawa wraz z uruchomieniem 1 szt. synoptofora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2D3FAF60" w14:textId="77777777" w:rsidR="00307C9A" w:rsidRPr="00211A34" w:rsidRDefault="00307C9A" w:rsidP="008864B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C9A">
              <w:rPr>
                <w:b/>
                <w:bCs/>
                <w:sz w:val="20"/>
                <w:szCs w:val="20"/>
              </w:rPr>
              <w:t>MEDICAL PARTNER SP. Z O.O.</w:t>
            </w:r>
          </w:p>
          <w:p w14:paraId="7F37B0B1" w14:textId="77777777" w:rsidR="00307C9A" w:rsidRPr="00211A34" w:rsidRDefault="00307C9A" w:rsidP="008864B6">
            <w:pPr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Szczepankowo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158 B</w:t>
            </w:r>
          </w:p>
          <w:p w14:paraId="16827233" w14:textId="77777777" w:rsidR="00307C9A" w:rsidRPr="00211A34" w:rsidRDefault="00307C9A" w:rsidP="008864B6">
            <w:pPr>
              <w:spacing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61313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C9A">
              <w:rPr>
                <w:sz w:val="20"/>
                <w:szCs w:val="20"/>
              </w:rPr>
              <w:t>POZNAN</w:t>
            </w:r>
          </w:p>
        </w:tc>
        <w:tc>
          <w:tcPr>
            <w:tcW w:w="2976" w:type="dxa"/>
            <w:shd w:val="clear" w:color="auto" w:fill="auto"/>
          </w:tcPr>
          <w:p w14:paraId="2563BC03" w14:textId="1FF35D5A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1 - Cena - </w:t>
            </w:r>
            <w:r w:rsidR="00F847F4">
              <w:rPr>
                <w:sz w:val="20"/>
                <w:szCs w:val="20"/>
              </w:rPr>
              <w:t>6</w:t>
            </w:r>
            <w:r w:rsidRPr="00307C9A">
              <w:rPr>
                <w:sz w:val="20"/>
                <w:szCs w:val="20"/>
              </w:rPr>
              <w:t>0.00</w:t>
            </w:r>
          </w:p>
          <w:p w14:paraId="7E307C61" w14:textId="77777777" w:rsidR="00307C9A" w:rsidRPr="00307C9A" w:rsidRDefault="00307C9A" w:rsidP="008864B6">
            <w:pPr>
              <w:spacing w:before="40" w:after="40"/>
              <w:rPr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>2 - wydłużenie terminu gwarancji - 0.00</w:t>
            </w:r>
          </w:p>
          <w:p w14:paraId="25208568" w14:textId="3616D2A9" w:rsidR="00307C9A" w:rsidRPr="00211A34" w:rsidRDefault="00307C9A" w:rsidP="008864B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3 - termin dostawy - </w:t>
            </w:r>
            <w:r w:rsidR="00F847F4">
              <w:rPr>
                <w:sz w:val="20"/>
                <w:szCs w:val="20"/>
              </w:rPr>
              <w:t>2</w:t>
            </w:r>
            <w:r w:rsidRPr="00307C9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AABD79" w14:textId="7F50B22A" w:rsidR="00307C9A" w:rsidRPr="00211A34" w:rsidRDefault="00307C9A" w:rsidP="008864B6">
            <w:pPr>
              <w:jc w:val="center"/>
              <w:rPr>
                <w:color w:val="000000"/>
                <w:sz w:val="20"/>
                <w:szCs w:val="20"/>
              </w:rPr>
            </w:pPr>
            <w:r w:rsidRPr="00307C9A">
              <w:rPr>
                <w:sz w:val="20"/>
                <w:szCs w:val="20"/>
              </w:rPr>
              <w:t xml:space="preserve">  </w:t>
            </w:r>
            <w:r w:rsidR="00F847F4">
              <w:rPr>
                <w:sz w:val="20"/>
                <w:szCs w:val="20"/>
              </w:rPr>
              <w:t>8</w:t>
            </w:r>
            <w:r w:rsidRPr="00307C9A">
              <w:rPr>
                <w:sz w:val="20"/>
                <w:szCs w:val="20"/>
              </w:rPr>
              <w:t>0,00</w:t>
            </w:r>
          </w:p>
        </w:tc>
      </w:tr>
    </w:tbl>
    <w:p w14:paraId="27A9DCC7" w14:textId="77777777" w:rsidR="00275B22" w:rsidRDefault="00275B22" w:rsidP="00275B22">
      <w:pPr>
        <w:spacing w:after="40" w:line="276" w:lineRule="auto"/>
        <w:jc w:val="both"/>
        <w:rPr>
          <w:rFonts w:ascii="Arial" w:hAnsi="Arial" w:cs="Arial"/>
        </w:rPr>
      </w:pPr>
    </w:p>
    <w:p w14:paraId="4F18637B" w14:textId="4D67F188" w:rsidR="00275B22" w:rsidRDefault="00275B22" w:rsidP="00275B22">
      <w:pPr>
        <w:spacing w:after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75AD3D7F" w14:textId="77777777" w:rsidR="00275B22" w:rsidRDefault="00275B22" w:rsidP="00275B22">
      <w:pPr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, w terminie nie krótszym niż 10 dni od dnia przesłania niniejszego zawiadomienia o wyborze najkorzystniejszej oferty.</w:t>
      </w:r>
    </w:p>
    <w:p w14:paraId="121D2CD9" w14:textId="77777777" w:rsidR="00275B22" w:rsidRDefault="00275B22" w:rsidP="00275B2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2D707A81" w14:textId="77777777" w:rsidR="00275B22" w:rsidRDefault="00275B22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292ECD4F" w14:textId="488A3463" w:rsidR="00B464D3" w:rsidRDefault="00B464D3" w:rsidP="00275B22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B772837" w14:textId="77777777" w:rsidR="00275B22" w:rsidRDefault="00275B22" w:rsidP="00275B22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Z-ca Dyrektora ds. Finansowych </w:t>
      </w:r>
    </w:p>
    <w:p w14:paraId="7908A662" w14:textId="3517C1EB" w:rsidR="00275B22" w:rsidRPr="004229DE" w:rsidRDefault="00275B22" w:rsidP="00275B22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bookmarkEnd w:id="0"/>
    <w:p w14:paraId="6F38340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55E6" w14:textId="77777777" w:rsidR="00B51B4D" w:rsidRDefault="00B51B4D">
      <w:r>
        <w:separator/>
      </w:r>
    </w:p>
  </w:endnote>
  <w:endnote w:type="continuationSeparator" w:id="0">
    <w:p w14:paraId="40110EAD" w14:textId="77777777" w:rsidR="00B51B4D" w:rsidRDefault="00B51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B017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AE4C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A6EC7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C9C8E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D6BE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86EDB" w14:textId="77777777" w:rsidR="00B51B4D" w:rsidRDefault="00B51B4D">
      <w:r>
        <w:separator/>
      </w:r>
    </w:p>
  </w:footnote>
  <w:footnote w:type="continuationSeparator" w:id="0">
    <w:p w14:paraId="768828BD" w14:textId="77777777" w:rsidR="00B51B4D" w:rsidRDefault="00B51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D91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27B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CC9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B4D"/>
    <w:rsid w:val="00022322"/>
    <w:rsid w:val="00042497"/>
    <w:rsid w:val="000C1E6F"/>
    <w:rsid w:val="000E4E56"/>
    <w:rsid w:val="001A1468"/>
    <w:rsid w:val="001B7815"/>
    <w:rsid w:val="00211A34"/>
    <w:rsid w:val="00275B22"/>
    <w:rsid w:val="002B1E4F"/>
    <w:rsid w:val="002B6761"/>
    <w:rsid w:val="00307C9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78A4"/>
    <w:rsid w:val="006E3089"/>
    <w:rsid w:val="00712C39"/>
    <w:rsid w:val="00745FBE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7B18"/>
    <w:rsid w:val="00A91321"/>
    <w:rsid w:val="00AA02AC"/>
    <w:rsid w:val="00B32D12"/>
    <w:rsid w:val="00B464D3"/>
    <w:rsid w:val="00B51B4D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47F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AAC83E"/>
  <w15:chartTrackingRefBased/>
  <w15:docId w15:val="{3AEDFF79-7DF3-42D0-956E-8AFE4D821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07C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1145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2022-11-03T12:25:00Z</cp:lastPrinted>
  <dcterms:created xsi:type="dcterms:W3CDTF">2022-11-03T12:29:00Z</dcterms:created>
  <dcterms:modified xsi:type="dcterms:W3CDTF">2022-11-03T12:29:00Z</dcterms:modified>
</cp:coreProperties>
</file>