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FB4AD" w14:textId="77777777" w:rsidR="00EB1359" w:rsidRPr="003261E7" w:rsidRDefault="00426B76" w:rsidP="00EB1359">
      <w:pPr>
        <w:spacing w:after="240"/>
        <w:jc w:val="right"/>
        <w:rPr>
          <w:sz w:val="22"/>
          <w:szCs w:val="22"/>
        </w:rPr>
      </w:pPr>
      <w:r w:rsidRPr="00426B76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426B76">
        <w:rPr>
          <w:sz w:val="22"/>
          <w:szCs w:val="22"/>
        </w:rPr>
        <w:t>2022-11-03</w:t>
      </w:r>
    </w:p>
    <w:p w14:paraId="49E65DD3" w14:textId="77777777" w:rsidR="00EB1359" w:rsidRPr="003261E7" w:rsidRDefault="00426B76" w:rsidP="00EB1359">
      <w:pPr>
        <w:spacing w:after="40"/>
        <w:rPr>
          <w:b/>
          <w:bCs/>
          <w:sz w:val="22"/>
          <w:szCs w:val="22"/>
        </w:rPr>
      </w:pPr>
      <w:r w:rsidRPr="00426B76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5AA53B3" w14:textId="77777777" w:rsidR="00EB1359" w:rsidRPr="003261E7" w:rsidRDefault="00426B76" w:rsidP="00EB1359">
      <w:pPr>
        <w:rPr>
          <w:sz w:val="22"/>
          <w:szCs w:val="22"/>
        </w:rPr>
      </w:pPr>
      <w:r w:rsidRPr="00426B76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426B76">
        <w:rPr>
          <w:sz w:val="22"/>
          <w:szCs w:val="22"/>
        </w:rPr>
        <w:t>66</w:t>
      </w:r>
    </w:p>
    <w:p w14:paraId="1259D106" w14:textId="77777777" w:rsidR="00EB1359" w:rsidRPr="003261E7" w:rsidRDefault="00426B76" w:rsidP="00EB1359">
      <w:pPr>
        <w:rPr>
          <w:sz w:val="22"/>
          <w:szCs w:val="22"/>
        </w:rPr>
      </w:pPr>
      <w:r w:rsidRPr="00426B76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426B76">
        <w:rPr>
          <w:sz w:val="22"/>
          <w:szCs w:val="22"/>
        </w:rPr>
        <w:t>Kraków</w:t>
      </w:r>
    </w:p>
    <w:p w14:paraId="1AB4823D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19F51456" w14:textId="3C4F265B" w:rsidR="00EB1359" w:rsidRDefault="00EB1359" w:rsidP="00A501AB">
      <w:pPr>
        <w:spacing w:after="24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437F4BF3" w14:textId="422B69F5" w:rsidR="00A501AB" w:rsidRPr="00A501AB" w:rsidRDefault="00A501AB" w:rsidP="00A501AB">
      <w:pPr>
        <w:jc w:val="both"/>
        <w:rPr>
          <w:bCs/>
          <w:sz w:val="22"/>
          <w:szCs w:val="22"/>
        </w:rPr>
      </w:pPr>
      <w:r w:rsidRPr="00A501AB">
        <w:rPr>
          <w:bCs/>
          <w:sz w:val="22"/>
          <w:szCs w:val="22"/>
        </w:rPr>
        <w:t>SZP.271.</w:t>
      </w:r>
      <w:r w:rsidR="00800D48">
        <w:rPr>
          <w:bCs/>
          <w:sz w:val="22"/>
          <w:szCs w:val="22"/>
        </w:rPr>
        <w:t>884/23/2022</w:t>
      </w:r>
    </w:p>
    <w:p w14:paraId="6A19E73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EC8A0E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1D23315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7FE930F" w14:textId="77777777" w:rsidR="00EB1359" w:rsidRPr="003261E7" w:rsidRDefault="00EB1359" w:rsidP="00800D48">
      <w:pPr>
        <w:spacing w:after="36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26B76" w:rsidRPr="003261E7" w14:paraId="0476A80E" w14:textId="77777777" w:rsidTr="00674606">
        <w:trPr>
          <w:trHeight w:val="638"/>
        </w:trPr>
        <w:tc>
          <w:tcPr>
            <w:tcW w:w="959" w:type="dxa"/>
            <w:shd w:val="clear" w:color="auto" w:fill="auto"/>
          </w:tcPr>
          <w:p w14:paraId="6C5C659D" w14:textId="77777777" w:rsidR="00426B76" w:rsidRPr="003261E7" w:rsidRDefault="00426B76" w:rsidP="006746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FB31699" w14:textId="77777777" w:rsidR="00426B76" w:rsidRPr="003261E7" w:rsidRDefault="00426B76" w:rsidP="006746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6B76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26B76">
              <w:rPr>
                <w:b/>
                <w:bCs/>
                <w:sz w:val="22"/>
                <w:szCs w:val="22"/>
              </w:rPr>
              <w:t>Dostawa wyrobów medycznych niesterylnych, jednorazowego użytku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26B76">
              <w:rPr>
                <w:b/>
                <w:sz w:val="22"/>
                <w:szCs w:val="22"/>
              </w:rPr>
              <w:t>ZP/23/2022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719C49A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2982589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1E4A739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426B76" w:rsidRPr="00426B76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426B76" w:rsidRPr="00426B76">
        <w:rPr>
          <w:sz w:val="22"/>
          <w:szCs w:val="22"/>
        </w:rPr>
        <w:t>(</w:t>
      </w:r>
      <w:proofErr w:type="spellStart"/>
      <w:r w:rsidR="00426B76" w:rsidRPr="00426B76">
        <w:rPr>
          <w:sz w:val="22"/>
          <w:szCs w:val="22"/>
        </w:rPr>
        <w:t>t.j</w:t>
      </w:r>
      <w:proofErr w:type="spellEnd"/>
      <w:r w:rsidR="00426B76" w:rsidRPr="00426B76">
        <w:rPr>
          <w:sz w:val="22"/>
          <w:szCs w:val="22"/>
        </w:rPr>
        <w:t xml:space="preserve">. Dz.U. z 2021r. poz. 1129 z </w:t>
      </w:r>
      <w:proofErr w:type="spellStart"/>
      <w:r w:rsidR="00426B76" w:rsidRPr="00426B76">
        <w:rPr>
          <w:sz w:val="22"/>
          <w:szCs w:val="22"/>
        </w:rPr>
        <w:t>późn</w:t>
      </w:r>
      <w:proofErr w:type="spellEnd"/>
      <w:r w:rsidR="00426B76" w:rsidRPr="00426B76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EE3333E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02739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D96BC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52CB331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426B76" w:rsidRPr="00EB1359" w14:paraId="3AAB8C23" w14:textId="77777777" w:rsidTr="006746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C690" w14:textId="77777777" w:rsidR="00426B76" w:rsidRPr="00710915" w:rsidRDefault="00426B76" w:rsidP="0067460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26B76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B5184" w14:textId="77777777" w:rsidR="00426B76" w:rsidRPr="00EB1359" w:rsidRDefault="00426B76" w:rsidP="006746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6B76">
              <w:rPr>
                <w:b/>
                <w:sz w:val="22"/>
                <w:szCs w:val="22"/>
              </w:rPr>
              <w:t>Zadanie 13</w:t>
            </w:r>
          </w:p>
          <w:p w14:paraId="2692E835" w14:textId="6DE7B08C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910AF1">
              <w:rPr>
                <w:sz w:val="22"/>
                <w:szCs w:val="22"/>
              </w:rPr>
              <w:t xml:space="preserve"> Art. 255, pkt.1</w:t>
            </w:r>
          </w:p>
          <w:p w14:paraId="6CE2F605" w14:textId="77777777" w:rsidR="00426B76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A050391" w14:textId="77777777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D66C54B" w14:textId="77777777" w:rsidR="00426B76" w:rsidRPr="00EB1359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żadnej oferty.</w:t>
            </w:r>
          </w:p>
        </w:tc>
      </w:tr>
      <w:tr w:rsidR="00426B76" w:rsidRPr="00EB1359" w14:paraId="560CCCE4" w14:textId="77777777" w:rsidTr="006746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BF5E7" w14:textId="77777777" w:rsidR="00426B76" w:rsidRPr="00710915" w:rsidRDefault="00426B76" w:rsidP="0067460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26B76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57AEE" w14:textId="77777777" w:rsidR="00426B76" w:rsidRPr="00EB1359" w:rsidRDefault="00426B76" w:rsidP="006746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6B76">
              <w:rPr>
                <w:b/>
                <w:sz w:val="22"/>
                <w:szCs w:val="22"/>
              </w:rPr>
              <w:t>Zadanie 16</w:t>
            </w:r>
          </w:p>
          <w:p w14:paraId="5AC9D866" w14:textId="240FB6CB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910AF1">
              <w:rPr>
                <w:sz w:val="22"/>
                <w:szCs w:val="22"/>
              </w:rPr>
              <w:t xml:space="preserve"> Art. 255, pkt.1</w:t>
            </w:r>
          </w:p>
          <w:p w14:paraId="0C7F9607" w14:textId="77777777" w:rsidR="00426B76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5AB3D46" w14:textId="77777777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55A58C8" w14:textId="77777777" w:rsidR="00426B76" w:rsidRPr="00EB1359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żadnej oferty.</w:t>
            </w:r>
          </w:p>
        </w:tc>
      </w:tr>
      <w:tr w:rsidR="00426B76" w:rsidRPr="00EB1359" w14:paraId="53EF985D" w14:textId="77777777" w:rsidTr="006746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37AC" w14:textId="77777777" w:rsidR="00426B76" w:rsidRPr="00710915" w:rsidRDefault="00426B76" w:rsidP="0067460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26B76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D8A17" w14:textId="77777777" w:rsidR="00426B76" w:rsidRPr="00EB1359" w:rsidRDefault="00426B76" w:rsidP="006746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6B76">
              <w:rPr>
                <w:b/>
                <w:sz w:val="22"/>
                <w:szCs w:val="22"/>
              </w:rPr>
              <w:t>Zadanie 20</w:t>
            </w:r>
          </w:p>
          <w:p w14:paraId="46D76E92" w14:textId="14B71DC0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910AF1">
              <w:rPr>
                <w:sz w:val="22"/>
                <w:szCs w:val="22"/>
              </w:rPr>
              <w:t xml:space="preserve"> Art. 255, pkt.1</w:t>
            </w:r>
          </w:p>
          <w:p w14:paraId="51B9A530" w14:textId="77777777" w:rsidR="00426B76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A030D95" w14:textId="77777777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22D0397" w14:textId="77777777" w:rsidR="00426B76" w:rsidRPr="00EB1359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żadnej oferty.</w:t>
            </w:r>
          </w:p>
        </w:tc>
      </w:tr>
      <w:tr w:rsidR="00426B76" w:rsidRPr="00EB1359" w14:paraId="1E002D2A" w14:textId="77777777" w:rsidTr="006746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4FFD4" w14:textId="77777777" w:rsidR="00426B76" w:rsidRPr="00710915" w:rsidRDefault="00426B76" w:rsidP="0067460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26B76"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2BE7" w14:textId="77777777" w:rsidR="00426B76" w:rsidRPr="00EB1359" w:rsidRDefault="00426B76" w:rsidP="006746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6B76">
              <w:rPr>
                <w:b/>
                <w:sz w:val="22"/>
                <w:szCs w:val="22"/>
              </w:rPr>
              <w:t>Zadanie 22</w:t>
            </w:r>
          </w:p>
          <w:p w14:paraId="36EC0620" w14:textId="3C0871AD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prawne:</w:t>
            </w:r>
            <w:r w:rsidR="00910AF1">
              <w:rPr>
                <w:sz w:val="22"/>
                <w:szCs w:val="22"/>
              </w:rPr>
              <w:t xml:space="preserve"> Art. 255, pkt.1</w:t>
            </w:r>
          </w:p>
          <w:p w14:paraId="17B3BEDD" w14:textId="77777777" w:rsidR="00426B76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5ADD177" w14:textId="77777777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849B060" w14:textId="77777777" w:rsidR="00426B76" w:rsidRPr="00EB1359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żadnej oferty.</w:t>
            </w:r>
          </w:p>
        </w:tc>
      </w:tr>
      <w:tr w:rsidR="00426B76" w:rsidRPr="00EB1359" w14:paraId="4A9E5EF5" w14:textId="77777777" w:rsidTr="006746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17961" w14:textId="77777777" w:rsidR="00426B76" w:rsidRPr="00710915" w:rsidRDefault="00426B76" w:rsidP="0067460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26B76">
              <w:rPr>
                <w:b/>
                <w:bCs/>
                <w:sz w:val="22"/>
                <w:szCs w:val="22"/>
              </w:rPr>
              <w:lastRenderedPageBreak/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A3EE8" w14:textId="77777777" w:rsidR="00426B76" w:rsidRPr="00EB1359" w:rsidRDefault="00426B76" w:rsidP="006746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6B76">
              <w:rPr>
                <w:b/>
                <w:sz w:val="22"/>
                <w:szCs w:val="22"/>
              </w:rPr>
              <w:t>Zadanie 23</w:t>
            </w:r>
          </w:p>
          <w:p w14:paraId="11BBF465" w14:textId="67EDEA41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910AF1">
              <w:rPr>
                <w:sz w:val="22"/>
                <w:szCs w:val="22"/>
              </w:rPr>
              <w:t xml:space="preserve"> Art. 255, pkt.1</w:t>
            </w:r>
          </w:p>
          <w:p w14:paraId="729B7D50" w14:textId="77777777" w:rsidR="00426B76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2234FDC" w14:textId="77777777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FBB970B" w14:textId="77777777" w:rsidR="00426B76" w:rsidRPr="00EB1359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żadnej oferty.</w:t>
            </w:r>
          </w:p>
        </w:tc>
      </w:tr>
      <w:tr w:rsidR="00426B76" w:rsidRPr="00EB1359" w14:paraId="2BA021EF" w14:textId="77777777" w:rsidTr="006746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AE4D" w14:textId="77777777" w:rsidR="00426B76" w:rsidRPr="00710915" w:rsidRDefault="00426B76" w:rsidP="0067460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26B76">
              <w:rPr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9CE1" w14:textId="77777777" w:rsidR="00426B76" w:rsidRPr="00EB1359" w:rsidRDefault="00426B76" w:rsidP="006746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6B76">
              <w:rPr>
                <w:b/>
                <w:sz w:val="22"/>
                <w:szCs w:val="22"/>
              </w:rPr>
              <w:t>Zadanie 24</w:t>
            </w:r>
          </w:p>
          <w:p w14:paraId="1E036CEF" w14:textId="22AAA48C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910AF1">
              <w:rPr>
                <w:sz w:val="22"/>
                <w:szCs w:val="22"/>
              </w:rPr>
              <w:t xml:space="preserve"> Art. 255, pkt.1</w:t>
            </w:r>
          </w:p>
          <w:p w14:paraId="0476D6C8" w14:textId="77777777" w:rsidR="00426B76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E1A74D8" w14:textId="77777777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8017988" w14:textId="77777777" w:rsidR="00426B76" w:rsidRPr="00EB1359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żadnej oferty.</w:t>
            </w:r>
          </w:p>
        </w:tc>
      </w:tr>
      <w:tr w:rsidR="00426B76" w:rsidRPr="00EB1359" w14:paraId="12C58F44" w14:textId="77777777" w:rsidTr="006746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2AB43" w14:textId="77777777" w:rsidR="00426B76" w:rsidRPr="00710915" w:rsidRDefault="00426B76" w:rsidP="0067460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26B76">
              <w:rPr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F039" w14:textId="77777777" w:rsidR="00426B76" w:rsidRPr="00EB1359" w:rsidRDefault="00426B76" w:rsidP="006746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6B76">
              <w:rPr>
                <w:b/>
                <w:sz w:val="22"/>
                <w:szCs w:val="22"/>
              </w:rPr>
              <w:t>Zadanie 26</w:t>
            </w:r>
          </w:p>
          <w:p w14:paraId="17FC8E1B" w14:textId="07C53190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910AF1">
              <w:rPr>
                <w:sz w:val="22"/>
                <w:szCs w:val="22"/>
              </w:rPr>
              <w:t xml:space="preserve"> Art. 255, pkt.1</w:t>
            </w:r>
          </w:p>
          <w:p w14:paraId="4EE45BA7" w14:textId="77777777" w:rsidR="00426B76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99CF833" w14:textId="77777777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5EA90E7" w14:textId="77777777" w:rsidR="00426B76" w:rsidRPr="00EB1359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żadnej oferty.</w:t>
            </w:r>
          </w:p>
        </w:tc>
      </w:tr>
      <w:tr w:rsidR="00426B76" w:rsidRPr="00EB1359" w14:paraId="4BA31E4D" w14:textId="77777777" w:rsidTr="006746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5D0A9" w14:textId="77777777" w:rsidR="00426B76" w:rsidRPr="00710915" w:rsidRDefault="00426B76" w:rsidP="0067460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26B76"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2BCA3" w14:textId="77777777" w:rsidR="00426B76" w:rsidRPr="00EB1359" w:rsidRDefault="00426B76" w:rsidP="006746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6B76">
              <w:rPr>
                <w:b/>
                <w:sz w:val="22"/>
                <w:szCs w:val="22"/>
              </w:rPr>
              <w:t>Zadanie 27</w:t>
            </w:r>
          </w:p>
          <w:p w14:paraId="3E3B7981" w14:textId="48E1D54F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910AF1">
              <w:rPr>
                <w:sz w:val="22"/>
                <w:szCs w:val="22"/>
              </w:rPr>
              <w:t xml:space="preserve"> Art. 255, pkt.1</w:t>
            </w:r>
          </w:p>
          <w:p w14:paraId="0AB11DDD" w14:textId="77777777" w:rsidR="00426B76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7D34C26" w14:textId="77777777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01D35BC" w14:textId="77777777" w:rsidR="00426B76" w:rsidRPr="00EB1359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żadnej oferty.</w:t>
            </w:r>
          </w:p>
        </w:tc>
      </w:tr>
      <w:tr w:rsidR="00426B76" w:rsidRPr="00EB1359" w14:paraId="5169AD2F" w14:textId="77777777" w:rsidTr="006746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41DE" w14:textId="77777777" w:rsidR="00426B76" w:rsidRPr="00710915" w:rsidRDefault="00426B76" w:rsidP="0067460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26B76">
              <w:rPr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CFF1" w14:textId="77777777" w:rsidR="00426B76" w:rsidRPr="00EB1359" w:rsidRDefault="00426B76" w:rsidP="006746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6B76">
              <w:rPr>
                <w:b/>
                <w:sz w:val="22"/>
                <w:szCs w:val="22"/>
              </w:rPr>
              <w:t>Zadanie 28</w:t>
            </w:r>
          </w:p>
          <w:p w14:paraId="205338C7" w14:textId="7A9CDA61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910AF1">
              <w:rPr>
                <w:sz w:val="22"/>
                <w:szCs w:val="22"/>
              </w:rPr>
              <w:t xml:space="preserve"> Art. 255, pkt.1</w:t>
            </w:r>
          </w:p>
          <w:p w14:paraId="33B5F72C" w14:textId="77777777" w:rsidR="00426B76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6D81465" w14:textId="77777777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A93567D" w14:textId="77777777" w:rsidR="00426B76" w:rsidRPr="00EB1359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żadnej oferty.</w:t>
            </w:r>
          </w:p>
        </w:tc>
      </w:tr>
      <w:tr w:rsidR="00426B76" w:rsidRPr="00EB1359" w14:paraId="1CB41CB9" w14:textId="77777777" w:rsidTr="006746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5D19E" w14:textId="77777777" w:rsidR="00426B76" w:rsidRPr="00710915" w:rsidRDefault="00426B76" w:rsidP="0067460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26B76">
              <w:rPr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89AA" w14:textId="77777777" w:rsidR="00426B76" w:rsidRPr="00EB1359" w:rsidRDefault="00426B76" w:rsidP="006746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6B76">
              <w:rPr>
                <w:b/>
                <w:sz w:val="22"/>
                <w:szCs w:val="22"/>
              </w:rPr>
              <w:t>Zadanie 31</w:t>
            </w:r>
          </w:p>
          <w:p w14:paraId="2C9934D9" w14:textId="44177E01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910AF1">
              <w:rPr>
                <w:sz w:val="22"/>
                <w:szCs w:val="22"/>
              </w:rPr>
              <w:t xml:space="preserve"> Art. 255, pkt.1</w:t>
            </w:r>
          </w:p>
          <w:p w14:paraId="0C8D2680" w14:textId="77777777" w:rsidR="00426B76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E0AC2C9" w14:textId="77777777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DDF5B09" w14:textId="77777777" w:rsidR="00426B76" w:rsidRPr="00EB1359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żadnej oferty.</w:t>
            </w:r>
          </w:p>
        </w:tc>
      </w:tr>
      <w:tr w:rsidR="00426B76" w:rsidRPr="00EB1359" w14:paraId="0F922D14" w14:textId="77777777" w:rsidTr="006746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9E61" w14:textId="77777777" w:rsidR="00426B76" w:rsidRPr="00710915" w:rsidRDefault="00426B76" w:rsidP="0067460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26B76"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EB96A" w14:textId="77777777" w:rsidR="00426B76" w:rsidRPr="00EB1359" w:rsidRDefault="00426B76" w:rsidP="006746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6B76">
              <w:rPr>
                <w:b/>
                <w:sz w:val="22"/>
                <w:szCs w:val="22"/>
              </w:rPr>
              <w:t>Zadanie 34</w:t>
            </w:r>
          </w:p>
          <w:p w14:paraId="18AC10F8" w14:textId="2ED7F875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910AF1">
              <w:rPr>
                <w:sz w:val="22"/>
                <w:szCs w:val="22"/>
              </w:rPr>
              <w:t xml:space="preserve"> Art. 255, pkt.1</w:t>
            </w:r>
          </w:p>
          <w:p w14:paraId="1C13BE6E" w14:textId="77777777" w:rsidR="00426B76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C7D4E9D" w14:textId="77777777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E3DAFE8" w14:textId="77777777" w:rsidR="00426B76" w:rsidRPr="00EB1359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żadnej oferty.</w:t>
            </w:r>
          </w:p>
        </w:tc>
      </w:tr>
      <w:tr w:rsidR="00426B76" w:rsidRPr="00EB1359" w14:paraId="793573AB" w14:textId="77777777" w:rsidTr="006746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80AEA" w14:textId="77777777" w:rsidR="00426B76" w:rsidRPr="00710915" w:rsidRDefault="00426B76" w:rsidP="0067460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26B76">
              <w:rPr>
                <w:b/>
                <w:bCs/>
                <w:sz w:val="22"/>
                <w:szCs w:val="22"/>
              </w:rPr>
              <w:lastRenderedPageBreak/>
              <w:t>35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7AB1D" w14:textId="77777777" w:rsidR="00426B76" w:rsidRPr="00EB1359" w:rsidRDefault="00426B76" w:rsidP="006746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6B76">
              <w:rPr>
                <w:b/>
                <w:sz w:val="22"/>
                <w:szCs w:val="22"/>
              </w:rPr>
              <w:t>Zadanie 35</w:t>
            </w:r>
          </w:p>
          <w:p w14:paraId="18DC7E55" w14:textId="71098B64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910AF1">
              <w:rPr>
                <w:sz w:val="22"/>
                <w:szCs w:val="22"/>
              </w:rPr>
              <w:t xml:space="preserve"> Art. 255, pkt.1</w:t>
            </w:r>
          </w:p>
          <w:p w14:paraId="5DE75406" w14:textId="77777777" w:rsidR="00426B76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E8F5F85" w14:textId="77777777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D503607" w14:textId="77777777" w:rsidR="00426B76" w:rsidRPr="00EB1359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żadnej oferty.</w:t>
            </w:r>
          </w:p>
        </w:tc>
      </w:tr>
      <w:tr w:rsidR="00426B76" w:rsidRPr="00EB1359" w14:paraId="17ECE881" w14:textId="77777777" w:rsidTr="006746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3721E" w14:textId="77777777" w:rsidR="00426B76" w:rsidRPr="00710915" w:rsidRDefault="00426B76" w:rsidP="0067460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26B76">
              <w:rPr>
                <w:b/>
                <w:bCs/>
                <w:sz w:val="22"/>
                <w:szCs w:val="22"/>
              </w:rPr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D9A47" w14:textId="77777777" w:rsidR="00426B76" w:rsidRPr="00EB1359" w:rsidRDefault="00426B76" w:rsidP="006746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6B76">
              <w:rPr>
                <w:b/>
                <w:sz w:val="22"/>
                <w:szCs w:val="22"/>
              </w:rPr>
              <w:t>Zadanie 37</w:t>
            </w:r>
          </w:p>
          <w:p w14:paraId="58F4642B" w14:textId="1B9D4FEB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910AF1">
              <w:rPr>
                <w:sz w:val="22"/>
                <w:szCs w:val="22"/>
              </w:rPr>
              <w:t xml:space="preserve"> Art. 255, pkt.1</w:t>
            </w:r>
          </w:p>
          <w:p w14:paraId="32B39F50" w14:textId="77777777" w:rsidR="00426B76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FF383CD" w14:textId="77777777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C140ABE" w14:textId="77777777" w:rsidR="00426B76" w:rsidRPr="00EB1359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żadnej oferty.</w:t>
            </w:r>
          </w:p>
        </w:tc>
      </w:tr>
      <w:tr w:rsidR="00426B76" w:rsidRPr="00EB1359" w14:paraId="53EB9C30" w14:textId="77777777" w:rsidTr="006746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0494B" w14:textId="77777777" w:rsidR="00426B76" w:rsidRPr="00710915" w:rsidRDefault="00426B76" w:rsidP="0067460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26B76">
              <w:rPr>
                <w:b/>
                <w:bCs/>
                <w:sz w:val="22"/>
                <w:szCs w:val="22"/>
              </w:rPr>
              <w:t>47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B76E" w14:textId="77777777" w:rsidR="00426B76" w:rsidRPr="00EB1359" w:rsidRDefault="00426B76" w:rsidP="006746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6B76">
              <w:rPr>
                <w:b/>
                <w:sz w:val="22"/>
                <w:szCs w:val="22"/>
              </w:rPr>
              <w:t>Zadanie 47</w:t>
            </w:r>
          </w:p>
          <w:p w14:paraId="7B11FA75" w14:textId="5DED5F8F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910AF1">
              <w:rPr>
                <w:sz w:val="22"/>
                <w:szCs w:val="22"/>
              </w:rPr>
              <w:t xml:space="preserve"> Art. 255, pkt.1</w:t>
            </w:r>
          </w:p>
          <w:p w14:paraId="7BC25250" w14:textId="77777777" w:rsidR="00426B76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8DCB1FC" w14:textId="77777777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5A4F22D" w14:textId="77777777" w:rsidR="00426B76" w:rsidRPr="00EB1359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żadnej oferty.</w:t>
            </w:r>
          </w:p>
        </w:tc>
      </w:tr>
      <w:tr w:rsidR="00426B76" w:rsidRPr="00EB1359" w14:paraId="65D78FF8" w14:textId="77777777" w:rsidTr="006746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B063" w14:textId="77777777" w:rsidR="00426B76" w:rsidRPr="00710915" w:rsidRDefault="00426B76" w:rsidP="0067460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26B76">
              <w:rPr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27C5D" w14:textId="77777777" w:rsidR="00426B76" w:rsidRPr="00EB1359" w:rsidRDefault="00426B76" w:rsidP="006746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6B76">
              <w:rPr>
                <w:b/>
                <w:sz w:val="22"/>
                <w:szCs w:val="22"/>
              </w:rPr>
              <w:t>Zadanie 50</w:t>
            </w:r>
          </w:p>
          <w:p w14:paraId="5A09D0AD" w14:textId="6F4C1ACA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910AF1">
              <w:rPr>
                <w:sz w:val="22"/>
                <w:szCs w:val="22"/>
              </w:rPr>
              <w:t xml:space="preserve"> Art. 255, pkt.1</w:t>
            </w:r>
          </w:p>
          <w:p w14:paraId="45977555" w14:textId="77777777" w:rsidR="00426B76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E7D1AB7" w14:textId="77777777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076BA59" w14:textId="77777777" w:rsidR="00426B76" w:rsidRPr="00EB1359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żadnej oferty.</w:t>
            </w:r>
          </w:p>
        </w:tc>
      </w:tr>
      <w:tr w:rsidR="00426B76" w:rsidRPr="00EB1359" w14:paraId="3DA61939" w14:textId="77777777" w:rsidTr="006746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AFA4F" w14:textId="77777777" w:rsidR="00426B76" w:rsidRPr="00710915" w:rsidRDefault="00426B76" w:rsidP="0067460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26B76">
              <w:rPr>
                <w:b/>
                <w:bCs/>
                <w:sz w:val="22"/>
                <w:szCs w:val="22"/>
              </w:rPr>
              <w:t>54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6624" w14:textId="77777777" w:rsidR="00426B76" w:rsidRPr="00EB1359" w:rsidRDefault="00426B76" w:rsidP="006746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6B76">
              <w:rPr>
                <w:b/>
                <w:sz w:val="22"/>
                <w:szCs w:val="22"/>
              </w:rPr>
              <w:t>Zadanie 54</w:t>
            </w:r>
          </w:p>
          <w:p w14:paraId="5D584AD1" w14:textId="5D315111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910AF1">
              <w:rPr>
                <w:sz w:val="22"/>
                <w:szCs w:val="22"/>
              </w:rPr>
              <w:t xml:space="preserve"> Art. 255, pkt.1</w:t>
            </w:r>
          </w:p>
          <w:p w14:paraId="1F3B28AB" w14:textId="77777777" w:rsidR="00426B76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B93DB73" w14:textId="77777777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2568E84" w14:textId="77777777" w:rsidR="00426B76" w:rsidRPr="00EB1359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żadnej oferty.</w:t>
            </w:r>
          </w:p>
        </w:tc>
      </w:tr>
      <w:tr w:rsidR="00426B76" w:rsidRPr="00EB1359" w14:paraId="7B4ECD6E" w14:textId="77777777" w:rsidTr="006746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26D2F" w14:textId="77777777" w:rsidR="00426B76" w:rsidRPr="00710915" w:rsidRDefault="00426B76" w:rsidP="0067460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26B76">
              <w:rPr>
                <w:b/>
                <w:bCs/>
                <w:sz w:val="22"/>
                <w:szCs w:val="22"/>
              </w:rPr>
              <w:t>58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76DF" w14:textId="77777777" w:rsidR="00426B76" w:rsidRPr="00EB1359" w:rsidRDefault="00426B76" w:rsidP="006746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6B76">
              <w:rPr>
                <w:b/>
                <w:sz w:val="22"/>
                <w:szCs w:val="22"/>
              </w:rPr>
              <w:t>Zadanie 58</w:t>
            </w:r>
          </w:p>
          <w:p w14:paraId="24B417D7" w14:textId="3E3A9C03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910AF1">
              <w:rPr>
                <w:sz w:val="22"/>
                <w:szCs w:val="22"/>
              </w:rPr>
              <w:t xml:space="preserve"> Art. 255, pkt.1</w:t>
            </w:r>
          </w:p>
          <w:p w14:paraId="2C0349E1" w14:textId="77777777" w:rsidR="00426B76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5360E1D" w14:textId="77777777" w:rsidR="00426B76" w:rsidRDefault="00426B76" w:rsidP="006746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5C82C0D" w14:textId="77777777" w:rsidR="00426B76" w:rsidRPr="00EB1359" w:rsidRDefault="00426B76" w:rsidP="006746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6B76">
              <w:rPr>
                <w:sz w:val="22"/>
                <w:szCs w:val="22"/>
              </w:rPr>
              <w:t>Nie złożono żadnej oferty.</w:t>
            </w:r>
          </w:p>
        </w:tc>
      </w:tr>
    </w:tbl>
    <w:p w14:paraId="192BE595" w14:textId="77777777" w:rsidR="00010B31" w:rsidRDefault="00010B31" w:rsidP="00960E30">
      <w:pPr>
        <w:pStyle w:val="Tekstpodstawowy"/>
        <w:spacing w:before="480" w:line="276" w:lineRule="auto"/>
        <w:ind w:left="7080"/>
        <w:rPr>
          <w:i/>
        </w:rPr>
      </w:pPr>
      <w:r>
        <w:rPr>
          <w:i/>
        </w:rPr>
        <w:t>Zamawiający</w:t>
      </w:r>
    </w:p>
    <w:p w14:paraId="441338E8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75751522" w14:textId="77777777" w:rsidR="00010B31" w:rsidRDefault="00010B31"/>
    <w:sectPr w:rsidR="00010B31" w:rsidSect="00800D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570F3" w14:textId="77777777" w:rsidR="00426B76" w:rsidRDefault="00426B76" w:rsidP="00426B76">
      <w:r>
        <w:separator/>
      </w:r>
    </w:p>
  </w:endnote>
  <w:endnote w:type="continuationSeparator" w:id="0">
    <w:p w14:paraId="754518D6" w14:textId="77777777" w:rsidR="00426B76" w:rsidRDefault="00426B76" w:rsidP="00426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27B9C" w14:textId="77777777" w:rsidR="00426B76" w:rsidRDefault="00426B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43E8B" w14:textId="77777777" w:rsidR="00426B76" w:rsidRDefault="00426B7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8FAF9" w14:textId="77777777" w:rsidR="00426B76" w:rsidRDefault="00426B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82591" w14:textId="77777777" w:rsidR="00426B76" w:rsidRDefault="00426B76" w:rsidP="00426B76">
      <w:r>
        <w:separator/>
      </w:r>
    </w:p>
  </w:footnote>
  <w:footnote w:type="continuationSeparator" w:id="0">
    <w:p w14:paraId="115CBB54" w14:textId="77777777" w:rsidR="00426B76" w:rsidRDefault="00426B76" w:rsidP="00426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197F" w14:textId="77777777" w:rsidR="00426B76" w:rsidRDefault="00426B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E3CBD" w14:textId="77777777" w:rsidR="00426B76" w:rsidRDefault="00426B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86725" w14:textId="77777777" w:rsidR="00426B76" w:rsidRDefault="00426B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09C8"/>
    <w:rsid w:val="00010B31"/>
    <w:rsid w:val="00104963"/>
    <w:rsid w:val="00150F65"/>
    <w:rsid w:val="00426B76"/>
    <w:rsid w:val="00800D48"/>
    <w:rsid w:val="00823326"/>
    <w:rsid w:val="00856A3E"/>
    <w:rsid w:val="00894412"/>
    <w:rsid w:val="00910AF1"/>
    <w:rsid w:val="009462DF"/>
    <w:rsid w:val="009500EB"/>
    <w:rsid w:val="00960E30"/>
    <w:rsid w:val="00993EFC"/>
    <w:rsid w:val="00A501AB"/>
    <w:rsid w:val="00AB3E72"/>
    <w:rsid w:val="00AC1A4B"/>
    <w:rsid w:val="00CA09C8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A51ED0"/>
  <w15:chartTrackingRefBased/>
  <w15:docId w15:val="{123DD077-40D1-46BA-8078-F39C88E3A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426B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26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3</Pages>
  <Words>574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5</cp:revision>
  <cp:lastPrinted>2022-11-03T11:11:00Z</cp:lastPrinted>
  <dcterms:created xsi:type="dcterms:W3CDTF">2022-11-03T10:50:00Z</dcterms:created>
  <dcterms:modified xsi:type="dcterms:W3CDTF">2022-11-03T11:12:00Z</dcterms:modified>
</cp:coreProperties>
</file>