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617A7" w14:textId="0FB6E32C" w:rsidR="005445DC" w:rsidRDefault="005445DC" w:rsidP="005445DC">
      <w:pPr>
        <w:tabs>
          <w:tab w:val="left" w:pos="0"/>
        </w:tabs>
        <w:ind w:left="7080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r>
        <w:rPr>
          <w:rFonts w:eastAsia="Calibri"/>
          <w:b/>
          <w:color w:val="000000"/>
          <w:sz w:val="22"/>
          <w:szCs w:val="22"/>
          <w:lang w:eastAsia="en-US"/>
        </w:rPr>
        <w:t xml:space="preserve">Załącznik nr 5 </w:t>
      </w:r>
    </w:p>
    <w:p w14:paraId="4AE51EC3" w14:textId="6327AD09" w:rsidR="00694944" w:rsidRPr="00B43BB1" w:rsidRDefault="00694944" w:rsidP="00B43BB1">
      <w:pPr>
        <w:tabs>
          <w:tab w:val="left" w:pos="0"/>
        </w:tabs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r w:rsidRPr="00B43BB1">
        <w:rPr>
          <w:rFonts w:eastAsia="Calibri"/>
          <w:b/>
          <w:color w:val="000000"/>
          <w:sz w:val="22"/>
          <w:szCs w:val="22"/>
          <w:lang w:eastAsia="en-US"/>
        </w:rPr>
        <w:t>WYKAZ  ZREALIZOWANYCH USŁUG</w:t>
      </w:r>
    </w:p>
    <w:p w14:paraId="52D9E8DE" w14:textId="77777777" w:rsidR="00694944" w:rsidRPr="00B43BB1" w:rsidRDefault="00694944" w:rsidP="00B43BB1">
      <w:pPr>
        <w:tabs>
          <w:tab w:val="right" w:pos="9000"/>
        </w:tabs>
        <w:rPr>
          <w:sz w:val="22"/>
          <w:szCs w:val="22"/>
        </w:rPr>
      </w:pPr>
      <w:r w:rsidRPr="00B43BB1">
        <w:rPr>
          <w:sz w:val="22"/>
          <w:szCs w:val="22"/>
        </w:rPr>
        <w:t>NAZWA WYKONAWCY: …………………………………………………….</w:t>
      </w:r>
    </w:p>
    <w:p w14:paraId="0CC7782D" w14:textId="77777777" w:rsidR="00694944" w:rsidRPr="00B43BB1" w:rsidRDefault="00694944" w:rsidP="00B43BB1">
      <w:pPr>
        <w:tabs>
          <w:tab w:val="right" w:pos="9000"/>
        </w:tabs>
        <w:rPr>
          <w:sz w:val="22"/>
          <w:szCs w:val="22"/>
        </w:rPr>
      </w:pPr>
      <w:r w:rsidRPr="00B43BB1">
        <w:rPr>
          <w:sz w:val="22"/>
          <w:szCs w:val="22"/>
        </w:rPr>
        <w:t xml:space="preserve">ADRES:…………………………………………………………………………. </w:t>
      </w:r>
    </w:p>
    <w:p w14:paraId="5B59FC8F" w14:textId="1380304D" w:rsidR="00694944" w:rsidRDefault="00694944" w:rsidP="00B43BB1">
      <w:pPr>
        <w:tabs>
          <w:tab w:val="left" w:pos="0"/>
        </w:tabs>
        <w:jc w:val="both"/>
        <w:rPr>
          <w:b/>
          <w:bCs/>
          <w:sz w:val="22"/>
          <w:szCs w:val="22"/>
        </w:rPr>
      </w:pPr>
      <w:r w:rsidRPr="00B43BB1">
        <w:rPr>
          <w:color w:val="000000"/>
          <w:sz w:val="22"/>
          <w:szCs w:val="22"/>
        </w:rPr>
        <w:t xml:space="preserve">Dotyczy: </w:t>
      </w:r>
      <w:r w:rsidR="00A94851" w:rsidRPr="00A94851">
        <w:rPr>
          <w:b/>
          <w:bCs/>
          <w:sz w:val="22"/>
          <w:szCs w:val="22"/>
        </w:rPr>
        <w:t xml:space="preserve">Usługa certyfikowanego szkolenia online w języku angielskim, dotyczącego </w:t>
      </w:r>
      <w:proofErr w:type="spellStart"/>
      <w:r w:rsidR="00A94851" w:rsidRPr="00A94851">
        <w:rPr>
          <w:b/>
          <w:bCs/>
          <w:sz w:val="22"/>
          <w:szCs w:val="22"/>
        </w:rPr>
        <w:t>tutoringu</w:t>
      </w:r>
      <w:proofErr w:type="spellEnd"/>
      <w:r w:rsidR="00A94851" w:rsidRPr="00A94851">
        <w:rPr>
          <w:b/>
          <w:bCs/>
          <w:sz w:val="22"/>
          <w:szCs w:val="22"/>
        </w:rPr>
        <w:t xml:space="preserve"> akademickiego dla kadry dydaktycznej- CSM- KC-zp.272-630/22</w:t>
      </w:r>
    </w:p>
    <w:p w14:paraId="2F7BD988" w14:textId="77777777" w:rsidR="00D02EF3" w:rsidRPr="00B43BB1" w:rsidRDefault="00D02EF3" w:rsidP="00B43BB1">
      <w:pPr>
        <w:tabs>
          <w:tab w:val="left" w:pos="0"/>
        </w:tabs>
        <w:jc w:val="both"/>
        <w:rPr>
          <w:b/>
          <w:iCs/>
          <w:color w:val="000000"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"/>
        <w:gridCol w:w="3924"/>
        <w:gridCol w:w="1786"/>
        <w:gridCol w:w="2328"/>
      </w:tblGrid>
      <w:tr w:rsidR="0010486F" w:rsidRPr="00FB7DDE" w14:paraId="791517E8" w14:textId="77777777" w:rsidTr="008A6E5E">
        <w:trPr>
          <w:cantSplit/>
          <w:trHeight w:val="790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AEC37" w14:textId="77777777" w:rsidR="0010486F" w:rsidRPr="00D84D62" w:rsidRDefault="0010486F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proofErr w:type="spellStart"/>
            <w:r w:rsidRPr="00D84D62">
              <w:rPr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4D3E5" w14:textId="77777777" w:rsidR="0010486F" w:rsidRPr="00D84D62" w:rsidRDefault="0010486F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b/>
                <w:sz w:val="18"/>
                <w:szCs w:val="18"/>
              </w:rPr>
              <w:t>Przedmiot usługi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1D0D5" w14:textId="77777777" w:rsidR="0010486F" w:rsidRPr="00D84D62" w:rsidRDefault="0010486F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b/>
                <w:sz w:val="18"/>
                <w:szCs w:val="18"/>
              </w:rPr>
              <w:t>Data w</w:t>
            </w:r>
            <w:bookmarkStart w:id="0" w:name="_GoBack"/>
            <w:bookmarkEnd w:id="0"/>
            <w:r w:rsidRPr="00D84D62">
              <w:rPr>
                <w:b/>
                <w:sz w:val="18"/>
                <w:szCs w:val="18"/>
              </w:rPr>
              <w:t>ykonania</w:t>
            </w:r>
          </w:p>
        </w:tc>
        <w:tc>
          <w:tcPr>
            <w:tcW w:w="13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48953" w14:textId="77777777" w:rsidR="0010486F" w:rsidRPr="00D84D62" w:rsidRDefault="0010486F" w:rsidP="00D10870">
            <w:pPr>
              <w:tabs>
                <w:tab w:val="left" w:pos="0"/>
              </w:tabs>
              <w:jc w:val="center"/>
              <w:rPr>
                <w:b/>
                <w:sz w:val="18"/>
                <w:szCs w:val="18"/>
              </w:rPr>
            </w:pPr>
            <w:r w:rsidRPr="00D84D62">
              <w:rPr>
                <w:rFonts w:eastAsia="Calibri"/>
                <w:b/>
                <w:sz w:val="18"/>
                <w:szCs w:val="18"/>
                <w:lang w:eastAsia="en-US"/>
              </w:rPr>
              <w:t>Odbiorca usługi (nazwa, adres)</w:t>
            </w:r>
          </w:p>
        </w:tc>
      </w:tr>
      <w:tr w:rsidR="0010486F" w:rsidRPr="00FB7DDE" w14:paraId="1823EF4F" w14:textId="77777777" w:rsidTr="008A6E5E">
        <w:trPr>
          <w:cantSplit/>
          <w:trHeight w:hRule="exact" w:val="514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308B5" w14:textId="77777777" w:rsidR="0010486F" w:rsidRPr="00FB7DDE" w:rsidRDefault="0010486F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1</w:t>
            </w:r>
          </w:p>
        </w:tc>
        <w:tc>
          <w:tcPr>
            <w:tcW w:w="2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1D11B" w14:textId="77777777" w:rsidR="0010486F" w:rsidRPr="00FB7DDE" w:rsidRDefault="0010486F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2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FF257" w14:textId="77777777" w:rsidR="0010486F" w:rsidRPr="00FB7DDE" w:rsidRDefault="0010486F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FB7DDE">
              <w:rPr>
                <w:sz w:val="20"/>
                <w:szCs w:val="20"/>
              </w:rPr>
              <w:t>3</w:t>
            </w:r>
          </w:p>
        </w:tc>
        <w:tc>
          <w:tcPr>
            <w:tcW w:w="13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88E9D" w14:textId="47743495" w:rsidR="0010486F" w:rsidRPr="00FB7DDE" w:rsidRDefault="0010486F" w:rsidP="00D10870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0486F" w:rsidRPr="008A6E5E" w14:paraId="2B18E676" w14:textId="77777777" w:rsidTr="008A6E5E">
        <w:trPr>
          <w:cantSplit/>
          <w:trHeight w:val="922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06E1C" w14:textId="0F8DFB71" w:rsidR="0010486F" w:rsidRPr="008A6E5E" w:rsidRDefault="0010486F" w:rsidP="00D10870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  <w:r w:rsidRPr="008A6E5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D6D59" w14:textId="77777777" w:rsidR="00A94851" w:rsidRPr="008A6E5E" w:rsidRDefault="00A94851" w:rsidP="00A94851">
            <w:pPr>
              <w:tabs>
                <w:tab w:val="left" w:pos="0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  <w:lang w:eastAsia="zh-CN"/>
              </w:rPr>
              <w:t xml:space="preserve">Przeprowadzeniu szkolenia z </w:t>
            </w:r>
            <w:proofErr w:type="spellStart"/>
            <w:r>
              <w:rPr>
                <w:sz w:val="22"/>
                <w:szCs w:val="22"/>
                <w:lang w:eastAsia="zh-CN"/>
              </w:rPr>
              <w:t>tutoringu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obejmującego narzędzia </w:t>
            </w:r>
            <w:proofErr w:type="spellStart"/>
            <w:r>
              <w:rPr>
                <w:sz w:val="22"/>
                <w:szCs w:val="22"/>
                <w:lang w:eastAsia="zh-CN"/>
              </w:rPr>
              <w:t>tutoringu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akademickiego </w:t>
            </w:r>
            <w:proofErr w:type="spellStart"/>
            <w:r w:rsidRPr="008A6E5E">
              <w:rPr>
                <w:bCs/>
                <w:color w:val="000000"/>
                <w:sz w:val="20"/>
                <w:szCs w:val="20"/>
              </w:rPr>
              <w:t>tj</w:t>
            </w:r>
            <w:proofErr w:type="spellEnd"/>
            <w:r w:rsidRPr="008A6E5E">
              <w:rPr>
                <w:bCs/>
                <w:color w:val="000000"/>
                <w:sz w:val="20"/>
                <w:szCs w:val="20"/>
              </w:rPr>
              <w:t xml:space="preserve"> …… </w:t>
            </w:r>
          </w:p>
          <w:p w14:paraId="7298E8CA" w14:textId="77777777" w:rsidR="00A94851" w:rsidRPr="008A6E5E" w:rsidRDefault="00A94851" w:rsidP="00A94851">
            <w:pPr>
              <w:tabs>
                <w:tab w:val="left" w:pos="0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8A6E5E">
              <w:rPr>
                <w:bCs/>
                <w:color w:val="000000"/>
                <w:sz w:val="20"/>
                <w:szCs w:val="20"/>
              </w:rPr>
              <w:t>(należy wpisać nazwę szkolenia)</w:t>
            </w:r>
          </w:p>
          <w:p w14:paraId="66ACFBCA" w14:textId="13CD104C" w:rsidR="0010486F" w:rsidRPr="008A6E5E" w:rsidRDefault="0010486F" w:rsidP="00D10870">
            <w:pPr>
              <w:tabs>
                <w:tab w:val="left" w:pos="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46980" w14:textId="77777777" w:rsidR="0010486F" w:rsidRPr="008A6E5E" w:rsidRDefault="0010486F" w:rsidP="00D10870">
            <w:pPr>
              <w:jc w:val="both"/>
              <w:rPr>
                <w:bCs/>
                <w:iCs/>
                <w:strike/>
                <w:sz w:val="16"/>
                <w:szCs w:val="16"/>
              </w:rPr>
            </w:pPr>
          </w:p>
        </w:tc>
        <w:tc>
          <w:tcPr>
            <w:tcW w:w="13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7843C" w14:textId="77777777" w:rsidR="0010486F" w:rsidRPr="008A6E5E" w:rsidRDefault="0010486F" w:rsidP="00D10870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</w:p>
        </w:tc>
      </w:tr>
      <w:tr w:rsidR="00A037B3" w:rsidRPr="008A6E5E" w14:paraId="408C9627" w14:textId="77777777" w:rsidTr="008A6E5E">
        <w:trPr>
          <w:cantSplit/>
          <w:trHeight w:val="922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E5379" w14:textId="27757769" w:rsidR="00A037B3" w:rsidRPr="008A6E5E" w:rsidRDefault="00A037B3" w:rsidP="00A037B3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  <w:r w:rsidRPr="008A6E5E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D7CB0" w14:textId="77777777" w:rsidR="00A94851" w:rsidRPr="008A6E5E" w:rsidRDefault="00A94851" w:rsidP="00A94851">
            <w:pPr>
              <w:tabs>
                <w:tab w:val="left" w:pos="0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  <w:lang w:eastAsia="zh-CN"/>
              </w:rPr>
              <w:t xml:space="preserve">Przeprowadzeniu szkolenia z </w:t>
            </w:r>
            <w:proofErr w:type="spellStart"/>
            <w:r>
              <w:rPr>
                <w:sz w:val="22"/>
                <w:szCs w:val="22"/>
                <w:lang w:eastAsia="zh-CN"/>
              </w:rPr>
              <w:t>tutoringu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obejmującego narzędzia </w:t>
            </w:r>
            <w:proofErr w:type="spellStart"/>
            <w:r>
              <w:rPr>
                <w:sz w:val="22"/>
                <w:szCs w:val="22"/>
                <w:lang w:eastAsia="zh-CN"/>
              </w:rPr>
              <w:t>tutoringu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akademickiego </w:t>
            </w:r>
            <w:proofErr w:type="spellStart"/>
            <w:r w:rsidRPr="008A6E5E">
              <w:rPr>
                <w:bCs/>
                <w:color w:val="000000"/>
                <w:sz w:val="20"/>
                <w:szCs w:val="20"/>
              </w:rPr>
              <w:t>tj</w:t>
            </w:r>
            <w:proofErr w:type="spellEnd"/>
            <w:r w:rsidRPr="008A6E5E">
              <w:rPr>
                <w:bCs/>
                <w:color w:val="000000"/>
                <w:sz w:val="20"/>
                <w:szCs w:val="20"/>
              </w:rPr>
              <w:t xml:space="preserve"> …… </w:t>
            </w:r>
          </w:p>
          <w:p w14:paraId="0D15251C" w14:textId="77777777" w:rsidR="00A94851" w:rsidRPr="008A6E5E" w:rsidRDefault="00A94851" w:rsidP="00A94851">
            <w:pPr>
              <w:tabs>
                <w:tab w:val="left" w:pos="0"/>
              </w:tabs>
              <w:jc w:val="both"/>
              <w:rPr>
                <w:bCs/>
                <w:color w:val="000000"/>
                <w:sz w:val="20"/>
                <w:szCs w:val="20"/>
              </w:rPr>
            </w:pPr>
            <w:r w:rsidRPr="008A6E5E">
              <w:rPr>
                <w:bCs/>
                <w:color w:val="000000"/>
                <w:sz w:val="20"/>
                <w:szCs w:val="20"/>
              </w:rPr>
              <w:t>(należy wpisać nazwę szkolenia)</w:t>
            </w:r>
          </w:p>
          <w:p w14:paraId="5A451DB3" w14:textId="77777777" w:rsidR="00A037B3" w:rsidRPr="008A6E5E" w:rsidRDefault="00A037B3" w:rsidP="00A037B3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14694" w14:textId="77777777" w:rsidR="00A037B3" w:rsidRPr="008A6E5E" w:rsidRDefault="00A037B3" w:rsidP="00A037B3">
            <w:pPr>
              <w:jc w:val="both"/>
              <w:rPr>
                <w:bCs/>
                <w:iCs/>
                <w:strike/>
                <w:sz w:val="16"/>
                <w:szCs w:val="16"/>
              </w:rPr>
            </w:pPr>
          </w:p>
        </w:tc>
        <w:tc>
          <w:tcPr>
            <w:tcW w:w="13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4FBCB" w14:textId="77777777" w:rsidR="00A037B3" w:rsidRPr="008A6E5E" w:rsidRDefault="00A037B3" w:rsidP="00A037B3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</w:p>
        </w:tc>
      </w:tr>
      <w:tr w:rsidR="00A037B3" w:rsidRPr="002444FA" w14:paraId="38C46AB6" w14:textId="77777777" w:rsidTr="008A6E5E">
        <w:trPr>
          <w:cantSplit/>
          <w:trHeight w:val="922"/>
        </w:trPr>
        <w:tc>
          <w:tcPr>
            <w:tcW w:w="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A8D02" w14:textId="623EAB9F" w:rsidR="00A037B3" w:rsidRPr="008A6E5E" w:rsidRDefault="00A037B3" w:rsidP="00A037B3">
            <w:pPr>
              <w:tabs>
                <w:tab w:val="left" w:pos="0"/>
              </w:tabs>
              <w:jc w:val="both"/>
              <w:rPr>
                <w:b/>
                <w:sz w:val="20"/>
                <w:szCs w:val="20"/>
              </w:rPr>
            </w:pPr>
            <w:r w:rsidRPr="008A6E5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8E0A6" w14:textId="77777777" w:rsidR="00A94851" w:rsidRPr="00A94851" w:rsidRDefault="00A94851" w:rsidP="00A94851">
            <w:pPr>
              <w:tabs>
                <w:tab w:val="left" w:pos="0"/>
              </w:tabs>
              <w:jc w:val="both"/>
              <w:rPr>
                <w:bCs/>
                <w:color w:val="000000"/>
                <w:sz w:val="22"/>
                <w:szCs w:val="22"/>
              </w:rPr>
            </w:pPr>
            <w:r w:rsidRPr="00A94851">
              <w:rPr>
                <w:sz w:val="22"/>
                <w:szCs w:val="22"/>
                <w:lang w:eastAsia="zh-CN"/>
              </w:rPr>
              <w:t>P</w:t>
            </w:r>
            <w:r w:rsidRPr="00A94851">
              <w:rPr>
                <w:sz w:val="22"/>
                <w:szCs w:val="22"/>
                <w:lang w:eastAsia="zh-CN"/>
              </w:rPr>
              <w:t xml:space="preserve">rzeprowadzeniu szkolenia z </w:t>
            </w:r>
            <w:proofErr w:type="spellStart"/>
            <w:r w:rsidRPr="00A94851">
              <w:rPr>
                <w:sz w:val="22"/>
                <w:szCs w:val="22"/>
                <w:lang w:eastAsia="zh-CN"/>
              </w:rPr>
              <w:t>tutoringu</w:t>
            </w:r>
            <w:proofErr w:type="spellEnd"/>
            <w:r w:rsidRPr="00A94851">
              <w:rPr>
                <w:sz w:val="22"/>
                <w:szCs w:val="22"/>
                <w:lang w:eastAsia="zh-CN"/>
              </w:rPr>
              <w:t xml:space="preserve"> obejmującego narzędzia </w:t>
            </w:r>
            <w:proofErr w:type="spellStart"/>
            <w:r w:rsidRPr="00A94851">
              <w:rPr>
                <w:sz w:val="22"/>
                <w:szCs w:val="22"/>
                <w:lang w:eastAsia="zh-CN"/>
              </w:rPr>
              <w:t>tutoringu</w:t>
            </w:r>
            <w:proofErr w:type="spellEnd"/>
            <w:r w:rsidRPr="00A94851">
              <w:rPr>
                <w:sz w:val="22"/>
                <w:szCs w:val="22"/>
                <w:lang w:eastAsia="zh-CN"/>
              </w:rPr>
              <w:t xml:space="preserve"> akademickiego</w:t>
            </w:r>
            <w:r w:rsidRPr="00A94851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A94851">
              <w:rPr>
                <w:bCs/>
                <w:color w:val="000000"/>
                <w:sz w:val="22"/>
                <w:szCs w:val="22"/>
              </w:rPr>
              <w:t>tj</w:t>
            </w:r>
            <w:proofErr w:type="spellEnd"/>
            <w:r w:rsidRPr="00A94851">
              <w:rPr>
                <w:bCs/>
                <w:color w:val="000000"/>
                <w:sz w:val="22"/>
                <w:szCs w:val="22"/>
              </w:rPr>
              <w:t xml:space="preserve"> …… </w:t>
            </w:r>
          </w:p>
          <w:p w14:paraId="5B8F40BB" w14:textId="77777777" w:rsidR="00A94851" w:rsidRPr="00A94851" w:rsidRDefault="00A94851" w:rsidP="00A94851">
            <w:pPr>
              <w:tabs>
                <w:tab w:val="left" w:pos="0"/>
              </w:tabs>
              <w:jc w:val="both"/>
              <w:rPr>
                <w:bCs/>
                <w:color w:val="000000"/>
                <w:sz w:val="22"/>
                <w:szCs w:val="22"/>
              </w:rPr>
            </w:pPr>
            <w:r w:rsidRPr="00A94851">
              <w:rPr>
                <w:bCs/>
                <w:color w:val="000000"/>
                <w:sz w:val="22"/>
                <w:szCs w:val="22"/>
              </w:rPr>
              <w:t>(należy wpisać nazwę szkolenia)</w:t>
            </w:r>
          </w:p>
          <w:p w14:paraId="6FD0676E" w14:textId="4AAD7D9E" w:rsidR="00A037B3" w:rsidRPr="008A6E5E" w:rsidRDefault="00A037B3" w:rsidP="00A037B3">
            <w:pPr>
              <w:tabs>
                <w:tab w:val="left" w:pos="0"/>
              </w:tabs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CE1C5" w14:textId="77777777" w:rsidR="00A037B3" w:rsidRPr="008A6E5E" w:rsidRDefault="00A037B3" w:rsidP="00A037B3">
            <w:pPr>
              <w:jc w:val="both"/>
              <w:rPr>
                <w:bCs/>
                <w:iCs/>
                <w:strike/>
                <w:sz w:val="16"/>
                <w:szCs w:val="16"/>
              </w:rPr>
            </w:pPr>
          </w:p>
        </w:tc>
        <w:tc>
          <w:tcPr>
            <w:tcW w:w="13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B2698" w14:textId="77777777" w:rsidR="00A037B3" w:rsidRPr="008A6E5E" w:rsidRDefault="00A037B3" w:rsidP="00A037B3">
            <w:pPr>
              <w:tabs>
                <w:tab w:val="left" w:pos="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6427EC94" w14:textId="77777777" w:rsidR="00D02EF3" w:rsidRDefault="00D02EF3" w:rsidP="00694944">
      <w:pPr>
        <w:suppressAutoHyphens/>
        <w:jc w:val="both"/>
        <w:rPr>
          <w:b/>
          <w:bCs/>
          <w:sz w:val="16"/>
          <w:szCs w:val="16"/>
        </w:rPr>
      </w:pPr>
    </w:p>
    <w:p w14:paraId="5C889E73" w14:textId="71D8961F" w:rsidR="00D02EF3" w:rsidRPr="00A94851" w:rsidRDefault="00A94851" w:rsidP="00694944">
      <w:pPr>
        <w:suppressAutoHyphens/>
        <w:jc w:val="both"/>
        <w:rPr>
          <w:rFonts w:eastAsia="Calibri"/>
          <w:sz w:val="14"/>
          <w:szCs w:val="16"/>
          <w:lang w:eastAsia="en-US"/>
        </w:rPr>
      </w:pPr>
      <w:r w:rsidRPr="00A94851">
        <w:rPr>
          <w:sz w:val="20"/>
          <w:szCs w:val="22"/>
          <w:lang w:eastAsia="zh-CN"/>
        </w:rPr>
        <w:t xml:space="preserve">Zamawiający uzna wyżej wymieniony warunek za spełniony, jeżeli Wykonawca w okresie ostatnich 3 lat, a jeżeli okres prowadzenia działalności jest krótszy – w tym okresie, należycie wykonał (w przypadku świadczeń powtarzających się lub ciągłych również wykonuje) minimum 3 usługi polegające na przeprowadzeniu szkolenia z </w:t>
      </w:r>
      <w:proofErr w:type="spellStart"/>
      <w:r w:rsidRPr="00A94851">
        <w:rPr>
          <w:sz w:val="20"/>
          <w:szCs w:val="22"/>
          <w:lang w:eastAsia="zh-CN"/>
        </w:rPr>
        <w:t>tutoringu</w:t>
      </w:r>
      <w:proofErr w:type="spellEnd"/>
      <w:r w:rsidRPr="00A94851">
        <w:rPr>
          <w:sz w:val="20"/>
          <w:szCs w:val="22"/>
          <w:lang w:eastAsia="zh-CN"/>
        </w:rPr>
        <w:t xml:space="preserve"> obejmującego narzędzia </w:t>
      </w:r>
      <w:proofErr w:type="spellStart"/>
      <w:r w:rsidRPr="00A94851">
        <w:rPr>
          <w:sz w:val="20"/>
          <w:szCs w:val="22"/>
          <w:lang w:eastAsia="zh-CN"/>
        </w:rPr>
        <w:t>tutoringu</w:t>
      </w:r>
      <w:proofErr w:type="spellEnd"/>
      <w:r w:rsidRPr="00A94851">
        <w:rPr>
          <w:sz w:val="20"/>
          <w:szCs w:val="22"/>
          <w:lang w:eastAsia="zh-CN"/>
        </w:rPr>
        <w:t xml:space="preserve"> akademickiego.</w:t>
      </w:r>
    </w:p>
    <w:p w14:paraId="617F0FAD" w14:textId="734C98A3" w:rsidR="00694944" w:rsidRDefault="00694944" w:rsidP="00694944">
      <w:pPr>
        <w:suppressAutoHyphens/>
        <w:jc w:val="both"/>
        <w:rPr>
          <w:rFonts w:eastAsia="Calibri"/>
          <w:sz w:val="16"/>
          <w:szCs w:val="16"/>
          <w:lang w:eastAsia="en-US"/>
        </w:rPr>
      </w:pPr>
      <w:r w:rsidRPr="0075589A">
        <w:rPr>
          <w:rFonts w:eastAsia="Calibri"/>
          <w:sz w:val="16"/>
          <w:szCs w:val="16"/>
          <w:lang w:eastAsia="en-US"/>
        </w:rPr>
        <w:t xml:space="preserve">Jeżeli Wykonawca powołuje się na doświadczenie w realizacji </w:t>
      </w:r>
      <w:r>
        <w:rPr>
          <w:rFonts w:eastAsia="Calibri"/>
          <w:sz w:val="16"/>
          <w:szCs w:val="16"/>
          <w:lang w:eastAsia="en-US"/>
        </w:rPr>
        <w:t xml:space="preserve">usług </w:t>
      </w:r>
      <w:r w:rsidRPr="0075589A">
        <w:rPr>
          <w:rFonts w:eastAsia="Calibri"/>
          <w:sz w:val="16"/>
          <w:szCs w:val="16"/>
          <w:lang w:eastAsia="en-US"/>
        </w:rPr>
        <w:t xml:space="preserve">wykonywanych wspólnie z innymi Wykonawcami, wykaz </w:t>
      </w:r>
      <w:r>
        <w:rPr>
          <w:rFonts w:eastAsia="Calibri"/>
          <w:sz w:val="16"/>
          <w:szCs w:val="16"/>
          <w:lang w:eastAsia="en-US"/>
        </w:rPr>
        <w:t>usług</w:t>
      </w:r>
      <w:r w:rsidRPr="0075589A">
        <w:rPr>
          <w:rFonts w:eastAsia="Calibri"/>
          <w:sz w:val="16"/>
          <w:szCs w:val="16"/>
          <w:lang w:eastAsia="en-US"/>
        </w:rPr>
        <w:t xml:space="preserve"> dotyczy </w:t>
      </w:r>
      <w:r>
        <w:rPr>
          <w:rFonts w:eastAsia="Calibri"/>
          <w:sz w:val="16"/>
          <w:szCs w:val="16"/>
          <w:lang w:eastAsia="en-US"/>
        </w:rPr>
        <w:t>usług</w:t>
      </w:r>
      <w:r w:rsidRPr="0075589A">
        <w:rPr>
          <w:rFonts w:eastAsia="Calibri"/>
          <w:sz w:val="16"/>
          <w:szCs w:val="16"/>
          <w:lang w:eastAsia="en-US"/>
        </w:rPr>
        <w:t>, w których wykonaniu Wykonawca ten bezpośrednio uczestniczył</w:t>
      </w:r>
      <w:r w:rsidRPr="00D10E37">
        <w:rPr>
          <w:rFonts w:eastAsia="Calibri"/>
          <w:sz w:val="16"/>
          <w:szCs w:val="16"/>
          <w:lang w:eastAsia="en-US"/>
        </w:rPr>
        <w:t>, a w przypadku świadczeń powtarzających się lub ciągłych, w których wykonywaniu bezpośrednio uczestniczył lub uczestniczy.</w:t>
      </w:r>
    </w:p>
    <w:p w14:paraId="62894560" w14:textId="77777777" w:rsidR="00694944" w:rsidRDefault="00694944" w:rsidP="00694944">
      <w:pPr>
        <w:spacing w:line="360" w:lineRule="auto"/>
        <w:jc w:val="both"/>
        <w:rPr>
          <w:rFonts w:eastAsia="Calibri"/>
          <w:sz w:val="16"/>
          <w:szCs w:val="16"/>
          <w:lang w:eastAsia="en-US"/>
        </w:rPr>
      </w:pPr>
    </w:p>
    <w:p w14:paraId="78936064" w14:textId="7B7FA9AF" w:rsidR="00B43BB1" w:rsidRPr="00332220" w:rsidRDefault="00B43BB1" w:rsidP="00B43BB1">
      <w:pPr>
        <w:tabs>
          <w:tab w:val="left" w:pos="5040"/>
        </w:tabs>
      </w:pPr>
      <w:r w:rsidRPr="000F4A35">
        <w:rPr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0F4A35">
        <w:rPr>
          <w:bCs/>
          <w:i/>
          <w:iCs/>
          <w:color w:val="FF0000"/>
          <w:sz w:val="18"/>
          <w:szCs w:val="18"/>
        </w:rPr>
        <w:br/>
        <w:t xml:space="preserve"> podpisem elektronicznym lub podpisem zaufanym lub </w:t>
      </w:r>
      <w:r w:rsidR="00A94851">
        <w:rPr>
          <w:bCs/>
          <w:i/>
          <w:iCs/>
          <w:color w:val="FF0000"/>
          <w:sz w:val="18"/>
          <w:szCs w:val="18"/>
        </w:rPr>
        <w:t xml:space="preserve">elektronicznym </w:t>
      </w:r>
      <w:r w:rsidRPr="000F4A35">
        <w:rPr>
          <w:bCs/>
          <w:i/>
          <w:iCs/>
          <w:color w:val="FF0000"/>
          <w:sz w:val="18"/>
          <w:szCs w:val="18"/>
        </w:rPr>
        <w:t>podpisem osobistym.</w:t>
      </w:r>
    </w:p>
    <w:p w14:paraId="30624F02" w14:textId="77777777" w:rsidR="00694944" w:rsidRPr="00761DAF" w:rsidRDefault="00694944" w:rsidP="00694944">
      <w:pPr>
        <w:tabs>
          <w:tab w:val="left" w:pos="5040"/>
        </w:tabs>
        <w:ind w:left="708"/>
        <w:jc w:val="right"/>
        <w:rPr>
          <w:rFonts w:eastAsia="Calibri"/>
          <w:sz w:val="18"/>
          <w:szCs w:val="18"/>
          <w:lang w:eastAsia="en-US"/>
        </w:rPr>
      </w:pPr>
      <w:r w:rsidRPr="00F120C2">
        <w:rPr>
          <w:rFonts w:eastAsia="Calibri"/>
          <w:sz w:val="16"/>
          <w:szCs w:val="16"/>
          <w:lang w:eastAsia="en-US"/>
        </w:rPr>
        <w:t xml:space="preserve">                                                                                                 </w:t>
      </w:r>
    </w:p>
    <w:sectPr w:rsidR="00694944" w:rsidRPr="00761DAF" w:rsidSect="005445DC">
      <w:headerReference w:type="default" r:id="rId6"/>
      <w:headerReference w:type="first" r:id="rId7"/>
      <w:footerReference w:type="first" r:id="rId8"/>
      <w:pgSz w:w="11906" w:h="16838" w:code="9"/>
      <w:pgMar w:top="2835" w:right="1841" w:bottom="1701" w:left="1560" w:header="45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E639C9" w14:textId="77777777" w:rsidR="008B0DD8" w:rsidRDefault="008B0DD8">
      <w:r>
        <w:separator/>
      </w:r>
    </w:p>
  </w:endnote>
  <w:endnote w:type="continuationSeparator" w:id="0">
    <w:p w14:paraId="27D3072E" w14:textId="77777777" w:rsidR="008B0DD8" w:rsidRDefault="008B0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5B08F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003371E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16663339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9C7C375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2FA25E8C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0311E666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777A34" w14:textId="77777777" w:rsidR="008B0DD8" w:rsidRDefault="008B0DD8">
      <w:r>
        <w:separator/>
      </w:r>
    </w:p>
  </w:footnote>
  <w:footnote w:type="continuationSeparator" w:id="0">
    <w:p w14:paraId="332352A2" w14:textId="77777777" w:rsidR="008B0DD8" w:rsidRDefault="008B0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E1031" w14:textId="770491AA" w:rsidR="004D3D22" w:rsidRDefault="00A108FC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9232925" wp14:editId="7F40E0FF">
          <wp:extent cx="523875" cy="1019175"/>
          <wp:effectExtent l="0" t="0" r="0" b="0"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10146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1EA61E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7BB534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877B680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3443" w:type="dxa"/>
      <w:tblInd w:w="-190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677"/>
      <w:gridCol w:w="487"/>
      <w:gridCol w:w="279"/>
    </w:tblGrid>
    <w:tr w:rsidR="00A94851" w14:paraId="21545F6D" w14:textId="77777777" w:rsidTr="00A94851">
      <w:tc>
        <w:tcPr>
          <w:tcW w:w="12677" w:type="dxa"/>
          <w:hideMark/>
        </w:tcPr>
        <w:p w14:paraId="093A35FD" w14:textId="2400A833" w:rsidR="00A94851" w:rsidRDefault="00A94851" w:rsidP="00A94851">
          <w:pPr>
            <w:jc w:val="center"/>
            <w:rPr>
              <w:b/>
              <w:sz w:val="22"/>
              <w:szCs w:val="22"/>
              <w:lang w:eastAsia="en-US"/>
            </w:rPr>
          </w:pPr>
          <w:r w:rsidRPr="002E5E07">
            <w:rPr>
              <w:noProof/>
            </w:rPr>
            <w:drawing>
              <wp:inline distT="0" distB="0" distL="0" distR="0" wp14:anchorId="48417429" wp14:editId="12121540">
                <wp:extent cx="5309870" cy="705485"/>
                <wp:effectExtent l="0" t="0" r="5080" b="0"/>
                <wp:docPr id="49" name="Obraz 3" descr="https://nawa.gov.pl/images/Spinaker/logo_PO_WER_wersja_polsk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Obraz 3" descr="https://nawa.gov.pl/images/Spinaker/logo_PO_WER_wersja_polsk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09870" cy="705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7" w:type="dxa"/>
        </w:tcPr>
        <w:p w14:paraId="449E16BF" w14:textId="5217F954" w:rsidR="00A94851" w:rsidRDefault="00A94851" w:rsidP="00A94851">
          <w:pPr>
            <w:rPr>
              <w:b/>
              <w:sz w:val="22"/>
              <w:szCs w:val="22"/>
              <w:lang w:eastAsia="en-US"/>
            </w:rPr>
          </w:pPr>
        </w:p>
      </w:tc>
      <w:tc>
        <w:tcPr>
          <w:tcW w:w="279" w:type="dxa"/>
          <w:hideMark/>
        </w:tcPr>
        <w:p w14:paraId="7FDB7640" w14:textId="7CC4DC23" w:rsidR="00A94851" w:rsidRDefault="00A94851" w:rsidP="00A94851">
          <w:pPr>
            <w:jc w:val="right"/>
            <w:rPr>
              <w:b/>
              <w:sz w:val="22"/>
              <w:szCs w:val="22"/>
              <w:lang w:eastAsia="en-US"/>
            </w:rPr>
          </w:pPr>
        </w:p>
      </w:tc>
    </w:tr>
  </w:tbl>
  <w:p w14:paraId="4A891C90" w14:textId="77777777" w:rsidR="004D3D22" w:rsidRDefault="004D3D22" w:rsidP="00A94851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4F"/>
    <w:rsid w:val="00032AD1"/>
    <w:rsid w:val="000A4A94"/>
    <w:rsid w:val="0010486F"/>
    <w:rsid w:val="00107DFB"/>
    <w:rsid w:val="002F3980"/>
    <w:rsid w:val="00332220"/>
    <w:rsid w:val="00413626"/>
    <w:rsid w:val="004D3D22"/>
    <w:rsid w:val="005445DC"/>
    <w:rsid w:val="005D2647"/>
    <w:rsid w:val="006224F0"/>
    <w:rsid w:val="00694944"/>
    <w:rsid w:val="007A62B0"/>
    <w:rsid w:val="007A6FCE"/>
    <w:rsid w:val="0081225C"/>
    <w:rsid w:val="0081645E"/>
    <w:rsid w:val="008A6E5E"/>
    <w:rsid w:val="008B0DD8"/>
    <w:rsid w:val="008C6A4F"/>
    <w:rsid w:val="00921DA3"/>
    <w:rsid w:val="009F2BEB"/>
    <w:rsid w:val="00A037B3"/>
    <w:rsid w:val="00A108FC"/>
    <w:rsid w:val="00A349F1"/>
    <w:rsid w:val="00A94851"/>
    <w:rsid w:val="00B43BB1"/>
    <w:rsid w:val="00B80C4D"/>
    <w:rsid w:val="00C106FC"/>
    <w:rsid w:val="00C40B26"/>
    <w:rsid w:val="00CF0DE0"/>
    <w:rsid w:val="00D02EF3"/>
    <w:rsid w:val="00D610DF"/>
    <w:rsid w:val="00E4440F"/>
    <w:rsid w:val="00E61D70"/>
    <w:rsid w:val="00F2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D497FE"/>
  <w15:chartTrackingRefBased/>
  <w15:docId w15:val="{031F37AA-D52D-413F-B046-22049D874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49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table" w:styleId="Tabela-Siatka">
    <w:name w:val="Table Grid"/>
    <w:basedOn w:val="Standardowy"/>
    <w:uiPriority w:val="39"/>
    <w:rsid w:val="00C40B2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Małgorzata Waligórska</cp:lastModifiedBy>
  <cp:revision>3</cp:revision>
  <cp:lastPrinted>2022-09-16T10:26:00Z</cp:lastPrinted>
  <dcterms:created xsi:type="dcterms:W3CDTF">2022-10-24T08:27:00Z</dcterms:created>
  <dcterms:modified xsi:type="dcterms:W3CDTF">2022-10-24T08:28:00Z</dcterms:modified>
</cp:coreProperties>
</file>