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C019C2" w14:textId="77777777" w:rsidR="00A26581" w:rsidRPr="00615F61" w:rsidRDefault="00A26581" w:rsidP="00A26581">
      <w:pPr>
        <w:tabs>
          <w:tab w:val="right" w:pos="900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WZÓR </w:t>
      </w:r>
      <w:r w:rsidRPr="00615F61">
        <w:rPr>
          <w:rFonts w:ascii="Times New Roman" w:eastAsia="Times New Roman" w:hAnsi="Times New Roman"/>
          <w:b/>
          <w:sz w:val="28"/>
          <w:szCs w:val="28"/>
          <w:lang w:eastAsia="pl-PL"/>
        </w:rPr>
        <w:t>WYKAZ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U</w:t>
      </w:r>
      <w:r w:rsidRPr="00615F61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OSÓB 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SKIEROWANYCH</w:t>
      </w:r>
      <w:r w:rsidRPr="00615F61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Pr="00615F61">
        <w:rPr>
          <w:rFonts w:ascii="Times New Roman" w:eastAsia="Times New Roman" w:hAnsi="Times New Roman"/>
          <w:b/>
          <w:sz w:val="28"/>
          <w:szCs w:val="28"/>
          <w:lang w:eastAsia="pl-PL"/>
        </w:rPr>
        <w:br/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DO REALIZACJI</w:t>
      </w:r>
      <w:r w:rsidRPr="00615F61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ZAMÓWIENIA  </w:t>
      </w:r>
    </w:p>
    <w:p w14:paraId="10A8E5AC" w14:textId="77777777" w:rsidR="00A26581" w:rsidRPr="00D15D60" w:rsidRDefault="00A26581" w:rsidP="00D15D60">
      <w:pPr>
        <w:tabs>
          <w:tab w:val="right" w:pos="9000"/>
        </w:tabs>
        <w:spacing w:after="0" w:line="240" w:lineRule="auto"/>
        <w:ind w:left="-1418"/>
        <w:rPr>
          <w:rFonts w:ascii="Times New Roman" w:eastAsia="Times New Roman" w:hAnsi="Times New Roman"/>
          <w:sz w:val="20"/>
          <w:szCs w:val="20"/>
          <w:lang w:eastAsia="pl-PL"/>
        </w:rPr>
      </w:pPr>
      <w:r w:rsidRPr="00D15D60">
        <w:rPr>
          <w:rFonts w:ascii="Times New Roman" w:eastAsia="Times New Roman" w:hAnsi="Times New Roman"/>
          <w:sz w:val="20"/>
          <w:szCs w:val="20"/>
          <w:lang w:eastAsia="pl-PL"/>
        </w:rPr>
        <w:t>NAZWA WYKONAWCY:…………………………………….</w:t>
      </w:r>
    </w:p>
    <w:p w14:paraId="3A7FA1D2" w14:textId="77777777" w:rsidR="00A26581" w:rsidRPr="00D15D60" w:rsidRDefault="00A26581" w:rsidP="00D15D60">
      <w:pPr>
        <w:tabs>
          <w:tab w:val="right" w:pos="9000"/>
        </w:tabs>
        <w:spacing w:after="0" w:line="240" w:lineRule="auto"/>
        <w:ind w:left="-1418"/>
        <w:rPr>
          <w:rFonts w:ascii="Times New Roman" w:eastAsia="Times New Roman" w:hAnsi="Times New Roman"/>
          <w:sz w:val="20"/>
          <w:szCs w:val="20"/>
          <w:lang w:eastAsia="pl-PL"/>
        </w:rPr>
      </w:pPr>
      <w:r w:rsidRPr="00D15D60">
        <w:rPr>
          <w:rFonts w:ascii="Times New Roman" w:eastAsia="Times New Roman" w:hAnsi="Times New Roman"/>
          <w:sz w:val="20"/>
          <w:szCs w:val="20"/>
          <w:lang w:eastAsia="pl-PL"/>
        </w:rPr>
        <w:t xml:space="preserve">ADRES:………………………………………………..………. </w:t>
      </w:r>
    </w:p>
    <w:p w14:paraId="4D6FC0D1" w14:textId="2673B2BD" w:rsidR="00A26581" w:rsidRPr="0058046B" w:rsidRDefault="00A26581" w:rsidP="00D15D60">
      <w:pPr>
        <w:spacing w:after="0" w:line="240" w:lineRule="auto"/>
        <w:ind w:left="-1418"/>
        <w:jc w:val="both"/>
        <w:rPr>
          <w:rFonts w:ascii="Times New Roman" w:hAnsi="Times New Roman"/>
          <w:b/>
          <w:bCs/>
          <w:iCs/>
        </w:rPr>
      </w:pPr>
      <w:r w:rsidRPr="0058046B">
        <w:rPr>
          <w:rFonts w:ascii="Times New Roman" w:eastAsia="Times New Roman" w:hAnsi="Times New Roman"/>
          <w:lang w:eastAsia="pl-PL"/>
        </w:rPr>
        <w:t>Przedmiot postępowania:</w:t>
      </w:r>
      <w:r w:rsidRPr="0058046B">
        <w:rPr>
          <w:rFonts w:ascii="Times New Roman" w:eastAsia="Times New Roman" w:hAnsi="Times New Roman"/>
          <w:b/>
          <w:lang w:eastAsia="pl-PL"/>
        </w:rPr>
        <w:t xml:space="preserve"> </w:t>
      </w:r>
      <w:r w:rsidR="00F80C28" w:rsidRPr="0058046B">
        <w:rPr>
          <w:rFonts w:ascii="Times New Roman" w:hAnsi="Times New Roman"/>
        </w:rPr>
        <w:t xml:space="preserve">Usługa certyfikowanego szkolenia online w języku angielskim, dotyczącego </w:t>
      </w:r>
      <w:proofErr w:type="spellStart"/>
      <w:r w:rsidR="00F80C28" w:rsidRPr="0058046B">
        <w:rPr>
          <w:rFonts w:ascii="Times New Roman" w:hAnsi="Times New Roman"/>
        </w:rPr>
        <w:t>tutoringu</w:t>
      </w:r>
      <w:proofErr w:type="spellEnd"/>
      <w:r w:rsidR="00F80C28" w:rsidRPr="0058046B">
        <w:rPr>
          <w:rFonts w:ascii="Times New Roman" w:hAnsi="Times New Roman"/>
        </w:rPr>
        <w:t xml:space="preserve"> akademickiego dla kadry dydaktycznej- CSM- KC-zp.272-630/22</w:t>
      </w:r>
    </w:p>
    <w:p w14:paraId="5344EF5C" w14:textId="3299905D" w:rsidR="00A26581" w:rsidRPr="00D15D60" w:rsidRDefault="00A26581" w:rsidP="00D15D60">
      <w:pPr>
        <w:spacing w:after="0" w:line="240" w:lineRule="auto"/>
        <w:ind w:left="-141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15D60">
        <w:rPr>
          <w:rFonts w:ascii="Times New Roman" w:eastAsia="Times New Roman" w:hAnsi="Times New Roman"/>
          <w:sz w:val="20"/>
          <w:szCs w:val="20"/>
          <w:lang w:eastAsia="pl-PL"/>
        </w:rPr>
        <w:t xml:space="preserve">Tryb: podstawowy </w:t>
      </w:r>
      <w:r w:rsidR="0058046B">
        <w:rPr>
          <w:rFonts w:ascii="Times New Roman" w:eastAsia="Times New Roman" w:hAnsi="Times New Roman"/>
          <w:sz w:val="20"/>
          <w:szCs w:val="20"/>
          <w:lang w:eastAsia="pl-PL"/>
        </w:rPr>
        <w:t>bez negocjacji</w:t>
      </w:r>
    </w:p>
    <w:tbl>
      <w:tblPr>
        <w:tblpPr w:leftFromText="141" w:rightFromText="141" w:vertAnchor="text" w:horzAnchor="margin" w:tblpXSpec="center" w:tblpY="290"/>
        <w:tblW w:w="56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0"/>
        <w:gridCol w:w="5084"/>
        <w:gridCol w:w="2134"/>
      </w:tblGrid>
      <w:tr w:rsidR="0058046B" w:rsidRPr="009A0130" w14:paraId="7CAEE839" w14:textId="77777777" w:rsidTr="0058046B">
        <w:trPr>
          <w:trHeight w:val="777"/>
        </w:trPr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F04F7" w14:textId="77777777" w:rsidR="0058046B" w:rsidRPr="009A0130" w:rsidRDefault="0058046B" w:rsidP="0058046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9A0130">
              <w:rPr>
                <w:rFonts w:ascii="Times New Roman" w:hAnsi="Times New Roman"/>
                <w:b/>
                <w:sz w:val="20"/>
                <w:szCs w:val="20"/>
              </w:rPr>
              <w:t>Imię i Nazwisko</w:t>
            </w:r>
          </w:p>
        </w:tc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E6FEB" w14:textId="77777777" w:rsidR="0058046B" w:rsidRPr="009A0130" w:rsidRDefault="0058046B" w:rsidP="0058046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A0130">
              <w:rPr>
                <w:rFonts w:ascii="Times New Roman" w:hAnsi="Times New Roman"/>
                <w:b/>
                <w:sz w:val="20"/>
                <w:szCs w:val="20"/>
              </w:rPr>
              <w:t xml:space="preserve"> Doświadczenie</w:t>
            </w:r>
          </w:p>
        </w:tc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84B56" w14:textId="77777777" w:rsidR="0058046B" w:rsidRPr="009A0130" w:rsidRDefault="0058046B" w:rsidP="0058046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A0130">
              <w:rPr>
                <w:rFonts w:ascii="Times New Roman" w:hAnsi="Times New Roman"/>
                <w:b/>
                <w:sz w:val="20"/>
                <w:szCs w:val="20"/>
              </w:rPr>
              <w:t>Informacja o podstawie do dysponowania osobą</w:t>
            </w:r>
            <w:r w:rsidRPr="009A0130">
              <w:rPr>
                <w:rFonts w:ascii="Times New Roman" w:hAnsi="Times New Roman"/>
                <w:b/>
                <w:sz w:val="20"/>
                <w:szCs w:val="20"/>
                <w:vertAlign w:val="superscript"/>
              </w:rPr>
              <w:t>1</w:t>
            </w:r>
          </w:p>
        </w:tc>
      </w:tr>
      <w:tr w:rsidR="0058046B" w:rsidRPr="009A0130" w14:paraId="1FD0799B" w14:textId="77777777" w:rsidTr="0058046B"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FC592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411B5D69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51DB6A26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 …………………………</w:t>
            </w:r>
          </w:p>
          <w:p w14:paraId="698407F2" w14:textId="77777777" w:rsidR="0058046B" w:rsidRPr="009A0130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(imię i nazwisko)</w:t>
            </w:r>
          </w:p>
        </w:tc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1CE72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 xml:space="preserve">a/ posiada </w:t>
            </w:r>
            <w:r>
              <w:rPr>
                <w:rFonts w:ascii="Times New Roman" w:hAnsi="Times New Roman"/>
                <w:sz w:val="20"/>
                <w:szCs w:val="20"/>
              </w:rPr>
              <w:t>wykształcenie wyższe: ………………………..</w:t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56C9A4BC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9A0130">
              <w:rPr>
                <w:rFonts w:ascii="Times New Roman" w:hAnsi="Times New Roman"/>
                <w:i/>
                <w:sz w:val="20"/>
                <w:szCs w:val="20"/>
              </w:rPr>
              <w:t xml:space="preserve">(należy wpisać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wykształcenie)</w:t>
            </w:r>
          </w:p>
          <w:p w14:paraId="10C1986A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6E00E55C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b/ przeprowadziła następujące </w:t>
            </w:r>
            <w:r w:rsidRPr="0058046B">
              <w:rPr>
                <w:rFonts w:ascii="Times New Roman" w:hAnsi="Times New Roman"/>
                <w:sz w:val="20"/>
                <w:szCs w:val="20"/>
                <w:lang w:eastAsia="zh-CN"/>
              </w:rPr>
              <w:t xml:space="preserve">szkolenia z zakresu </w:t>
            </w:r>
            <w:proofErr w:type="spellStart"/>
            <w:r w:rsidRPr="0058046B">
              <w:rPr>
                <w:rFonts w:ascii="Times New Roman" w:hAnsi="Times New Roman"/>
                <w:sz w:val="20"/>
                <w:szCs w:val="20"/>
                <w:lang w:eastAsia="zh-CN"/>
              </w:rPr>
              <w:t>tutoringu</w:t>
            </w:r>
            <w:proofErr w:type="spellEnd"/>
            <w:r w:rsidRPr="0058046B">
              <w:rPr>
                <w:rFonts w:ascii="Times New Roman" w:hAnsi="Times New Roman"/>
                <w:sz w:val="20"/>
                <w:szCs w:val="20"/>
                <w:lang w:eastAsia="zh-CN"/>
              </w:rPr>
              <w:t xml:space="preserve"> obejmującego narzędzia </w:t>
            </w:r>
            <w:proofErr w:type="spellStart"/>
            <w:r w:rsidRPr="0058046B">
              <w:rPr>
                <w:rFonts w:ascii="Times New Roman" w:hAnsi="Times New Roman"/>
                <w:sz w:val="20"/>
                <w:szCs w:val="20"/>
                <w:lang w:eastAsia="zh-CN"/>
              </w:rPr>
              <w:t>tutoringu</w:t>
            </w:r>
            <w:proofErr w:type="spellEnd"/>
            <w:r w:rsidRPr="0058046B">
              <w:rPr>
                <w:rFonts w:ascii="Times New Roman" w:hAnsi="Times New Roman"/>
                <w:sz w:val="20"/>
                <w:szCs w:val="20"/>
                <w:lang w:eastAsia="zh-CN"/>
              </w:rPr>
              <w:t xml:space="preserve"> akademickiego</w:t>
            </w:r>
            <w:r w:rsidRPr="0058046B">
              <w:rPr>
                <w:rFonts w:ascii="Times New Roman" w:hAnsi="Times New Roman"/>
                <w:sz w:val="20"/>
                <w:szCs w:val="20"/>
              </w:rPr>
              <w:t>:</w:t>
            </w:r>
          </w:p>
          <w:p w14:paraId="336BE5DF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4D5E61C5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1)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38D9A087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0FF02C58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2)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0BE1E285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73BBC4C8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3)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05791CE7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1256814B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4)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1BAAD6A4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03F9147E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0593E11F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15301058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6FEFCEA4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5DD75F24" w14:textId="77777777" w:rsidR="0058046B" w:rsidRPr="009A0130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9C1C5" w14:textId="77777777" w:rsidR="0058046B" w:rsidRPr="009A0130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363B664D" w14:textId="77777777" w:rsidR="0058046B" w:rsidRPr="009A0130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8046B" w:rsidRPr="009A0130" w14:paraId="3F7542E6" w14:textId="77777777" w:rsidTr="0058046B">
        <w:tc>
          <w:tcPr>
            <w:tcW w:w="1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5FCC9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7B4F7DD0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339A89C0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 …………………………</w:t>
            </w:r>
          </w:p>
          <w:p w14:paraId="4AA367E3" w14:textId="77777777" w:rsidR="0058046B" w:rsidRPr="009A0130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(imię i nazwisko)</w:t>
            </w:r>
          </w:p>
        </w:tc>
        <w:tc>
          <w:tcPr>
            <w:tcW w:w="2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540D5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30">
              <w:rPr>
                <w:rFonts w:ascii="Times New Roman" w:hAnsi="Times New Roman"/>
                <w:sz w:val="20"/>
                <w:szCs w:val="20"/>
              </w:rPr>
              <w:t xml:space="preserve">a/ posiada </w:t>
            </w:r>
            <w:r>
              <w:rPr>
                <w:rFonts w:ascii="Times New Roman" w:hAnsi="Times New Roman"/>
                <w:sz w:val="20"/>
                <w:szCs w:val="20"/>
              </w:rPr>
              <w:t>wykształcenie wyższe: ………………………..</w:t>
            </w:r>
            <w:r w:rsidRPr="009A013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052535A0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9A0130">
              <w:rPr>
                <w:rFonts w:ascii="Times New Roman" w:hAnsi="Times New Roman"/>
                <w:i/>
                <w:sz w:val="20"/>
                <w:szCs w:val="20"/>
              </w:rPr>
              <w:t xml:space="preserve">(należy wpisać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wykształcenie)</w:t>
            </w:r>
          </w:p>
          <w:p w14:paraId="7F86F38B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773A1314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b/ przeprowadziła następujące </w:t>
            </w:r>
            <w:r w:rsidRPr="0058046B">
              <w:rPr>
                <w:rFonts w:ascii="Times New Roman" w:hAnsi="Times New Roman"/>
                <w:sz w:val="20"/>
                <w:szCs w:val="20"/>
                <w:lang w:eastAsia="zh-CN"/>
              </w:rPr>
              <w:t xml:space="preserve">szkolenia z zakresu </w:t>
            </w:r>
            <w:proofErr w:type="spellStart"/>
            <w:r w:rsidRPr="0058046B">
              <w:rPr>
                <w:rFonts w:ascii="Times New Roman" w:hAnsi="Times New Roman"/>
                <w:sz w:val="20"/>
                <w:szCs w:val="20"/>
                <w:lang w:eastAsia="zh-CN"/>
              </w:rPr>
              <w:t>tutoringu</w:t>
            </w:r>
            <w:proofErr w:type="spellEnd"/>
            <w:r w:rsidRPr="0058046B">
              <w:rPr>
                <w:rFonts w:ascii="Times New Roman" w:hAnsi="Times New Roman"/>
                <w:sz w:val="20"/>
                <w:szCs w:val="20"/>
                <w:lang w:eastAsia="zh-CN"/>
              </w:rPr>
              <w:t xml:space="preserve"> obejmującego narzędzia </w:t>
            </w:r>
            <w:proofErr w:type="spellStart"/>
            <w:r w:rsidRPr="0058046B">
              <w:rPr>
                <w:rFonts w:ascii="Times New Roman" w:hAnsi="Times New Roman"/>
                <w:sz w:val="20"/>
                <w:szCs w:val="20"/>
                <w:lang w:eastAsia="zh-CN"/>
              </w:rPr>
              <w:t>tutoringu</w:t>
            </w:r>
            <w:proofErr w:type="spellEnd"/>
            <w:r w:rsidRPr="0058046B">
              <w:rPr>
                <w:rFonts w:ascii="Times New Roman" w:hAnsi="Times New Roman"/>
                <w:sz w:val="20"/>
                <w:szCs w:val="20"/>
                <w:lang w:eastAsia="zh-CN"/>
              </w:rPr>
              <w:t xml:space="preserve"> akademickiego</w:t>
            </w:r>
            <w:r w:rsidRPr="0058046B">
              <w:rPr>
                <w:rFonts w:ascii="Times New Roman" w:hAnsi="Times New Roman"/>
                <w:sz w:val="20"/>
                <w:szCs w:val="20"/>
              </w:rPr>
              <w:t>:</w:t>
            </w:r>
          </w:p>
          <w:p w14:paraId="09FAE293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78D2E210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1)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4D3776A6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63CF9B70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2)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2E8B0F6D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27DB861E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3)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2BB4E53F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55CB6C24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4)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78007B24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4580FAA8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001CCC23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  <w:p w14:paraId="6BD00AAB" w14:textId="77777777" w:rsidR="0058046B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  <w:r w:rsidRPr="000A03EB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Temat szkolenia: ……………………………….. </w:t>
            </w:r>
          </w:p>
          <w:p w14:paraId="634B7BF2" w14:textId="053A9FF6" w:rsidR="0058046B" w:rsidRPr="009A0130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 terminie: …………………………</w:t>
            </w:r>
          </w:p>
        </w:tc>
        <w:tc>
          <w:tcPr>
            <w:tcW w:w="1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ED811" w14:textId="77777777" w:rsidR="0058046B" w:rsidRPr="009A0130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3D13E642" w14:textId="77777777" w:rsidR="0058046B" w:rsidRPr="009A0130" w:rsidRDefault="0058046B" w:rsidP="0058046B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69F89AC" w14:textId="098408DB" w:rsidR="00A26581" w:rsidRDefault="00A26581" w:rsidP="00D15D60">
      <w:pPr>
        <w:tabs>
          <w:tab w:val="left" w:pos="0"/>
        </w:tabs>
        <w:spacing w:after="0" w:line="240" w:lineRule="auto"/>
        <w:ind w:left="-1418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 w:rsidRPr="00D15D60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 xml:space="preserve">1.WYKAZ OSÓB SKIEROWANYCH  DO REALIZACJI ZAMÓWIENIA </w:t>
      </w:r>
    </w:p>
    <w:p w14:paraId="2A5EFFCC" w14:textId="2CA0F062" w:rsidR="00A26581" w:rsidRPr="00344591" w:rsidRDefault="00A26581" w:rsidP="00344591">
      <w:pPr>
        <w:tabs>
          <w:tab w:val="left" w:pos="5040"/>
        </w:tabs>
        <w:spacing w:after="0" w:line="240" w:lineRule="auto"/>
        <w:ind w:left="-1418"/>
        <w:rPr>
          <w:rFonts w:ascii="Times New Roman" w:hAnsi="Times New Roman"/>
          <w:b/>
          <w:sz w:val="18"/>
          <w:szCs w:val="18"/>
        </w:rPr>
      </w:pPr>
      <w:r>
        <w:rPr>
          <w:rFonts w:ascii="Times New Roman" w:eastAsia="Times New Roman" w:hAnsi="Times New Roman"/>
          <w:sz w:val="16"/>
          <w:szCs w:val="16"/>
          <w:highlight w:val="yellow"/>
          <w:lang w:eastAsia="pl-PL"/>
        </w:rPr>
        <w:t>W podstawie dysponowania  należy wpisać postawę dysponowania wskazaną osobą np. pracownik własny/umowa o pracę/umowa zlecenie itp.</w:t>
      </w:r>
    </w:p>
    <w:p w14:paraId="52E96765" w14:textId="77777777" w:rsidR="00A26581" w:rsidRDefault="00A26581" w:rsidP="00DD3C4B">
      <w:pPr>
        <w:spacing w:after="0" w:line="240" w:lineRule="auto"/>
        <w:ind w:left="-1418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23875F6D" w14:textId="5D905944" w:rsidR="004D3D22" w:rsidRPr="00332220" w:rsidRDefault="00DA7039" w:rsidP="0058046B">
      <w:pPr>
        <w:tabs>
          <w:tab w:val="left" w:pos="0"/>
        </w:tabs>
        <w:suppressAutoHyphens/>
        <w:jc w:val="both"/>
      </w:pPr>
      <w:r w:rsidRPr="00DA7039">
        <w:rPr>
          <w:b/>
          <w:color w:val="FF0000"/>
          <w:sz w:val="20"/>
          <w:szCs w:val="20"/>
          <w:lang w:eastAsia="zh-CN"/>
        </w:rPr>
        <w:t>Oferta</w:t>
      </w:r>
      <w:r w:rsidRPr="00DA7039">
        <w:rPr>
          <w:color w:val="FF0000"/>
          <w:sz w:val="20"/>
          <w:szCs w:val="20"/>
          <w:lang w:eastAsia="zh-CN"/>
        </w:rPr>
        <w:t xml:space="preserve"> </w:t>
      </w:r>
      <w:r w:rsidRPr="00DA7039">
        <w:rPr>
          <w:b/>
          <w:color w:val="FF0000"/>
          <w:sz w:val="20"/>
          <w:szCs w:val="20"/>
          <w:lang w:eastAsia="zh-CN"/>
        </w:rPr>
        <w:t>powinna</w:t>
      </w:r>
      <w:r w:rsidRPr="00DA7039">
        <w:rPr>
          <w:color w:val="FF0000"/>
          <w:sz w:val="20"/>
          <w:szCs w:val="20"/>
          <w:lang w:eastAsia="zh-CN"/>
        </w:rPr>
        <w:t xml:space="preserve"> </w:t>
      </w:r>
      <w:r w:rsidRPr="00DA7039">
        <w:rPr>
          <w:b/>
          <w:color w:val="FF0000"/>
          <w:sz w:val="20"/>
          <w:szCs w:val="20"/>
          <w:lang w:eastAsia="zh-CN"/>
        </w:rPr>
        <w:t>być sporządzona</w:t>
      </w:r>
      <w:r w:rsidRPr="00DA7039">
        <w:rPr>
          <w:color w:val="FF0000"/>
          <w:sz w:val="20"/>
          <w:szCs w:val="20"/>
          <w:lang w:eastAsia="zh-CN"/>
        </w:rPr>
        <w:t xml:space="preserve"> </w:t>
      </w:r>
      <w:r w:rsidRPr="00DA7039">
        <w:rPr>
          <w:b/>
          <w:color w:val="FF0000"/>
          <w:sz w:val="20"/>
          <w:szCs w:val="20"/>
          <w:lang w:eastAsia="zh-CN"/>
        </w:rPr>
        <w:t xml:space="preserve">w języku polskim, z zachowaniem postaci elektronicznej i podpisana kwalifikowanym podpisem elektronicznym, podpisem zaufanym </w:t>
      </w:r>
      <w:proofErr w:type="spellStart"/>
      <w:r w:rsidRPr="00DA7039">
        <w:rPr>
          <w:b/>
          <w:color w:val="FF0000"/>
          <w:sz w:val="20"/>
          <w:szCs w:val="20"/>
          <w:lang w:eastAsia="zh-CN"/>
        </w:rPr>
        <w:t>lub</w:t>
      </w:r>
      <w:r w:rsidR="0058046B">
        <w:rPr>
          <w:b/>
          <w:color w:val="FF0000"/>
          <w:sz w:val="20"/>
          <w:szCs w:val="20"/>
          <w:lang w:eastAsia="zh-CN"/>
        </w:rPr>
        <w:t>elektronicznym</w:t>
      </w:r>
      <w:proofErr w:type="spellEnd"/>
      <w:r w:rsidRPr="00DA7039">
        <w:rPr>
          <w:b/>
          <w:color w:val="FF0000"/>
          <w:sz w:val="20"/>
          <w:szCs w:val="20"/>
          <w:lang w:eastAsia="zh-CN"/>
        </w:rPr>
        <w:t xml:space="preserve"> podpisem osobistym</w:t>
      </w:r>
      <w:r w:rsidRPr="00DA7039">
        <w:rPr>
          <w:color w:val="FF0000"/>
          <w:sz w:val="20"/>
          <w:szCs w:val="20"/>
          <w:lang w:eastAsia="zh-CN"/>
        </w:rPr>
        <w:t>.</w:t>
      </w:r>
      <w:bookmarkStart w:id="0" w:name="_GoBack"/>
      <w:bookmarkEnd w:id="0"/>
    </w:p>
    <w:sectPr w:rsidR="004D3D22" w:rsidRPr="00332220" w:rsidSect="0058046B">
      <w:headerReference w:type="default" r:id="rId7"/>
      <w:headerReference w:type="first" r:id="rId8"/>
      <w:footerReference w:type="first" r:id="rId9"/>
      <w:pgSz w:w="11906" w:h="16838" w:code="9"/>
      <w:pgMar w:top="1095" w:right="1134" w:bottom="1701" w:left="2410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771D8D" w14:textId="77777777" w:rsidR="002A26E1" w:rsidRDefault="002A26E1">
      <w:pPr>
        <w:spacing w:after="0" w:line="240" w:lineRule="auto"/>
      </w:pPr>
      <w:r>
        <w:separator/>
      </w:r>
    </w:p>
  </w:endnote>
  <w:endnote w:type="continuationSeparator" w:id="0">
    <w:p w14:paraId="7C6D6471" w14:textId="77777777" w:rsidR="002A26E1" w:rsidRDefault="002A26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455298" w14:textId="77777777" w:rsidR="004D3D22" w:rsidRDefault="004D3D22" w:rsidP="004D3D2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2F3980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2F3980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007E824A" w14:textId="77777777" w:rsidR="004D3D22" w:rsidRDefault="004D3D22" w:rsidP="004D3D22">
    <w:pPr>
      <w:pStyle w:val="Stopka"/>
      <w:rPr>
        <w:rFonts w:ascii="Verdana" w:hAnsi="Verdana" w:cs="Arial"/>
        <w:sz w:val="14"/>
        <w:szCs w:val="14"/>
      </w:rPr>
    </w:pPr>
  </w:p>
  <w:p w14:paraId="10590809" w14:textId="77777777" w:rsidR="004D3D22" w:rsidRPr="00633BD9" w:rsidRDefault="004D3D22" w:rsidP="004D3D2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14:paraId="4295E8C2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14:paraId="0C0F3541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3E7AC772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E4440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A68475" w14:textId="77777777" w:rsidR="002A26E1" w:rsidRDefault="002A26E1">
      <w:pPr>
        <w:spacing w:after="0" w:line="240" w:lineRule="auto"/>
      </w:pPr>
      <w:r>
        <w:separator/>
      </w:r>
    </w:p>
  </w:footnote>
  <w:footnote w:type="continuationSeparator" w:id="0">
    <w:p w14:paraId="5E00DE37" w14:textId="77777777" w:rsidR="002A26E1" w:rsidRDefault="002A26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1519C8" w14:textId="5AC5E80E" w:rsidR="004D3D22" w:rsidRDefault="004D3D22" w:rsidP="004D3D22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</w:p>
  <w:p w14:paraId="778AE026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25C6117C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3A99894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2F354536" w14:textId="77777777" w:rsidR="004D3D22" w:rsidRDefault="004D3D22" w:rsidP="004D3D22">
    <w:pPr>
      <w:pStyle w:val="Nagwek"/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A34357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D5B52D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3870EED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F5472BC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5C291E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465260F" w14:textId="1F73FE6A" w:rsidR="004D3D22" w:rsidRDefault="0058046B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  <w:r>
      <w:rPr>
        <w:noProof/>
      </w:rPr>
      <w:drawing>
        <wp:inline distT="0" distB="0" distL="0" distR="0" wp14:anchorId="3FF3E4D3" wp14:editId="1F909120">
          <wp:extent cx="5309870" cy="705485"/>
          <wp:effectExtent l="0" t="0" r="5080" b="0"/>
          <wp:docPr id="50" name="Obraz 3" descr="https://nawa.gov.pl/images/Spinaker/logo_PO_WER_wersja_polsk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Obraz 3" descr="https://nawa.gov.pl/images/Spinaker/logo_PO_WER_wersja_polsk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9870" cy="705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71FC0B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ADF0FBA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20E2A6C9" w14:textId="5BD8EA80" w:rsidR="004D3D22" w:rsidRPr="00344591" w:rsidRDefault="00344591" w:rsidP="00344591">
    <w:pPr>
      <w:pStyle w:val="Nagwek"/>
      <w:tabs>
        <w:tab w:val="right" w:pos="7371"/>
      </w:tabs>
      <w:jc w:val="right"/>
      <w:rPr>
        <w:rFonts w:ascii="Verdana" w:hAnsi="Verdana"/>
        <w:b/>
        <w:bCs/>
        <w:sz w:val="16"/>
        <w:szCs w:val="16"/>
      </w:rPr>
    </w:pPr>
    <w:r w:rsidRPr="00344591">
      <w:rPr>
        <w:rFonts w:ascii="Verdana" w:hAnsi="Verdana"/>
        <w:b/>
        <w:bCs/>
        <w:sz w:val="16"/>
        <w:szCs w:val="16"/>
      </w:rPr>
      <w:t>Załącznik nr 6</w:t>
    </w:r>
  </w:p>
  <w:p w14:paraId="32253FAB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A084402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A25E61C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AF96A6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7D74E8E1" w14:textId="77777777" w:rsidR="004D3D22" w:rsidRPr="001E5708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91707BD" w14:textId="77777777" w:rsidR="004D3D22" w:rsidRPr="001001FE" w:rsidRDefault="004D3D22" w:rsidP="004D3D22">
    <w:pPr>
      <w:pStyle w:val="Nagwek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1F6F25"/>
    <w:multiLevelType w:val="hybridMultilevel"/>
    <w:tmpl w:val="F6EA17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F75"/>
    <w:rsid w:val="00032AD1"/>
    <w:rsid w:val="00037C33"/>
    <w:rsid w:val="00045051"/>
    <w:rsid w:val="000A03EB"/>
    <w:rsid w:val="000D19F0"/>
    <w:rsid w:val="0026206C"/>
    <w:rsid w:val="002A26E1"/>
    <w:rsid w:val="002F3980"/>
    <w:rsid w:val="00332220"/>
    <w:rsid w:val="00344591"/>
    <w:rsid w:val="003C008D"/>
    <w:rsid w:val="00436FC1"/>
    <w:rsid w:val="004C4270"/>
    <w:rsid w:val="004D1E49"/>
    <w:rsid w:val="004D3D22"/>
    <w:rsid w:val="004E16ED"/>
    <w:rsid w:val="0058046B"/>
    <w:rsid w:val="00591833"/>
    <w:rsid w:val="005A1F75"/>
    <w:rsid w:val="00626523"/>
    <w:rsid w:val="00685AD6"/>
    <w:rsid w:val="006B19DB"/>
    <w:rsid w:val="006E2A3D"/>
    <w:rsid w:val="00713DAB"/>
    <w:rsid w:val="0077774B"/>
    <w:rsid w:val="007A62B0"/>
    <w:rsid w:val="007C62CE"/>
    <w:rsid w:val="008D22CC"/>
    <w:rsid w:val="008D72B2"/>
    <w:rsid w:val="009A0130"/>
    <w:rsid w:val="00A17431"/>
    <w:rsid w:val="00A26581"/>
    <w:rsid w:val="00A527DA"/>
    <w:rsid w:val="00A52F70"/>
    <w:rsid w:val="00B42C3B"/>
    <w:rsid w:val="00BC7630"/>
    <w:rsid w:val="00C32AE7"/>
    <w:rsid w:val="00D15D60"/>
    <w:rsid w:val="00D610DF"/>
    <w:rsid w:val="00DA7039"/>
    <w:rsid w:val="00DD3C4B"/>
    <w:rsid w:val="00DF4E8B"/>
    <w:rsid w:val="00DF66BD"/>
    <w:rsid w:val="00E4440F"/>
    <w:rsid w:val="00E9230A"/>
    <w:rsid w:val="00F138D2"/>
    <w:rsid w:val="00F80C28"/>
    <w:rsid w:val="00F81271"/>
    <w:rsid w:val="00FC0DA6"/>
    <w:rsid w:val="00FE4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8E0883"/>
  <w15:chartTrackingRefBased/>
  <w15:docId w15:val="{A973CF61-3725-4738-A90E-5CFDFABE1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6581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33222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rsid w:val="007A62B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Stopka">
    <w:name w:val="footer"/>
    <w:basedOn w:val="Normalny"/>
    <w:rsid w:val="007A62B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7A62B0"/>
    <w:rPr>
      <w:color w:val="0000FF"/>
      <w:u w:val="single"/>
    </w:rPr>
  </w:style>
  <w:style w:type="table" w:styleId="Tabela-Siatka">
    <w:name w:val="Table Grid"/>
    <w:basedOn w:val="Standardowy"/>
    <w:uiPriority w:val="39"/>
    <w:rsid w:val="004C4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A03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244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276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Małgorzata Waligórska</cp:lastModifiedBy>
  <cp:revision>2</cp:revision>
  <cp:lastPrinted>2022-09-16T10:28:00Z</cp:lastPrinted>
  <dcterms:created xsi:type="dcterms:W3CDTF">2022-10-24T08:15:00Z</dcterms:created>
  <dcterms:modified xsi:type="dcterms:W3CDTF">2022-10-24T08:15:00Z</dcterms:modified>
</cp:coreProperties>
</file>