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4CE4" w:rsidRPr="009475A8" w:rsidRDefault="005A4CE4" w:rsidP="00B255E0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5A4CE4" w:rsidRPr="009475A8" w:rsidRDefault="005A4CE4" w:rsidP="00B255E0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5A4CE4" w:rsidRPr="009475A8" w:rsidRDefault="005A4CE4" w:rsidP="00B255E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5A4CE4" w:rsidRPr="009475A8" w:rsidRDefault="005A4CE4" w:rsidP="00B255E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5A4CE4" w:rsidRPr="009475A8" w:rsidRDefault="005A4CE4" w:rsidP="00B255E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5A4CE4" w:rsidRPr="009475A8" w:rsidRDefault="005A4CE4" w:rsidP="00B255E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5A4CE4" w:rsidRPr="009475A8" w:rsidRDefault="005A4CE4" w:rsidP="00B255E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5A4CE4" w:rsidRPr="009475A8" w:rsidRDefault="005A4CE4" w:rsidP="00B255E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5A4CE4" w:rsidRPr="009475A8" w:rsidRDefault="005A4CE4" w:rsidP="00B255E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5A4CE4" w:rsidRPr="009475A8" w:rsidRDefault="005A4CE4" w:rsidP="00B255E0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5A4CE4" w:rsidRPr="009475A8" w:rsidRDefault="005A4CE4" w:rsidP="00B255E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5A4CE4" w:rsidRPr="009475A8" w:rsidRDefault="005A4CE4" w:rsidP="00B255E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5A4CE4" w:rsidRPr="009475A8" w:rsidRDefault="005A4CE4" w:rsidP="00B255E0">
      <w:pPr>
        <w:spacing w:after="12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5A4CE4" w:rsidRPr="00D52EEE" w:rsidRDefault="005A4CE4" w:rsidP="00B255E0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</w:t>
      </w:r>
      <w:r w:rsidR="00D827CD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1</w:t>
      </w: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ustawy z dnia 11 września 2019 r. </w:t>
      </w:r>
    </w:p>
    <w:p w:rsidR="005A4CE4" w:rsidRPr="00D52EEE" w:rsidRDefault="005A4CE4" w:rsidP="00B255E0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:rsidR="005A4CE4" w:rsidRPr="00D52EEE" w:rsidRDefault="005A4CE4" w:rsidP="00B255E0">
      <w:pPr>
        <w:spacing w:before="12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5A4CE4" w:rsidRPr="00D52EEE" w:rsidRDefault="005A4CE4" w:rsidP="00B255E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5A4CE4" w:rsidRPr="00D52EEE" w:rsidRDefault="005A4CE4" w:rsidP="00B255E0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B255E0" w:rsidRPr="00B255E0">
        <w:rPr>
          <w:b/>
        </w:rPr>
        <w:t xml:space="preserve">Usługa certyfikowanego szkolenia online w języku angielskim, dotyczącego </w:t>
      </w:r>
      <w:proofErr w:type="spellStart"/>
      <w:r w:rsidR="00B255E0" w:rsidRPr="00B255E0">
        <w:rPr>
          <w:b/>
        </w:rPr>
        <w:t>tutoringu</w:t>
      </w:r>
      <w:proofErr w:type="spellEnd"/>
      <w:r w:rsidR="00B255E0" w:rsidRPr="00B255E0">
        <w:rPr>
          <w:b/>
        </w:rPr>
        <w:t xml:space="preserve"> akademickiego dla kadry dydaktycznej- CSM- KC-zp.272-630/22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5A4CE4" w:rsidRPr="00D52EEE" w:rsidRDefault="005A4CE4" w:rsidP="00B255E0">
      <w:pPr>
        <w:shd w:val="clear" w:color="auto" w:fill="BFBFBF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5A4CE4" w:rsidRPr="00D52EEE" w:rsidRDefault="005A4CE4" w:rsidP="00B255E0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5A4CE4" w:rsidRPr="00D52EEE" w:rsidRDefault="005A4CE4" w:rsidP="00B255E0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:rsidR="005A4CE4" w:rsidRPr="00BF3073" w:rsidRDefault="005A4CE4" w:rsidP="00BF307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F3073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BF3073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BF3073">
        <w:rPr>
          <w:rFonts w:ascii="Arial" w:hAnsi="Arial" w:cs="Arial"/>
          <w:sz w:val="20"/>
          <w:szCs w:val="20"/>
        </w:rPr>
        <w:t xml:space="preserve"> art. 109 ust. 1 </w:t>
      </w:r>
      <w:r w:rsidR="004E3E05" w:rsidRPr="00BF3073">
        <w:rPr>
          <w:rFonts w:ascii="Arial" w:hAnsi="Arial" w:cs="Arial"/>
          <w:sz w:val="20"/>
          <w:szCs w:val="20"/>
        </w:rPr>
        <w:t xml:space="preserve"> </w:t>
      </w:r>
      <w:r w:rsidRPr="00BF3073">
        <w:rPr>
          <w:rFonts w:ascii="Arial" w:hAnsi="Arial" w:cs="Arial"/>
          <w:sz w:val="20"/>
          <w:szCs w:val="20"/>
        </w:rPr>
        <w:t xml:space="preserve"> pkt 4, pkt 5, pkt 6, pkt 7, pkt 8, pkt 9 i pkt 10 ustawy </w:t>
      </w:r>
      <w:proofErr w:type="spellStart"/>
      <w:r w:rsidRPr="00BF3073">
        <w:rPr>
          <w:rFonts w:ascii="Arial" w:hAnsi="Arial" w:cs="Arial"/>
          <w:sz w:val="20"/>
          <w:szCs w:val="20"/>
        </w:rPr>
        <w:t>Pzp</w:t>
      </w:r>
      <w:proofErr w:type="spellEnd"/>
    </w:p>
    <w:p w:rsidR="005A4CE4" w:rsidRPr="00D52EEE" w:rsidRDefault="005A4CE4" w:rsidP="00B255E0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5A4CE4" w:rsidRPr="00D52EEE" w:rsidRDefault="005A4CE4" w:rsidP="00B255E0">
      <w:p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>1 pkt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:rsidR="005A4CE4" w:rsidRDefault="005A4CE4" w:rsidP="00B255E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F3073" w:rsidRPr="00BF3073" w:rsidRDefault="00BF3073" w:rsidP="00BF3073">
      <w:pPr>
        <w:pStyle w:val="Akapitzlist"/>
        <w:widowControl w:val="0"/>
        <w:numPr>
          <w:ilvl w:val="0"/>
          <w:numId w:val="13"/>
        </w:num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  <w:bookmarkStart w:id="0" w:name="_GoBack"/>
      <w:r w:rsidRPr="00BF3073"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bookmarkEnd w:id="0"/>
    <w:p w:rsidR="00BF3073" w:rsidRPr="00D52EEE" w:rsidRDefault="00BF3073" w:rsidP="00B255E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5A4CE4" w:rsidRPr="00D52EEE" w:rsidRDefault="005A4CE4" w:rsidP="00B255E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5A4CE4" w:rsidRPr="00D52EEE" w:rsidRDefault="005A4CE4" w:rsidP="00B255E0">
      <w:pPr>
        <w:shd w:val="clear" w:color="auto" w:fill="BFBFBF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:rsidR="005A4CE4" w:rsidRPr="00D52EEE" w:rsidRDefault="005A4CE4" w:rsidP="00B255E0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5A4CE4" w:rsidRPr="00D52EEE" w:rsidRDefault="005A4CE4" w:rsidP="00B255E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5A4CE4" w:rsidRPr="00FD003F" w:rsidRDefault="005A4CE4" w:rsidP="00B255E0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p w:rsidR="005103B9" w:rsidRPr="00B255E0" w:rsidRDefault="005A4CE4" w:rsidP="00B255E0">
      <w:pPr>
        <w:tabs>
          <w:tab w:val="left" w:pos="540"/>
          <w:tab w:val="left" w:pos="780"/>
        </w:tabs>
        <w:suppressAutoHyphens/>
        <w:spacing w:after="200" w:line="240" w:lineRule="auto"/>
        <w:jc w:val="both"/>
        <w:rPr>
          <w:i/>
          <w:color w:val="FF0000"/>
        </w:rPr>
      </w:pPr>
      <w:r w:rsidRPr="00B255E0">
        <w:rPr>
          <w:rFonts w:ascii="Arial" w:hAnsi="Arial" w:cs="Arial"/>
          <w:i/>
          <w:color w:val="FF0000"/>
          <w:sz w:val="20"/>
          <w:szCs w:val="20"/>
          <w:lang w:eastAsia="zh-CN"/>
        </w:rPr>
        <w:t>Oferta powinna być sporządzona w języku polskim, z zachowaniem postaci elektronicznej i podpisana kwalifikowanym podpisem elektronicznym, podpisem zaufanym lub podpisem osobistym.</w:t>
      </w:r>
    </w:p>
    <w:sectPr w:rsidR="005103B9" w:rsidRPr="00B255E0" w:rsidSect="00B255E0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0342" w:rsidRDefault="00BD0342" w:rsidP="0038231F">
      <w:pPr>
        <w:spacing w:after="0" w:line="240" w:lineRule="auto"/>
      </w:pPr>
      <w:r>
        <w:separator/>
      </w:r>
    </w:p>
  </w:endnote>
  <w:endnote w:type="continuationSeparator" w:id="0">
    <w:p w:rsidR="00BD0342" w:rsidRDefault="00BD034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255E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255E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0342" w:rsidRDefault="00BD0342" w:rsidP="0038231F">
      <w:pPr>
        <w:spacing w:after="0" w:line="240" w:lineRule="auto"/>
      </w:pPr>
      <w:r>
        <w:separator/>
      </w:r>
    </w:p>
  </w:footnote>
  <w:footnote w:type="continuationSeparator" w:id="0">
    <w:p w:rsidR="00BD0342" w:rsidRDefault="00BD034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10792" w:type="dxa"/>
      <w:tblInd w:w="-70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0320"/>
      <w:gridCol w:w="236"/>
      <w:gridCol w:w="236"/>
    </w:tblGrid>
    <w:tr w:rsidR="0060080B" w:rsidTr="00B255E0">
      <w:trPr>
        <w:trHeight w:val="964"/>
      </w:trPr>
      <w:tc>
        <w:tcPr>
          <w:tcW w:w="10320" w:type="dxa"/>
        </w:tcPr>
        <w:p w:rsidR="0060080B" w:rsidRDefault="00B255E0" w:rsidP="00B255E0">
          <w:pPr>
            <w:ind w:right="839"/>
            <w:rPr>
              <w:b/>
            </w:rPr>
          </w:pPr>
          <w:r>
            <w:rPr>
              <w:b/>
              <w:noProof/>
              <w:lang w:eastAsia="pl-PL"/>
            </w:rPr>
            <w:drawing>
              <wp:anchor distT="0" distB="0" distL="114300" distR="114300" simplePos="0" relativeHeight="251658240" behindDoc="1" locked="0" layoutInCell="1" allowOverlap="1" wp14:editId="48F71026">
                <wp:simplePos x="0" y="0"/>
                <wp:positionH relativeFrom="margin">
                  <wp:posOffset>2258695</wp:posOffset>
                </wp:positionH>
                <wp:positionV relativeFrom="paragraph">
                  <wp:posOffset>699770</wp:posOffset>
                </wp:positionV>
                <wp:extent cx="6676390" cy="887730"/>
                <wp:effectExtent l="0" t="0" r="0" b="7620"/>
                <wp:wrapThrough wrapText="bothSides">
                  <wp:wrapPolygon edited="0">
                    <wp:start x="0" y="0"/>
                    <wp:lineTo x="0" y="21322"/>
                    <wp:lineTo x="21510" y="21322"/>
                    <wp:lineTo x="21510" y="0"/>
                    <wp:lineTo x="0" y="0"/>
                  </wp:wrapPolygon>
                </wp:wrapThrough>
                <wp:docPr id="7" name="Obraz 7" descr="https://nawa.gov.pl/images/Spinaker/logo_PO_WER_wersja_polsk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 descr="https://nawa.gov.pl/images/Spinaker/logo_PO_WER_wersja_polska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76390" cy="887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36" w:type="dxa"/>
          <w:vAlign w:val="bottom"/>
        </w:tcPr>
        <w:p w:rsidR="0060080B" w:rsidRDefault="0060080B" w:rsidP="00B255E0">
          <w:pPr>
            <w:rPr>
              <w:b/>
            </w:rPr>
          </w:pPr>
        </w:p>
      </w:tc>
      <w:tc>
        <w:tcPr>
          <w:tcW w:w="236" w:type="dxa"/>
        </w:tcPr>
        <w:p w:rsidR="0060080B" w:rsidRDefault="0060080B" w:rsidP="0060080B">
          <w:pPr>
            <w:jc w:val="right"/>
            <w:rPr>
              <w:b/>
            </w:rPr>
          </w:pPr>
        </w:p>
      </w:tc>
    </w:tr>
  </w:tbl>
  <w:p w:rsidR="00AE51E4" w:rsidRPr="003D6231" w:rsidRDefault="00AE51E4" w:rsidP="009C32D1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9296A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34CC2"/>
    <w:rsid w:val="004530A7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E3E05"/>
    <w:rsid w:val="004F23F7"/>
    <w:rsid w:val="004F40EF"/>
    <w:rsid w:val="005103B9"/>
    <w:rsid w:val="00520174"/>
    <w:rsid w:val="005641F0"/>
    <w:rsid w:val="00586F1F"/>
    <w:rsid w:val="005A4CE4"/>
    <w:rsid w:val="005C39CA"/>
    <w:rsid w:val="005E176A"/>
    <w:rsid w:val="0060080B"/>
    <w:rsid w:val="00634311"/>
    <w:rsid w:val="00641874"/>
    <w:rsid w:val="006676AE"/>
    <w:rsid w:val="0068434A"/>
    <w:rsid w:val="006A3A1F"/>
    <w:rsid w:val="006A52B6"/>
    <w:rsid w:val="006E31C1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7E3AB8"/>
    <w:rsid w:val="00804F07"/>
    <w:rsid w:val="008128AD"/>
    <w:rsid w:val="008141AA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16C"/>
    <w:rsid w:val="00956C26"/>
    <w:rsid w:val="00960337"/>
    <w:rsid w:val="00975019"/>
    <w:rsid w:val="00975C49"/>
    <w:rsid w:val="00997D0F"/>
    <w:rsid w:val="009B1B3B"/>
    <w:rsid w:val="009C32D1"/>
    <w:rsid w:val="009C7756"/>
    <w:rsid w:val="00A15F7E"/>
    <w:rsid w:val="00A166B0"/>
    <w:rsid w:val="00A22DCF"/>
    <w:rsid w:val="00A24C2D"/>
    <w:rsid w:val="00A276E4"/>
    <w:rsid w:val="00A3062E"/>
    <w:rsid w:val="00A347DE"/>
    <w:rsid w:val="00AE51E4"/>
    <w:rsid w:val="00AE6FF2"/>
    <w:rsid w:val="00B0088C"/>
    <w:rsid w:val="00B15219"/>
    <w:rsid w:val="00B15FD3"/>
    <w:rsid w:val="00B255E0"/>
    <w:rsid w:val="00B34079"/>
    <w:rsid w:val="00B8005E"/>
    <w:rsid w:val="00B90E42"/>
    <w:rsid w:val="00BB0C3C"/>
    <w:rsid w:val="00BD0342"/>
    <w:rsid w:val="00BF3073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D0851"/>
    <w:rsid w:val="00CE1792"/>
    <w:rsid w:val="00D23F3D"/>
    <w:rsid w:val="00D34D9A"/>
    <w:rsid w:val="00D409DE"/>
    <w:rsid w:val="00D42C9B"/>
    <w:rsid w:val="00D531D5"/>
    <w:rsid w:val="00D7532C"/>
    <w:rsid w:val="00D827CD"/>
    <w:rsid w:val="00DA6EC7"/>
    <w:rsid w:val="00DD146A"/>
    <w:rsid w:val="00DD3E9D"/>
    <w:rsid w:val="00DD56C7"/>
    <w:rsid w:val="00DF48CB"/>
    <w:rsid w:val="00E022A1"/>
    <w:rsid w:val="00E11808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7BBC03E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60080B"/>
    <w:rPr>
      <w:rFonts w:ascii="Times New Roman" w:eastAsia="Times New Roma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26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5523C-7ACB-476C-96F1-F62EE4D5E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353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5</cp:revision>
  <cp:lastPrinted>2022-04-13T12:41:00Z</cp:lastPrinted>
  <dcterms:created xsi:type="dcterms:W3CDTF">2022-10-20T11:39:00Z</dcterms:created>
  <dcterms:modified xsi:type="dcterms:W3CDTF">2022-11-03T07:49:00Z</dcterms:modified>
</cp:coreProperties>
</file>