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E7CDF" w14:textId="77777777" w:rsidR="00FB7F50" w:rsidRPr="002245BE" w:rsidRDefault="002A230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230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2301">
        <w:rPr>
          <w:sz w:val="22"/>
          <w:szCs w:val="22"/>
        </w:rPr>
        <w:t>2022-11-02</w:t>
      </w:r>
    </w:p>
    <w:p w14:paraId="3059610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FEC7101" w14:textId="77777777" w:rsidR="00FB7F50" w:rsidRPr="002245BE" w:rsidRDefault="002A2301" w:rsidP="00FB7F50">
      <w:pPr>
        <w:spacing w:after="40"/>
        <w:rPr>
          <w:b/>
          <w:bCs/>
          <w:sz w:val="22"/>
          <w:szCs w:val="22"/>
        </w:rPr>
      </w:pPr>
      <w:r w:rsidRPr="002A230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CB8324A" w14:textId="77777777" w:rsidR="00FB7F50" w:rsidRPr="002245BE" w:rsidRDefault="002A2301" w:rsidP="00FB7F50">
      <w:pPr>
        <w:rPr>
          <w:sz w:val="22"/>
          <w:szCs w:val="22"/>
        </w:rPr>
      </w:pPr>
      <w:r w:rsidRPr="002A230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A2301">
        <w:rPr>
          <w:sz w:val="22"/>
          <w:szCs w:val="22"/>
        </w:rPr>
        <w:t>66</w:t>
      </w:r>
    </w:p>
    <w:p w14:paraId="216E35B3" w14:textId="77777777" w:rsidR="00FB7F50" w:rsidRPr="002245BE" w:rsidRDefault="002A2301" w:rsidP="00FB7F50">
      <w:pPr>
        <w:rPr>
          <w:sz w:val="22"/>
          <w:szCs w:val="22"/>
        </w:rPr>
      </w:pPr>
      <w:r w:rsidRPr="002A230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A2301">
        <w:rPr>
          <w:sz w:val="22"/>
          <w:szCs w:val="22"/>
        </w:rPr>
        <w:t>Kraków</w:t>
      </w:r>
    </w:p>
    <w:p w14:paraId="1C0ECE5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F0E05C3" w14:textId="4226CA84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  <w:r w:rsidR="001458CF">
        <w:rPr>
          <w:bCs/>
          <w:sz w:val="18"/>
          <w:szCs w:val="18"/>
        </w:rPr>
        <w:t>\</w:t>
      </w:r>
    </w:p>
    <w:p w14:paraId="6533F481" w14:textId="1537EECE" w:rsidR="001458CF" w:rsidRDefault="001458CF" w:rsidP="00FB7F50">
      <w:pPr>
        <w:jc w:val="both"/>
        <w:rPr>
          <w:bCs/>
          <w:sz w:val="18"/>
          <w:szCs w:val="18"/>
        </w:rPr>
      </w:pPr>
    </w:p>
    <w:p w14:paraId="1DD10491" w14:textId="6019AA0C" w:rsidR="001458CF" w:rsidRPr="001458CF" w:rsidRDefault="001458CF" w:rsidP="00FB7F50">
      <w:pPr>
        <w:jc w:val="both"/>
        <w:rPr>
          <w:bCs/>
          <w:sz w:val="22"/>
          <w:szCs w:val="22"/>
        </w:rPr>
      </w:pPr>
      <w:r w:rsidRPr="001458CF">
        <w:rPr>
          <w:bCs/>
          <w:sz w:val="22"/>
          <w:szCs w:val="22"/>
        </w:rPr>
        <w:t>SZP.271.878/33/2022</w:t>
      </w:r>
    </w:p>
    <w:p w14:paraId="5800123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5C76B9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A2301" w:rsidRPr="00607F9B" w14:paraId="1DC2A1E7" w14:textId="77777777" w:rsidTr="00D70EB4">
        <w:trPr>
          <w:trHeight w:val="638"/>
        </w:trPr>
        <w:tc>
          <w:tcPr>
            <w:tcW w:w="959" w:type="dxa"/>
            <w:shd w:val="clear" w:color="auto" w:fill="auto"/>
          </w:tcPr>
          <w:p w14:paraId="1E76A498" w14:textId="77777777" w:rsidR="002A2301" w:rsidRPr="00607F9B" w:rsidRDefault="002A2301" w:rsidP="00D70E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952BEB" w14:textId="77777777" w:rsidR="002A2301" w:rsidRPr="00607F9B" w:rsidRDefault="002A2301" w:rsidP="00D70E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230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2301">
              <w:rPr>
                <w:b/>
                <w:bCs/>
                <w:sz w:val="22"/>
                <w:szCs w:val="22"/>
              </w:rPr>
              <w:t>Dostawa gotowych worków RTU, produktów leczniczych niezbędnych do przygotowania mieszanin do żywienia pozajelitowego wraz z dzierżawą komory laminarnej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2301">
              <w:rPr>
                <w:b/>
                <w:sz w:val="22"/>
                <w:szCs w:val="22"/>
              </w:rPr>
              <w:t>ZP/33/2022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EC9D1F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A2301" w:rsidRPr="002A2301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A2301" w:rsidRPr="002A2301">
        <w:rPr>
          <w:sz w:val="22"/>
          <w:szCs w:val="22"/>
        </w:rPr>
        <w:t>(</w:t>
      </w:r>
      <w:proofErr w:type="spellStart"/>
      <w:r w:rsidR="002A2301" w:rsidRPr="002A2301">
        <w:rPr>
          <w:sz w:val="22"/>
          <w:szCs w:val="22"/>
        </w:rPr>
        <w:t>t.j</w:t>
      </w:r>
      <w:proofErr w:type="spellEnd"/>
      <w:r w:rsidR="002A2301" w:rsidRPr="002A2301">
        <w:rPr>
          <w:sz w:val="22"/>
          <w:szCs w:val="22"/>
        </w:rPr>
        <w:t xml:space="preserve">. Dz.U. z 2021r. poz. 1129 z </w:t>
      </w:r>
      <w:proofErr w:type="spellStart"/>
      <w:r w:rsidR="002A2301" w:rsidRPr="002A2301">
        <w:rPr>
          <w:sz w:val="22"/>
          <w:szCs w:val="22"/>
        </w:rPr>
        <w:t>późn</w:t>
      </w:r>
      <w:proofErr w:type="spellEnd"/>
      <w:r w:rsidR="002A2301" w:rsidRPr="002A2301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A2301" w14:paraId="36B84084" w14:textId="77777777" w:rsidTr="00D70EB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F89C428" w14:textId="77777777" w:rsidR="002A2301" w:rsidRPr="00D26ED6" w:rsidRDefault="002A2301" w:rsidP="00D70EB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2301">
              <w:rPr>
                <w:b/>
                <w:sz w:val="22"/>
                <w:szCs w:val="22"/>
              </w:rPr>
              <w:t>Baxter Polska Sp. z o.o.</w:t>
            </w:r>
          </w:p>
          <w:p w14:paraId="533705ED" w14:textId="77777777" w:rsidR="002A2301" w:rsidRPr="009F0E5C" w:rsidRDefault="002A2301" w:rsidP="00D70EB4">
            <w:pPr>
              <w:jc w:val="both"/>
              <w:rPr>
                <w:bCs/>
                <w:sz w:val="22"/>
                <w:szCs w:val="22"/>
              </w:rPr>
            </w:pPr>
            <w:r w:rsidRPr="002A2301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01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0EB354F" w14:textId="77777777" w:rsidR="002A2301" w:rsidRPr="009F0E5C" w:rsidRDefault="002A2301" w:rsidP="00D70EB4">
            <w:pPr>
              <w:jc w:val="both"/>
              <w:rPr>
                <w:bCs/>
                <w:sz w:val="22"/>
                <w:szCs w:val="22"/>
              </w:rPr>
            </w:pPr>
            <w:r w:rsidRPr="002A2301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01">
              <w:rPr>
                <w:bCs/>
                <w:sz w:val="22"/>
                <w:szCs w:val="22"/>
              </w:rPr>
              <w:t>Warszawa</w:t>
            </w:r>
          </w:p>
          <w:p w14:paraId="5A68D3DE" w14:textId="77777777" w:rsidR="002A2301" w:rsidRDefault="002A2301" w:rsidP="00D70EB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94C006" w14:textId="77777777" w:rsidR="002A2301" w:rsidRPr="00211A34" w:rsidRDefault="002A2301" w:rsidP="00D70EB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458CF">
              <w:rPr>
                <w:b/>
                <w:bCs/>
                <w:sz w:val="22"/>
                <w:szCs w:val="22"/>
              </w:rPr>
              <w:t xml:space="preserve">Zadanie nr </w:t>
            </w:r>
            <w:r w:rsidRPr="001458CF">
              <w:rPr>
                <w:b/>
                <w:bCs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2301">
              <w:rPr>
                <w:sz w:val="22"/>
                <w:szCs w:val="22"/>
              </w:rPr>
              <w:t>worki i składniki do wykonania żywienia pozajelitowego wraz z dzierżawą komory laminarnej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2301">
              <w:rPr>
                <w:b/>
                <w:sz w:val="22"/>
                <w:szCs w:val="22"/>
              </w:rPr>
              <w:t>1 097 474.40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9752FD" w14:textId="77777777" w:rsidR="002A2301" w:rsidRPr="00D26ED6" w:rsidRDefault="002A2301" w:rsidP="00D70EB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577F38" w14:textId="77777777" w:rsidR="002A2301" w:rsidRDefault="002A2301" w:rsidP="00D70EB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2301">
              <w:t>Oferta spełnia warunki zawarte w SWZ, w ustawie Prawo zamówień publicznych z dnia 11 września 2019 r. (tekst jednolity Dz. U. z 2021 r. poz. 1129 ) oraz jest najkorzystniejsza w kryteriach określonych w SWZ.</w:t>
            </w:r>
          </w:p>
        </w:tc>
      </w:tr>
      <w:tr w:rsidR="002A2301" w14:paraId="661F2B21" w14:textId="77777777" w:rsidTr="00D70EB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58FD222" w14:textId="77777777" w:rsidR="002A2301" w:rsidRPr="00D26ED6" w:rsidRDefault="002A2301" w:rsidP="00D70EB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A2301">
              <w:rPr>
                <w:b/>
                <w:sz w:val="22"/>
                <w:szCs w:val="22"/>
              </w:rPr>
              <w:t>Fresenius</w:t>
            </w:r>
            <w:proofErr w:type="spellEnd"/>
            <w:r w:rsidRPr="002A23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A2301">
              <w:rPr>
                <w:b/>
                <w:sz w:val="22"/>
                <w:szCs w:val="22"/>
              </w:rPr>
              <w:t>Kabi</w:t>
            </w:r>
            <w:proofErr w:type="spellEnd"/>
            <w:r w:rsidRPr="002A2301">
              <w:rPr>
                <w:b/>
                <w:sz w:val="22"/>
                <w:szCs w:val="22"/>
              </w:rPr>
              <w:t xml:space="preserve"> Polska Sp.  z o.o.</w:t>
            </w:r>
          </w:p>
          <w:p w14:paraId="097D3573" w14:textId="77777777" w:rsidR="002A2301" w:rsidRPr="009F0E5C" w:rsidRDefault="002A2301" w:rsidP="00D70EB4">
            <w:pPr>
              <w:jc w:val="both"/>
              <w:rPr>
                <w:bCs/>
                <w:sz w:val="22"/>
                <w:szCs w:val="22"/>
              </w:rPr>
            </w:pPr>
            <w:r w:rsidRPr="002A2301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01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78411D" w14:textId="77777777" w:rsidR="002A2301" w:rsidRPr="009F0E5C" w:rsidRDefault="002A2301" w:rsidP="00D70EB4">
            <w:pPr>
              <w:jc w:val="both"/>
              <w:rPr>
                <w:bCs/>
                <w:sz w:val="22"/>
                <w:szCs w:val="22"/>
              </w:rPr>
            </w:pPr>
            <w:r w:rsidRPr="002A2301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01">
              <w:rPr>
                <w:bCs/>
                <w:sz w:val="22"/>
                <w:szCs w:val="22"/>
              </w:rPr>
              <w:t>Warszawa</w:t>
            </w:r>
          </w:p>
          <w:p w14:paraId="5766C230" w14:textId="77777777" w:rsidR="002A2301" w:rsidRDefault="002A2301" w:rsidP="00D70EB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347E50" w14:textId="77777777" w:rsidR="002A2301" w:rsidRPr="00211A34" w:rsidRDefault="002A2301" w:rsidP="00D70EB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458CF">
              <w:rPr>
                <w:b/>
                <w:bCs/>
                <w:sz w:val="22"/>
                <w:szCs w:val="22"/>
              </w:rPr>
              <w:t xml:space="preserve">Zadanie nr </w:t>
            </w:r>
            <w:r w:rsidRPr="001458CF">
              <w:rPr>
                <w:b/>
                <w:bCs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2301">
              <w:rPr>
                <w:sz w:val="22"/>
                <w:szCs w:val="22"/>
              </w:rPr>
              <w:t>worki i składniki do wykonania żywienia pozajelitowego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2301">
              <w:rPr>
                <w:b/>
                <w:sz w:val="22"/>
                <w:szCs w:val="22"/>
              </w:rPr>
              <w:t>94 985.37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4DE727E" w14:textId="77777777" w:rsidR="002A2301" w:rsidRPr="00D26ED6" w:rsidRDefault="002A2301" w:rsidP="00D70EB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DB24CB" w14:textId="77777777" w:rsidR="002A2301" w:rsidRDefault="002A2301" w:rsidP="00D70EB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2301">
              <w:t>Oferta spełnia warunki zawarte w SWZ, w ustawie Prawo zamówień publicznych z dnia 11 września 2019 r. (tekst jednolity Dz. U. z 2021 r. poz. 1129 ) oraz jest najkorzystniejsza w kryteriach określonych w SWZ.</w:t>
            </w:r>
          </w:p>
        </w:tc>
      </w:tr>
      <w:tr w:rsidR="002A2301" w14:paraId="6982211B" w14:textId="77777777" w:rsidTr="00D70EB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4C67158" w14:textId="77777777" w:rsidR="002A2301" w:rsidRPr="00D26ED6" w:rsidRDefault="002A2301" w:rsidP="00D70EB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A2301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2A23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A2301">
              <w:rPr>
                <w:b/>
                <w:sz w:val="22"/>
                <w:szCs w:val="22"/>
              </w:rPr>
              <w:t>Chifa</w:t>
            </w:r>
            <w:proofErr w:type="spellEnd"/>
            <w:r w:rsidRPr="002A2301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5BF72D6F" w14:textId="77777777" w:rsidR="002A2301" w:rsidRPr="009F0E5C" w:rsidRDefault="002A2301" w:rsidP="00D70EB4">
            <w:pPr>
              <w:jc w:val="both"/>
              <w:rPr>
                <w:bCs/>
                <w:sz w:val="22"/>
                <w:szCs w:val="22"/>
              </w:rPr>
            </w:pPr>
            <w:r w:rsidRPr="002A230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0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96EDD1" w14:textId="77777777" w:rsidR="002A2301" w:rsidRPr="009F0E5C" w:rsidRDefault="002A2301" w:rsidP="00D70EB4">
            <w:pPr>
              <w:jc w:val="both"/>
              <w:rPr>
                <w:bCs/>
                <w:sz w:val="22"/>
                <w:szCs w:val="22"/>
              </w:rPr>
            </w:pPr>
            <w:r w:rsidRPr="002A230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01">
              <w:rPr>
                <w:bCs/>
                <w:sz w:val="22"/>
                <w:szCs w:val="22"/>
              </w:rPr>
              <w:t>Nowy Tomyśl</w:t>
            </w:r>
          </w:p>
          <w:p w14:paraId="1D2E3362" w14:textId="77777777" w:rsidR="002A2301" w:rsidRDefault="002A2301" w:rsidP="00D70EB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7602E2" w14:textId="77777777" w:rsidR="002A2301" w:rsidRPr="00211A34" w:rsidRDefault="002A2301" w:rsidP="00D70EB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458CF">
              <w:rPr>
                <w:b/>
                <w:bCs/>
                <w:sz w:val="22"/>
                <w:szCs w:val="22"/>
              </w:rPr>
              <w:t xml:space="preserve">Zadanie nr </w:t>
            </w:r>
            <w:r w:rsidRPr="001458CF">
              <w:rPr>
                <w:b/>
                <w:bCs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2301">
              <w:rPr>
                <w:sz w:val="22"/>
                <w:szCs w:val="22"/>
              </w:rPr>
              <w:t>worki i składniki do wykonania żywienia pozajelitowego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2301">
              <w:rPr>
                <w:b/>
                <w:sz w:val="22"/>
                <w:szCs w:val="22"/>
              </w:rPr>
              <w:t>42 201.97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594822" w14:textId="77777777" w:rsidR="002A2301" w:rsidRPr="00D26ED6" w:rsidRDefault="002A2301" w:rsidP="00D70EB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310462" w14:textId="77777777" w:rsidR="002A2301" w:rsidRDefault="002A2301" w:rsidP="00D70EB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2301">
              <w:t>Oferta spełnia warunki zawarte w SWZ, w ustawie Prawo zamówień publicznych z dnia 11 września 2019 r. (tekst jednolity Dz. U. z 2021 r. poz. 1129 ) oraz jest najkorzystniejsza w kryteriach określonych w SWZ.</w:t>
            </w:r>
          </w:p>
        </w:tc>
      </w:tr>
    </w:tbl>
    <w:p w14:paraId="403CEC3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0678E99" w14:textId="77777777" w:rsidTr="00596EA3">
        <w:tc>
          <w:tcPr>
            <w:tcW w:w="2169" w:type="dxa"/>
            <w:shd w:val="clear" w:color="auto" w:fill="F3F3F3"/>
          </w:tcPr>
          <w:p w14:paraId="7C3FBB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40601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56972D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968B15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A2301" w:rsidRPr="00834EF4" w14:paraId="16CD223A" w14:textId="77777777" w:rsidTr="00D70EB4">
        <w:tc>
          <w:tcPr>
            <w:tcW w:w="2169" w:type="dxa"/>
            <w:shd w:val="clear" w:color="auto" w:fill="auto"/>
          </w:tcPr>
          <w:p w14:paraId="7FD66E6D" w14:textId="77777777" w:rsidR="002A2301" w:rsidRPr="00211A34" w:rsidRDefault="002A2301" w:rsidP="00D70E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301">
              <w:rPr>
                <w:sz w:val="20"/>
                <w:szCs w:val="20"/>
              </w:rPr>
              <w:t>worki i składniki do wykonania żywienia pozajelitowego wraz z dzierżawą komory laminarnej</w:t>
            </w:r>
          </w:p>
        </w:tc>
        <w:tc>
          <w:tcPr>
            <w:tcW w:w="2793" w:type="dxa"/>
            <w:shd w:val="clear" w:color="auto" w:fill="auto"/>
          </w:tcPr>
          <w:p w14:paraId="60574C8C" w14:textId="77777777" w:rsidR="002A2301" w:rsidRPr="00211A34" w:rsidRDefault="002A2301" w:rsidP="00D70E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2301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02087EE" w14:textId="77777777" w:rsidR="002A2301" w:rsidRPr="00211A34" w:rsidRDefault="002A2301" w:rsidP="00D70EB4">
            <w:pPr>
              <w:rPr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01">
              <w:rPr>
                <w:sz w:val="20"/>
                <w:szCs w:val="20"/>
              </w:rPr>
              <w:t>8</w:t>
            </w:r>
          </w:p>
          <w:p w14:paraId="4B0B6C9C" w14:textId="77777777" w:rsidR="002A2301" w:rsidRPr="00211A34" w:rsidRDefault="002A2301" w:rsidP="00D70EB4">
            <w:pPr>
              <w:spacing w:after="40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0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0526A87" w14:textId="77777777" w:rsidR="002A2301" w:rsidRPr="00211A34" w:rsidRDefault="002A2301" w:rsidP="00D70E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CD65F4" w14:textId="77777777" w:rsidR="002A2301" w:rsidRPr="00211A34" w:rsidRDefault="002A2301" w:rsidP="00D70EB4">
            <w:pPr>
              <w:jc w:val="center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 xml:space="preserve">  100,00</w:t>
            </w:r>
          </w:p>
        </w:tc>
      </w:tr>
      <w:tr w:rsidR="002A2301" w:rsidRPr="00834EF4" w14:paraId="58412EA6" w14:textId="77777777" w:rsidTr="00D70EB4">
        <w:tc>
          <w:tcPr>
            <w:tcW w:w="2169" w:type="dxa"/>
            <w:shd w:val="clear" w:color="auto" w:fill="auto"/>
          </w:tcPr>
          <w:p w14:paraId="56A6C3B7" w14:textId="77777777" w:rsidR="002A2301" w:rsidRPr="00211A34" w:rsidRDefault="002A2301" w:rsidP="00D70E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301">
              <w:rPr>
                <w:sz w:val="20"/>
                <w:szCs w:val="20"/>
              </w:rPr>
              <w:t>worki i składniki do wykonania żywienia pozajelitowego</w:t>
            </w:r>
          </w:p>
        </w:tc>
        <w:tc>
          <w:tcPr>
            <w:tcW w:w="2793" w:type="dxa"/>
            <w:shd w:val="clear" w:color="auto" w:fill="auto"/>
          </w:tcPr>
          <w:p w14:paraId="56AF299B" w14:textId="77777777" w:rsidR="002A2301" w:rsidRPr="00211A34" w:rsidRDefault="002A2301" w:rsidP="00D70E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A2301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2A230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A2301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2A2301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18DC0F41" w14:textId="77777777" w:rsidR="002A2301" w:rsidRPr="00211A34" w:rsidRDefault="002A2301" w:rsidP="00D70EB4">
            <w:pPr>
              <w:rPr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01">
              <w:rPr>
                <w:sz w:val="20"/>
                <w:szCs w:val="20"/>
              </w:rPr>
              <w:t>134</w:t>
            </w:r>
          </w:p>
          <w:p w14:paraId="4D41F253" w14:textId="77777777" w:rsidR="002A2301" w:rsidRPr="00211A34" w:rsidRDefault="002A2301" w:rsidP="00D70EB4">
            <w:pPr>
              <w:spacing w:after="40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0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5FA3F74" w14:textId="77777777" w:rsidR="002A2301" w:rsidRPr="00211A34" w:rsidRDefault="002A2301" w:rsidP="00D70E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613529" w14:textId="77777777" w:rsidR="002A2301" w:rsidRPr="00211A34" w:rsidRDefault="002A2301" w:rsidP="00D70EB4">
            <w:pPr>
              <w:jc w:val="center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 xml:space="preserve">  100,00</w:t>
            </w:r>
          </w:p>
        </w:tc>
      </w:tr>
      <w:tr w:rsidR="002A2301" w:rsidRPr="00834EF4" w14:paraId="4848B31F" w14:textId="77777777" w:rsidTr="00D70EB4">
        <w:tc>
          <w:tcPr>
            <w:tcW w:w="2169" w:type="dxa"/>
            <w:shd w:val="clear" w:color="auto" w:fill="auto"/>
          </w:tcPr>
          <w:p w14:paraId="57A77E74" w14:textId="77777777" w:rsidR="002A2301" w:rsidRPr="00211A34" w:rsidRDefault="002A2301" w:rsidP="00D70E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301">
              <w:rPr>
                <w:sz w:val="20"/>
                <w:szCs w:val="20"/>
              </w:rPr>
              <w:t>worki i składniki do wykonania żywienia pozajelitowego</w:t>
            </w:r>
          </w:p>
        </w:tc>
        <w:tc>
          <w:tcPr>
            <w:tcW w:w="2793" w:type="dxa"/>
            <w:shd w:val="clear" w:color="auto" w:fill="auto"/>
          </w:tcPr>
          <w:p w14:paraId="4FAB1469" w14:textId="77777777" w:rsidR="002A2301" w:rsidRPr="00211A34" w:rsidRDefault="002A2301" w:rsidP="00D70EB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A2301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A230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A230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A2301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13AEC0A" w14:textId="77777777" w:rsidR="002A2301" w:rsidRPr="00211A34" w:rsidRDefault="002A2301" w:rsidP="00D70EB4">
            <w:pPr>
              <w:rPr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01">
              <w:rPr>
                <w:sz w:val="20"/>
                <w:szCs w:val="20"/>
              </w:rPr>
              <w:t>14</w:t>
            </w:r>
          </w:p>
          <w:p w14:paraId="7C7E2B0C" w14:textId="77777777" w:rsidR="002A2301" w:rsidRPr="00211A34" w:rsidRDefault="002A2301" w:rsidP="00D70EB4">
            <w:pPr>
              <w:spacing w:after="40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0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F466F76" w14:textId="77777777" w:rsidR="002A2301" w:rsidRPr="00211A34" w:rsidRDefault="002A2301" w:rsidP="00D70EB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2EBE56" w14:textId="77777777" w:rsidR="002A2301" w:rsidRPr="00211A34" w:rsidRDefault="002A2301" w:rsidP="00D70EB4">
            <w:pPr>
              <w:jc w:val="center"/>
              <w:rPr>
                <w:color w:val="000000"/>
                <w:sz w:val="20"/>
                <w:szCs w:val="20"/>
              </w:rPr>
            </w:pPr>
            <w:r w:rsidRPr="002A2301">
              <w:rPr>
                <w:sz w:val="20"/>
                <w:szCs w:val="20"/>
              </w:rPr>
              <w:t xml:space="preserve">  100,00</w:t>
            </w:r>
          </w:p>
        </w:tc>
      </w:tr>
    </w:tbl>
    <w:p w14:paraId="280C89D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1FD1B7D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391CE" w14:textId="77777777" w:rsidR="006D20FF" w:rsidRDefault="006D20FF">
      <w:r>
        <w:separator/>
      </w:r>
    </w:p>
  </w:endnote>
  <w:endnote w:type="continuationSeparator" w:id="0">
    <w:p w14:paraId="5EECB5ED" w14:textId="77777777" w:rsidR="006D20FF" w:rsidRDefault="006D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CC1B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AA73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ED394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BA316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851A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FA969" w14:textId="77777777" w:rsidR="006D20FF" w:rsidRDefault="006D20FF">
      <w:r>
        <w:separator/>
      </w:r>
    </w:p>
  </w:footnote>
  <w:footnote w:type="continuationSeparator" w:id="0">
    <w:p w14:paraId="3DC844E8" w14:textId="77777777" w:rsidR="006D20FF" w:rsidRDefault="006D2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53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082F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2A52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0FF"/>
    <w:rsid w:val="00022322"/>
    <w:rsid w:val="00042497"/>
    <w:rsid w:val="000C1E6F"/>
    <w:rsid w:val="000E4E56"/>
    <w:rsid w:val="001458CF"/>
    <w:rsid w:val="001A1468"/>
    <w:rsid w:val="001B7815"/>
    <w:rsid w:val="00211A34"/>
    <w:rsid w:val="002A230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20FF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ADD94"/>
  <w15:chartTrackingRefBased/>
  <w15:docId w15:val="{AFC2AD6F-F6FE-45EB-82D8-AFC787F6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432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2022-11-02T13:04:00Z</dcterms:created>
  <dcterms:modified xsi:type="dcterms:W3CDTF">2022-11-02T13:07:00Z</dcterms:modified>
</cp:coreProperties>
</file>