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A5C9F" w14:textId="77777777" w:rsidR="009929D7" w:rsidRPr="00AF3D5C" w:rsidRDefault="009929D7" w:rsidP="009929D7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57602D61" w14:textId="77777777" w:rsidR="009929D7" w:rsidRPr="00AF3D5C" w:rsidRDefault="009929D7" w:rsidP="009929D7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1FB9D87A" w14:textId="77777777" w:rsidR="009929D7" w:rsidRPr="00AF3D5C" w:rsidRDefault="009929D7" w:rsidP="009929D7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37B28BEC" w14:textId="77777777" w:rsidR="009929D7" w:rsidRPr="00946C60" w:rsidRDefault="009929D7" w:rsidP="009929D7">
      <w:pPr>
        <w:spacing w:before="48"/>
        <w:rPr>
          <w:b/>
        </w:rPr>
      </w:pPr>
    </w:p>
    <w:p w14:paraId="57AEC123" w14:textId="325C3A33" w:rsidR="009929D7" w:rsidRPr="00946C60" w:rsidRDefault="009929D7" w:rsidP="009929D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49</w:t>
      </w:r>
      <w:r>
        <w:rPr>
          <w:rFonts w:ascii="Times New Roman" w:hAnsi="Times New Roman"/>
        </w:rPr>
        <w:t>/22</w:t>
      </w:r>
      <w:r w:rsidRPr="00946C60">
        <w:rPr>
          <w:rFonts w:ascii="Times New Roman" w:hAnsi="Times New Roman"/>
        </w:rPr>
        <w:t>,</w:t>
      </w:r>
    </w:p>
    <w:p w14:paraId="663444D6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7E41BFDF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3B6AD110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0BE320D1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236EA8C6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674D8C45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250B12D4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34DE07BD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44DBA464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393E7C27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2D2DA642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4B4FED65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5453171A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2AA315E" w14:textId="77777777" w:rsidR="009929D7" w:rsidRPr="00946C60" w:rsidRDefault="009929D7" w:rsidP="009929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26348C5C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</w:rPr>
      </w:pPr>
    </w:p>
    <w:p w14:paraId="48F97B84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2604457B" w14:textId="2AB532D2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49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0CEA40F3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11CA65C6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1CAF18F3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045CE8B7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7B585E10" w14:textId="77777777" w:rsidR="009929D7" w:rsidRPr="00946C60" w:rsidRDefault="009929D7" w:rsidP="009929D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081D84C0" w14:textId="77777777" w:rsidR="009929D7" w:rsidRPr="00946C60" w:rsidRDefault="009929D7" w:rsidP="009929D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6F7A73D1" w14:textId="77777777" w:rsidR="009929D7" w:rsidRPr="00946C60" w:rsidRDefault="009929D7" w:rsidP="009929D7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47BA105D" w14:textId="77777777" w:rsidR="009929D7" w:rsidRPr="00946C60" w:rsidRDefault="009929D7" w:rsidP="009929D7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481287F1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09F5FF52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D50AD4E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B154BDF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B0C8F3D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0BE00037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2B74E46C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3E6BBDAE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465889C3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4DA9D79A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07C12004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16F5F09A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741C11CB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73E38E61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7BDA2655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7AFD77E5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68ED977B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7DD93D4B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121170DE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4223A99F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6D2F22B5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445373D0" w14:textId="77777777" w:rsidR="009929D7" w:rsidRPr="008C1807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508EC85B" w14:textId="77777777" w:rsidR="009929D7" w:rsidRPr="008C1807" w:rsidRDefault="009929D7" w:rsidP="009929D7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10A92414" w14:textId="77777777" w:rsidR="009929D7" w:rsidRPr="008C1807" w:rsidRDefault="009929D7" w:rsidP="009929D7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43D9BEA6" w14:textId="77777777" w:rsidR="009929D7" w:rsidRPr="008C1807" w:rsidRDefault="009929D7" w:rsidP="009929D7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1373C6AA" w14:textId="77777777" w:rsidR="009929D7" w:rsidRPr="008C1807" w:rsidRDefault="009929D7" w:rsidP="009929D7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5B9931DC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1F1AB76A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5EFB25F6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63EC4101" w14:textId="77777777" w:rsidR="009929D7" w:rsidRPr="00946C60" w:rsidRDefault="009929D7" w:rsidP="009929D7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7986C01E" w14:textId="77777777" w:rsidR="009929D7" w:rsidRPr="00946C60" w:rsidRDefault="009929D7" w:rsidP="009929D7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4185294C" w14:textId="77777777" w:rsidR="009929D7" w:rsidRPr="00946C60" w:rsidRDefault="009929D7" w:rsidP="009929D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2C8E1FC1" w14:textId="77777777" w:rsidR="009929D7" w:rsidRPr="00946C60" w:rsidRDefault="009929D7" w:rsidP="009929D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6364EC1A" w14:textId="77777777" w:rsidR="009929D7" w:rsidRPr="00946C60" w:rsidRDefault="009929D7" w:rsidP="009929D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31C29C1B" w14:textId="77777777" w:rsidR="009929D7" w:rsidRPr="00946C60" w:rsidRDefault="009929D7" w:rsidP="009929D7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11EB788D" w14:textId="77777777" w:rsidR="009929D7" w:rsidRPr="00946C60" w:rsidRDefault="009929D7" w:rsidP="009929D7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117C6A4E" w14:textId="77777777" w:rsidR="009929D7" w:rsidRDefault="009929D7" w:rsidP="009929D7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6D06E4D6" w14:textId="77777777" w:rsidR="009929D7" w:rsidRDefault="009929D7" w:rsidP="009929D7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3C85CFEB" w14:textId="77777777" w:rsidR="009929D7" w:rsidRPr="00CC347C" w:rsidRDefault="009929D7" w:rsidP="009929D7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74862CAE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5A6D05E5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2388179B" w14:textId="77777777" w:rsidR="009929D7" w:rsidRPr="00946C60" w:rsidRDefault="009929D7" w:rsidP="009929D7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36FE60FD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57DB8EEB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1D06B260" w14:textId="77777777" w:rsidR="009929D7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24F5E105" w14:textId="77777777" w:rsidR="009929D7" w:rsidRPr="00CC347C" w:rsidRDefault="009929D7" w:rsidP="009929D7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07C655FC" w14:textId="77777777" w:rsidR="009929D7" w:rsidRPr="00946C60" w:rsidRDefault="009929D7" w:rsidP="009929D7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5EDD5DDE" w14:textId="77777777" w:rsidR="009929D7" w:rsidRPr="00946C60" w:rsidRDefault="009929D7" w:rsidP="009929D7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6D66E5C3" w14:textId="77777777" w:rsidR="009929D7" w:rsidRPr="00946C60" w:rsidRDefault="009929D7" w:rsidP="009929D7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1F895B0F" w14:textId="77777777" w:rsidR="009929D7" w:rsidRPr="00946C60" w:rsidRDefault="009929D7" w:rsidP="009929D7">
      <w:pPr>
        <w:jc w:val="center"/>
        <w:rPr>
          <w:b/>
        </w:rPr>
      </w:pPr>
    </w:p>
    <w:p w14:paraId="7377139B" w14:textId="77777777" w:rsidR="009929D7" w:rsidRDefault="009929D7" w:rsidP="009929D7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3A381440" w14:textId="77777777" w:rsidR="009929D7" w:rsidRDefault="009929D7" w:rsidP="009929D7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146DA74E" w14:textId="77777777" w:rsidR="009929D7" w:rsidRPr="00946C60" w:rsidRDefault="009929D7" w:rsidP="009929D7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4DB81CD3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2B369B0D" w14:textId="77777777" w:rsidR="009929D7" w:rsidRPr="00946C60" w:rsidRDefault="009929D7" w:rsidP="009929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68E717BD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04869B95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B0B6883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3FB54B12" w14:textId="77777777" w:rsidR="009929D7" w:rsidRPr="00946C60" w:rsidRDefault="009929D7" w:rsidP="009929D7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290DD771" w14:textId="77777777" w:rsidR="009929D7" w:rsidRPr="00946C60" w:rsidRDefault="009929D7" w:rsidP="009929D7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130EE517" w14:textId="77777777" w:rsidR="009929D7" w:rsidRPr="00946C60" w:rsidRDefault="009929D7" w:rsidP="009929D7">
      <w:pPr>
        <w:numPr>
          <w:ilvl w:val="0"/>
          <w:numId w:val="5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3D77716E" w14:textId="77777777" w:rsidR="009929D7" w:rsidRPr="00946C60" w:rsidRDefault="009929D7" w:rsidP="009929D7">
      <w:pPr>
        <w:numPr>
          <w:ilvl w:val="0"/>
          <w:numId w:val="2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2A476D24" w14:textId="77777777" w:rsidR="009929D7" w:rsidRPr="00946C60" w:rsidRDefault="009929D7" w:rsidP="009929D7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1132D24D" w14:textId="77777777" w:rsidR="009929D7" w:rsidRPr="00946C60" w:rsidRDefault="009929D7" w:rsidP="009929D7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65BA8DBE" w14:textId="77777777" w:rsidR="009929D7" w:rsidRPr="00946C60" w:rsidRDefault="009929D7" w:rsidP="009929D7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40DC8D96" w14:textId="77777777" w:rsidR="009929D7" w:rsidRPr="00946C60" w:rsidRDefault="009929D7" w:rsidP="009929D7">
      <w:pPr>
        <w:numPr>
          <w:ilvl w:val="0"/>
          <w:numId w:val="2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68308BFB" w14:textId="77777777" w:rsidR="009929D7" w:rsidRPr="00946C60" w:rsidRDefault="009929D7" w:rsidP="009929D7">
      <w:pPr>
        <w:numPr>
          <w:ilvl w:val="0"/>
          <w:numId w:val="5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97709E1" w14:textId="77777777" w:rsidR="009929D7" w:rsidRPr="00946C60" w:rsidRDefault="009929D7" w:rsidP="009929D7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56C2D394" w14:textId="77777777" w:rsidR="009929D7" w:rsidRPr="00946C60" w:rsidRDefault="009929D7" w:rsidP="009929D7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0B3BC29D" w14:textId="77777777" w:rsidR="009929D7" w:rsidRPr="00946C60" w:rsidRDefault="009929D7" w:rsidP="009929D7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EA5BF74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07AE8462" w14:textId="77777777" w:rsidR="009929D7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4D1962C4" w14:textId="77777777" w:rsidR="009929D7" w:rsidRPr="0038770C" w:rsidRDefault="009929D7" w:rsidP="009929D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61EED7C3" w14:textId="77777777" w:rsidR="009929D7" w:rsidRPr="0038770C" w:rsidRDefault="009929D7" w:rsidP="009929D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22D83686" w14:textId="77777777" w:rsidR="009929D7" w:rsidRPr="0038770C" w:rsidRDefault="009929D7" w:rsidP="009929D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5BB06E9F" w14:textId="77777777" w:rsidR="009929D7" w:rsidRPr="0038770C" w:rsidRDefault="009929D7" w:rsidP="009929D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1A90AF98" w14:textId="77777777" w:rsidR="009929D7" w:rsidRPr="0038770C" w:rsidRDefault="009929D7" w:rsidP="009929D7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3BAD07ED" w14:textId="77777777" w:rsidR="009929D7" w:rsidRDefault="009929D7" w:rsidP="009929D7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7815E14A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7A70DE0C" w14:textId="77777777" w:rsidR="009929D7" w:rsidRPr="00946C60" w:rsidRDefault="009929D7" w:rsidP="009929D7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57037076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39FE53AE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6CDD1ADE" w14:textId="77777777" w:rsidR="009929D7" w:rsidRPr="00946C60" w:rsidRDefault="009929D7" w:rsidP="009929D7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795C9C9F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70F18834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7D032A3F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7D78C0B9" w14:textId="77777777" w:rsidR="009929D7" w:rsidRPr="00946C60" w:rsidRDefault="009929D7" w:rsidP="009929D7">
      <w:pPr>
        <w:pStyle w:val="Tekstpodstawowy"/>
        <w:ind w:right="-47"/>
        <w:rPr>
          <w:rFonts w:ascii="Times New Roman" w:hAnsi="Times New Roman"/>
        </w:rPr>
      </w:pPr>
    </w:p>
    <w:p w14:paraId="1C867391" w14:textId="77777777" w:rsidR="009929D7" w:rsidRPr="00946C60" w:rsidRDefault="009929D7" w:rsidP="009929D7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6D0C4CFA" w14:textId="77777777" w:rsidR="009929D7" w:rsidRPr="004F0507" w:rsidRDefault="009929D7" w:rsidP="009929D7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0BF201B8" w14:textId="77777777" w:rsidR="009929D7" w:rsidRDefault="009929D7" w:rsidP="009929D7">
      <w:pPr>
        <w:pStyle w:val="Tekstpodstawowy2"/>
        <w:spacing w:line="240" w:lineRule="auto"/>
        <w:ind w:right="-47"/>
      </w:pPr>
    </w:p>
    <w:p w14:paraId="5E389CB9" w14:textId="77777777" w:rsidR="009929D7" w:rsidRPr="004F0507" w:rsidRDefault="009929D7" w:rsidP="009929D7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3CE15DD8" w14:textId="77777777" w:rsidR="009929D7" w:rsidRPr="000936CA" w:rsidRDefault="009929D7" w:rsidP="009929D7"/>
    <w:p w14:paraId="2CD9EBE1" w14:textId="77777777" w:rsidR="009929D7" w:rsidRDefault="009929D7" w:rsidP="009929D7">
      <w:pPr>
        <w:pStyle w:val="Zwykytekst"/>
      </w:pPr>
    </w:p>
    <w:p w14:paraId="3F3AEA5C" w14:textId="77777777" w:rsidR="009929D7" w:rsidRDefault="009929D7" w:rsidP="009929D7">
      <w:pPr>
        <w:pStyle w:val="Zwykytekst"/>
      </w:pPr>
    </w:p>
    <w:p w14:paraId="523D9A2C" w14:textId="77777777" w:rsidR="009929D7" w:rsidRPr="00496551" w:rsidRDefault="009929D7" w:rsidP="009929D7">
      <w:pPr>
        <w:pStyle w:val="Zwykytekst"/>
        <w:rPr>
          <w:sz w:val="16"/>
          <w:szCs w:val="16"/>
        </w:rPr>
      </w:pPr>
    </w:p>
    <w:p w14:paraId="20506027" w14:textId="77777777" w:rsidR="009929D7" w:rsidRPr="00877B92" w:rsidRDefault="009929D7" w:rsidP="009929D7"/>
    <w:p w14:paraId="46858DA9" w14:textId="77777777" w:rsidR="009929D7" w:rsidRDefault="009929D7" w:rsidP="009929D7"/>
    <w:p w14:paraId="0C986FE7" w14:textId="77777777" w:rsidR="009929D7" w:rsidRPr="009B06ED" w:rsidRDefault="009929D7" w:rsidP="009929D7">
      <w:r>
        <w:t>* Egzemplarz dla Wykonawcy / AGH</w:t>
      </w:r>
    </w:p>
    <w:p w14:paraId="4F09ACC9" w14:textId="77777777" w:rsidR="009929D7" w:rsidRPr="00456B64" w:rsidRDefault="009929D7" w:rsidP="009929D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413679E1" w14:textId="77777777" w:rsidR="009929D7" w:rsidRPr="00456B64" w:rsidRDefault="009929D7" w:rsidP="009929D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61EE84ED" w14:textId="77777777" w:rsidR="009929D7" w:rsidRPr="00456B64" w:rsidRDefault="009929D7" w:rsidP="009929D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66E7049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25D6617C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2C669808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76E33768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05D17C15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5091E94D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08B0073E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641287F3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35F6587C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46AD5368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026585C4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0BC96089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47892151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72CFFE13" w14:textId="77777777" w:rsidR="009929D7" w:rsidRDefault="009929D7" w:rsidP="009929D7">
      <w:pPr>
        <w:widowControl w:val="0"/>
        <w:autoSpaceDE w:val="0"/>
        <w:autoSpaceDN w:val="0"/>
        <w:jc w:val="right"/>
        <w:textAlignment w:val="baseline"/>
      </w:pPr>
    </w:p>
    <w:p w14:paraId="305311C5" w14:textId="77777777" w:rsidR="009929D7" w:rsidRPr="00456B64" w:rsidRDefault="009929D7" w:rsidP="009929D7">
      <w:pPr>
        <w:widowControl w:val="0"/>
        <w:autoSpaceDE w:val="0"/>
        <w:autoSpaceDN w:val="0"/>
        <w:jc w:val="right"/>
        <w:textAlignment w:val="baseline"/>
      </w:pPr>
      <w:r w:rsidRPr="00456B64">
        <w:t>Załącznik nr 2 do umowy</w:t>
      </w:r>
    </w:p>
    <w:p w14:paraId="7DDD7792" w14:textId="77777777" w:rsidR="009929D7" w:rsidRPr="00456B64" w:rsidRDefault="009929D7" w:rsidP="009929D7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34412768" w14:textId="77777777" w:rsidR="009929D7" w:rsidRPr="00456B64" w:rsidRDefault="009929D7" w:rsidP="009929D7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429194ED" w14:textId="77777777" w:rsidR="009929D7" w:rsidRPr="00456B64" w:rsidRDefault="009929D7" w:rsidP="009929D7">
      <w:pPr>
        <w:widowControl w:val="0"/>
        <w:autoSpaceDE w:val="0"/>
        <w:autoSpaceDN w:val="0"/>
        <w:textAlignment w:val="baseline"/>
      </w:pPr>
    </w:p>
    <w:p w14:paraId="660B2143" w14:textId="77777777" w:rsidR="009929D7" w:rsidRPr="00456B64" w:rsidRDefault="009929D7" w:rsidP="009929D7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5407E706" w14:textId="77777777" w:rsidR="009929D7" w:rsidRPr="00456B64" w:rsidRDefault="009929D7" w:rsidP="009929D7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4E36A94B" w14:textId="77777777" w:rsidR="009929D7" w:rsidRPr="00456B64" w:rsidRDefault="009929D7" w:rsidP="009929D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22099377" w14:textId="77777777" w:rsidR="009929D7" w:rsidRPr="00456B64" w:rsidRDefault="009929D7" w:rsidP="009929D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646B0150" w14:textId="77777777" w:rsidR="009929D7" w:rsidRPr="00456B64" w:rsidRDefault="009929D7" w:rsidP="009929D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781E4608" w14:textId="77777777" w:rsidR="009929D7" w:rsidRPr="00456B64" w:rsidRDefault="009929D7" w:rsidP="009929D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3C71974B" w14:textId="77777777" w:rsidR="009929D7" w:rsidRPr="00456B64" w:rsidRDefault="009929D7" w:rsidP="009929D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6CC5F1C8" w14:textId="77777777" w:rsidR="009929D7" w:rsidRPr="00456B64" w:rsidRDefault="009929D7" w:rsidP="009929D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00D9882F" w14:textId="77777777" w:rsidR="009929D7" w:rsidRPr="00456B64" w:rsidRDefault="009929D7" w:rsidP="009929D7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344A36BC" w14:textId="77777777" w:rsidR="009929D7" w:rsidRPr="00456B64" w:rsidRDefault="009929D7" w:rsidP="009929D7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1E22A4F7" w14:textId="77777777" w:rsidR="009929D7" w:rsidRPr="00456B64" w:rsidRDefault="009929D7" w:rsidP="009929D7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321F4E77" w14:textId="77777777" w:rsidR="009929D7" w:rsidRPr="00456B64" w:rsidRDefault="009929D7" w:rsidP="009929D7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76120C4C" w14:textId="77777777" w:rsidR="009929D7" w:rsidRPr="00456B64" w:rsidRDefault="009929D7" w:rsidP="009929D7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2D6EB8BC" w14:textId="77777777" w:rsidR="009929D7" w:rsidRPr="00456B64" w:rsidRDefault="009929D7" w:rsidP="009929D7">
      <w:pPr>
        <w:widowControl w:val="0"/>
        <w:numPr>
          <w:ilvl w:val="0"/>
          <w:numId w:val="12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0BB1BC92" w14:textId="77777777" w:rsidR="009929D7" w:rsidRPr="00456B64" w:rsidRDefault="009929D7" w:rsidP="009929D7">
      <w:pPr>
        <w:spacing w:after="200" w:line="276" w:lineRule="auto"/>
        <w:ind w:left="780"/>
        <w:contextualSpacing/>
        <w:textAlignment w:val="baseline"/>
      </w:pPr>
    </w:p>
    <w:p w14:paraId="3C9BF053" w14:textId="77777777" w:rsidR="009929D7" w:rsidRPr="00456B64" w:rsidRDefault="009929D7" w:rsidP="009929D7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455F7E56" w14:textId="77777777" w:rsidR="009929D7" w:rsidRPr="00456B64" w:rsidRDefault="009929D7" w:rsidP="009929D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7B7E8F71" w14:textId="77777777" w:rsidR="009929D7" w:rsidRPr="00456B64" w:rsidRDefault="009929D7" w:rsidP="009929D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4151D8F6" w14:textId="77777777" w:rsidR="009929D7" w:rsidRPr="00456B64" w:rsidRDefault="009929D7" w:rsidP="009929D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7BFD3965" w14:textId="77777777" w:rsidR="009929D7" w:rsidRPr="00456B64" w:rsidRDefault="009929D7" w:rsidP="009929D7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9929D7" w:rsidRPr="005B3AD3" w14:paraId="343FEAF4" w14:textId="77777777" w:rsidTr="006A5E50">
        <w:tc>
          <w:tcPr>
            <w:tcW w:w="4105" w:type="dxa"/>
            <w:shd w:val="clear" w:color="auto" w:fill="auto"/>
          </w:tcPr>
          <w:p w14:paraId="3C8FC457" w14:textId="77777777" w:rsidR="009929D7" w:rsidRPr="001A7899" w:rsidRDefault="009929D7" w:rsidP="006A5E50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26BFFC4" w14:textId="77777777" w:rsidR="009929D7" w:rsidRPr="001A7899" w:rsidRDefault="009929D7" w:rsidP="006A5E50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13256A16" w14:textId="77777777" w:rsidR="009929D7" w:rsidRPr="001A7899" w:rsidRDefault="009929D7" w:rsidP="009929D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D63807F" w14:textId="77777777" w:rsidR="009929D7" w:rsidRPr="001A7899" w:rsidRDefault="009929D7" w:rsidP="009929D7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0D454BF3" w14:textId="77777777" w:rsidR="009929D7" w:rsidRPr="001A7899" w:rsidRDefault="009929D7" w:rsidP="009929D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67F6B84" w14:textId="77777777" w:rsidR="009929D7" w:rsidRPr="00F154C3" w:rsidRDefault="009929D7" w:rsidP="009929D7"/>
    <w:p w14:paraId="68C3ED78" w14:textId="77777777" w:rsidR="00496551" w:rsidRPr="009929D7" w:rsidRDefault="00496551" w:rsidP="009929D7"/>
    <w:sectPr w:rsidR="00496551" w:rsidRPr="009929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E3525" w14:textId="77777777" w:rsidR="000E3F62" w:rsidRDefault="000E3F62">
      <w:r>
        <w:separator/>
      </w:r>
    </w:p>
  </w:endnote>
  <w:endnote w:type="continuationSeparator" w:id="0">
    <w:p w14:paraId="0475BB1B" w14:textId="77777777" w:rsidR="000E3F62" w:rsidRDefault="000E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6AD9C" w14:textId="77777777" w:rsidR="00B06641" w:rsidRDefault="00B066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1DD2C" w14:textId="77777777" w:rsidR="009929D7" w:rsidRDefault="009929D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E0AD493" w14:textId="77777777" w:rsidR="00B06641" w:rsidRDefault="00B066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5992" w14:textId="77777777" w:rsidR="00B06641" w:rsidRDefault="00B0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3C7DB" w14:textId="77777777" w:rsidR="000E3F62" w:rsidRDefault="000E3F62">
      <w:r>
        <w:separator/>
      </w:r>
    </w:p>
  </w:footnote>
  <w:footnote w:type="continuationSeparator" w:id="0">
    <w:p w14:paraId="7605514C" w14:textId="77777777" w:rsidR="000E3F62" w:rsidRDefault="000E3F62">
      <w:r>
        <w:continuationSeparator/>
      </w:r>
    </w:p>
  </w:footnote>
  <w:footnote w:id="1">
    <w:p w14:paraId="514C704F" w14:textId="77777777" w:rsidR="009929D7" w:rsidRPr="00456B64" w:rsidRDefault="009929D7" w:rsidP="009929D7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7C7D59DE" w14:textId="77777777" w:rsidR="009929D7" w:rsidRPr="00456B64" w:rsidRDefault="009929D7" w:rsidP="009929D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FED8B50" w14:textId="77777777" w:rsidR="009929D7" w:rsidRPr="00456B64" w:rsidRDefault="009929D7" w:rsidP="009929D7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066B09" w14:textId="77777777" w:rsidR="009929D7" w:rsidRPr="00456B64" w:rsidRDefault="009929D7" w:rsidP="009929D7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44EC33" w14:textId="77777777" w:rsidR="009929D7" w:rsidRPr="00456B64" w:rsidRDefault="009929D7" w:rsidP="009929D7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260F49" w14:textId="77777777" w:rsidR="009929D7" w:rsidRPr="00456B64" w:rsidRDefault="009929D7" w:rsidP="009929D7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25242F" w14:textId="77777777" w:rsidR="009929D7" w:rsidRPr="00456B64" w:rsidRDefault="009929D7" w:rsidP="00992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E9EF8D" w14:textId="77777777" w:rsidR="009929D7" w:rsidRPr="00456B64" w:rsidRDefault="009929D7" w:rsidP="009929D7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5697AAD8" w14:textId="77777777" w:rsidR="009929D7" w:rsidRPr="00456B64" w:rsidRDefault="009929D7" w:rsidP="009929D7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3820A45" w14:textId="77777777" w:rsidR="009929D7" w:rsidRPr="00456B64" w:rsidRDefault="009929D7" w:rsidP="009929D7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D0BED2" w14:textId="77777777" w:rsidR="009929D7" w:rsidRPr="00456B64" w:rsidRDefault="009929D7" w:rsidP="009929D7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35829D" w14:textId="77777777" w:rsidR="009929D7" w:rsidRPr="00456B64" w:rsidRDefault="009929D7" w:rsidP="009929D7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E0927C" w14:textId="77777777" w:rsidR="009929D7" w:rsidRPr="00456B64" w:rsidRDefault="009929D7" w:rsidP="009929D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6606388" w14:textId="77777777" w:rsidR="009929D7" w:rsidRPr="00456B64" w:rsidRDefault="009929D7" w:rsidP="009929D7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2AD732FF" w14:textId="77777777" w:rsidR="009929D7" w:rsidRPr="00456B64" w:rsidRDefault="009929D7" w:rsidP="009929D7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1CCC2B45" w14:textId="77777777" w:rsidR="009929D7" w:rsidRPr="00456B64" w:rsidRDefault="009929D7" w:rsidP="009929D7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5FA4A63E" w14:textId="77777777" w:rsidR="009929D7" w:rsidRPr="00456B64" w:rsidRDefault="009929D7" w:rsidP="009929D7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4A8A90DC" w14:textId="77777777" w:rsidR="009929D7" w:rsidRPr="00456B64" w:rsidRDefault="009929D7" w:rsidP="009929D7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0E416D2" w14:textId="77777777" w:rsidR="009929D7" w:rsidRPr="00456B64" w:rsidRDefault="009929D7" w:rsidP="009929D7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94C5A66" w14:textId="77777777" w:rsidR="009929D7" w:rsidRPr="00456B64" w:rsidRDefault="009929D7" w:rsidP="009929D7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5134A1F1" w14:textId="77777777" w:rsidR="009929D7" w:rsidRPr="00456B64" w:rsidRDefault="009929D7" w:rsidP="009929D7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6B357ECD" w14:textId="77777777" w:rsidR="009929D7" w:rsidRPr="00456B64" w:rsidRDefault="009929D7" w:rsidP="009929D7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7E4E8005" w14:textId="77777777" w:rsidR="009929D7" w:rsidRPr="00456B64" w:rsidRDefault="009929D7" w:rsidP="009929D7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24924245" w14:textId="77777777" w:rsidR="009929D7" w:rsidRPr="00456B64" w:rsidRDefault="009929D7" w:rsidP="009929D7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1A050DB0" w14:textId="77777777" w:rsidR="009929D7" w:rsidRPr="00456B64" w:rsidRDefault="009929D7" w:rsidP="009929D7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4EEACA64" w14:textId="77777777" w:rsidR="009929D7" w:rsidRPr="00456B64" w:rsidRDefault="009929D7" w:rsidP="009929D7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206333AC" w14:textId="77777777" w:rsidR="009929D7" w:rsidRPr="00456B64" w:rsidRDefault="009929D7" w:rsidP="009929D7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18C2230E" w14:textId="77777777" w:rsidR="009929D7" w:rsidRPr="00456B64" w:rsidRDefault="009929D7" w:rsidP="009929D7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AC79432" w14:textId="77777777" w:rsidR="009929D7" w:rsidRPr="00456B64" w:rsidRDefault="009929D7" w:rsidP="009929D7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058D2047" w14:textId="77777777" w:rsidR="009929D7" w:rsidRPr="00456B64" w:rsidRDefault="009929D7" w:rsidP="009929D7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A5DC0" w14:textId="77777777" w:rsidR="00B06641" w:rsidRDefault="00B066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6324E" w14:textId="77777777" w:rsidR="00B06641" w:rsidRDefault="00B066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37DD2" w14:textId="77777777" w:rsidR="00B06641" w:rsidRDefault="00B066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3781903">
    <w:abstractNumId w:val="5"/>
  </w:num>
  <w:num w:numId="2" w16cid:durableId="2005280586">
    <w:abstractNumId w:val="9"/>
  </w:num>
  <w:num w:numId="3" w16cid:durableId="1246840141">
    <w:abstractNumId w:val="11"/>
  </w:num>
  <w:num w:numId="4" w16cid:durableId="630021239">
    <w:abstractNumId w:val="10"/>
  </w:num>
  <w:num w:numId="5" w16cid:durableId="55492553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09967985">
    <w:abstractNumId w:val="8"/>
  </w:num>
  <w:num w:numId="7" w16cid:durableId="756437588">
    <w:abstractNumId w:val="1"/>
  </w:num>
  <w:num w:numId="8" w16cid:durableId="949094457">
    <w:abstractNumId w:val="6"/>
  </w:num>
  <w:num w:numId="9" w16cid:durableId="487283207">
    <w:abstractNumId w:val="4"/>
  </w:num>
  <w:num w:numId="10" w16cid:durableId="2033456435">
    <w:abstractNumId w:val="2"/>
  </w:num>
  <w:num w:numId="11" w16cid:durableId="2094937938">
    <w:abstractNumId w:val="3"/>
  </w:num>
  <w:num w:numId="12" w16cid:durableId="1963420519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F62"/>
    <w:rsid w:val="000033EA"/>
    <w:rsid w:val="0002467C"/>
    <w:rsid w:val="00040A7A"/>
    <w:rsid w:val="000936CA"/>
    <w:rsid w:val="00097182"/>
    <w:rsid w:val="000B1A00"/>
    <w:rsid w:val="000C0F66"/>
    <w:rsid w:val="000E3F62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29D7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06641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8BFBD"/>
  <w15:chartTrackingRefBased/>
  <w15:docId w15:val="{9DC0DB74-7145-438A-9879-94BCAAC51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29D7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29D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9929D7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9929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1995</Words>
  <Characters>11973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13941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2022-10-28T08:56:00Z</cp:lastPrinted>
  <dcterms:created xsi:type="dcterms:W3CDTF">2022-10-28T08:57:00Z</dcterms:created>
  <dcterms:modified xsi:type="dcterms:W3CDTF">2022-10-28T08:57:00Z</dcterms:modified>
</cp:coreProperties>
</file>