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CB00" w14:textId="77777777" w:rsidR="00392FB9" w:rsidRPr="00240E71" w:rsidRDefault="00392FB9" w:rsidP="00392FB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9B1820F" w14:textId="77777777" w:rsidR="00392FB9" w:rsidRDefault="00392FB9" w:rsidP="00392FB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9D76918" w14:textId="77777777" w:rsidR="00392FB9" w:rsidRPr="0022732C" w:rsidRDefault="00392FB9" w:rsidP="00392FB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E78A12" w14:textId="77777777" w:rsidR="00392FB9" w:rsidRDefault="00392FB9" w:rsidP="00392FB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8A8B1E7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ABDAAD6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94F84E4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AAA2505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C5B3D4E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34BC95C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0D7870D1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8CC3B7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3D2065" w14:textId="77777777" w:rsidR="00392FB9" w:rsidRPr="0022732C" w:rsidRDefault="00392FB9" w:rsidP="00392FB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B107F29" w14:textId="77777777" w:rsidR="00392FB9" w:rsidRDefault="00392FB9" w:rsidP="00392FB9">
      <w:pPr>
        <w:spacing w:line="360" w:lineRule="auto"/>
      </w:pPr>
      <w:r>
        <w:t>Do: Nazwa i siedziba Zamawiającego:</w:t>
      </w:r>
    </w:p>
    <w:p w14:paraId="32EB11C6" w14:textId="77777777" w:rsidR="00392FB9" w:rsidRPr="00247153" w:rsidRDefault="00392FB9" w:rsidP="00392FB9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F15B683" w14:textId="77777777" w:rsidR="00392FB9" w:rsidRPr="00247153" w:rsidRDefault="00392FB9" w:rsidP="00392FB9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F07BAC5" w14:textId="77777777" w:rsidR="00392FB9" w:rsidRDefault="00392FB9" w:rsidP="00392FB9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6950915" w14:textId="77777777" w:rsidR="00392FB9" w:rsidRDefault="00392FB9" w:rsidP="00392FB9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E8A4BA8" w14:textId="77777777" w:rsidR="00392FB9" w:rsidRDefault="00392FB9" w:rsidP="00392FB9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1A8574DA" w14:textId="77777777" w:rsidR="00392FB9" w:rsidRDefault="00392FB9" w:rsidP="00392FB9">
      <w:pPr>
        <w:ind w:firstLine="3969"/>
        <w:rPr>
          <w:b/>
        </w:rPr>
      </w:pPr>
    </w:p>
    <w:p w14:paraId="0CE09CC0" w14:textId="0C5A7537" w:rsidR="00392FB9" w:rsidRDefault="00392FB9" w:rsidP="00392FB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6</w:t>
      </w:r>
      <w:r>
        <w:rPr>
          <w:b/>
        </w:rPr>
        <w:t>49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1FEA2527" w14:textId="77777777" w:rsidR="00392FB9" w:rsidRDefault="00392FB9" w:rsidP="00392FB9">
      <w:pPr>
        <w:tabs>
          <w:tab w:val="right" w:pos="9000"/>
        </w:tabs>
      </w:pPr>
    </w:p>
    <w:p w14:paraId="74A013DE" w14:textId="77777777" w:rsidR="00392FB9" w:rsidRPr="005F7BDF" w:rsidRDefault="00392FB9" w:rsidP="00392FB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3C272F86" w14:textId="77777777" w:rsidR="00392FB9" w:rsidRPr="005F7BDF" w:rsidRDefault="00392FB9" w:rsidP="00392FB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656F588" w14:textId="77777777" w:rsidR="00392FB9" w:rsidRPr="005F7BDF" w:rsidRDefault="00392FB9" w:rsidP="00392FB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111631AF" w14:textId="77777777" w:rsidR="00392FB9" w:rsidRPr="005F7BDF" w:rsidRDefault="00392FB9" w:rsidP="00392FB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B7CC0CC" w14:textId="77777777" w:rsidR="00392FB9" w:rsidRPr="005F7BDF" w:rsidRDefault="00392FB9" w:rsidP="00392FB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BFD0AC2" w14:textId="77777777" w:rsidR="00392FB9" w:rsidRPr="002969BE" w:rsidRDefault="00392FB9" w:rsidP="00392FB9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5592743D" w14:textId="77777777" w:rsidR="00392FB9" w:rsidRPr="002969BE" w:rsidRDefault="00392FB9" w:rsidP="00392FB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6E82381A" w14:textId="77777777" w:rsidR="00392FB9" w:rsidRPr="002969BE" w:rsidRDefault="00392FB9" w:rsidP="00392FB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14AF2586" w14:textId="77777777" w:rsidR="00392FB9" w:rsidRPr="002969BE" w:rsidRDefault="00392FB9" w:rsidP="00392FB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1E3F44B2" w14:textId="77777777" w:rsidR="00392FB9" w:rsidRPr="002969BE" w:rsidRDefault="00392FB9" w:rsidP="00392FB9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7C3B3149" w14:textId="77777777" w:rsidR="00392FB9" w:rsidRPr="00FE545C" w:rsidRDefault="00392FB9" w:rsidP="00392FB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5DEA872" w14:textId="77777777" w:rsidR="00392FB9" w:rsidRPr="00FE545C" w:rsidRDefault="00392FB9" w:rsidP="00392FB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9F0D8AF" w14:textId="77777777" w:rsidR="00392FB9" w:rsidRDefault="00392FB9" w:rsidP="00392FB9">
      <w:pPr>
        <w:jc w:val="both"/>
        <w:rPr>
          <w:sz w:val="18"/>
          <w:szCs w:val="18"/>
        </w:rPr>
      </w:pPr>
    </w:p>
    <w:p w14:paraId="37B57F0D" w14:textId="77777777" w:rsidR="00392FB9" w:rsidRDefault="00392FB9" w:rsidP="00392FB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8D7E885" w14:textId="77777777" w:rsidR="00392FB9" w:rsidRPr="00730EFE" w:rsidRDefault="00392FB9" w:rsidP="00392F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E000525" w14:textId="77777777" w:rsidR="00392FB9" w:rsidRPr="001D671E" w:rsidRDefault="00392FB9" w:rsidP="00392F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1D21338" w14:textId="77777777" w:rsidR="00392FB9" w:rsidRDefault="00392FB9" w:rsidP="00392FB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337F65A" w14:textId="77777777" w:rsidR="00392FB9" w:rsidRDefault="00392FB9" w:rsidP="00392FB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F2BE94" w14:textId="77777777" w:rsidR="00392FB9" w:rsidRDefault="00392FB9" w:rsidP="00392FB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86031E" w14:textId="77777777" w:rsidR="00392FB9" w:rsidRPr="001D671E" w:rsidRDefault="00392FB9" w:rsidP="00392FB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2FB9" w:rsidRPr="00FE545C" w14:paraId="50E1CA99" w14:textId="77777777" w:rsidTr="006A5E5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25716" w14:textId="77777777" w:rsidR="00392FB9" w:rsidRPr="00FE545C" w:rsidRDefault="00392FB9" w:rsidP="006A5E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3C1E0" w14:textId="77777777" w:rsidR="00392FB9" w:rsidRPr="00FE545C" w:rsidRDefault="00392FB9" w:rsidP="006A5E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B71BB3E" w14:textId="77777777" w:rsidR="00392FB9" w:rsidRPr="00FE545C" w:rsidRDefault="00392FB9" w:rsidP="006A5E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8FF95" w14:textId="77777777" w:rsidR="00392FB9" w:rsidRPr="00FE545C" w:rsidRDefault="00392FB9" w:rsidP="006A5E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2FB9" w:rsidRPr="00FE545C" w14:paraId="2B5C3A4E" w14:textId="77777777" w:rsidTr="006A5E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636C3" w14:textId="77777777" w:rsidR="00392FB9" w:rsidRPr="00FE545C" w:rsidRDefault="00392FB9" w:rsidP="006A5E5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F8EE3" w14:textId="77777777" w:rsidR="00392FB9" w:rsidRPr="00FE545C" w:rsidRDefault="00392FB9" w:rsidP="006A5E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96F36" w14:textId="77777777" w:rsidR="00392FB9" w:rsidRPr="00FE545C" w:rsidRDefault="00392FB9" w:rsidP="006A5E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2FB9" w:rsidRPr="00FE545C" w14:paraId="653146D4" w14:textId="77777777" w:rsidTr="006A5E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58FB4" w14:textId="77777777" w:rsidR="00392FB9" w:rsidRPr="00FE545C" w:rsidRDefault="00392FB9" w:rsidP="006A5E5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6A18C" w14:textId="77777777" w:rsidR="00392FB9" w:rsidRPr="00FE545C" w:rsidRDefault="00392FB9" w:rsidP="006A5E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08669" w14:textId="77777777" w:rsidR="00392FB9" w:rsidRPr="00FE545C" w:rsidRDefault="00392FB9" w:rsidP="006A5E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E77274E" w14:textId="77777777" w:rsidR="00392FB9" w:rsidRDefault="00392FB9" w:rsidP="00392FB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C2BB194" w14:textId="77777777" w:rsidR="00392FB9" w:rsidRPr="00D638CC" w:rsidRDefault="00392FB9" w:rsidP="00392FB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348573B" w14:textId="77777777" w:rsidR="00392FB9" w:rsidRPr="002F276A" w:rsidRDefault="00392FB9" w:rsidP="00392FB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9472B75" w14:textId="77777777" w:rsidR="00392FB9" w:rsidRPr="002F276A" w:rsidRDefault="00392FB9" w:rsidP="00392FB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A5AE3BF" w14:textId="77777777" w:rsidR="00392FB9" w:rsidRPr="002F276A" w:rsidRDefault="00392FB9" w:rsidP="00392FB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BDFF1B9" w14:textId="77777777" w:rsidR="00392FB9" w:rsidRPr="002F276A" w:rsidRDefault="00392FB9" w:rsidP="00392FB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9493028" w14:textId="77777777" w:rsidR="00392FB9" w:rsidRPr="002F276A" w:rsidRDefault="00392FB9" w:rsidP="00392FB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C94260" w14:textId="77777777" w:rsidR="00392FB9" w:rsidRDefault="00392FB9" w:rsidP="00392FB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F044088" w14:textId="77777777" w:rsidR="00392FB9" w:rsidRDefault="00392FB9" w:rsidP="00392FB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2C6B36" w14:textId="77777777" w:rsidR="00392FB9" w:rsidRDefault="00392FB9" w:rsidP="00392FB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019CD3C" w14:textId="77777777" w:rsidR="00392FB9" w:rsidRDefault="00392FB9" w:rsidP="00392F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8E34FBC" w14:textId="77777777" w:rsidR="00392FB9" w:rsidRDefault="00392FB9" w:rsidP="00392F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76D070" w14:textId="77777777" w:rsidR="00392FB9" w:rsidRDefault="00392FB9" w:rsidP="00392F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0273D2B" w14:textId="77777777" w:rsidR="00392FB9" w:rsidRDefault="00392FB9" w:rsidP="00392F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C62646C" w14:textId="77777777" w:rsidR="00392FB9" w:rsidRPr="000B45FE" w:rsidRDefault="00392FB9" w:rsidP="00392F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5B38038" w14:textId="77777777" w:rsidR="00392FB9" w:rsidRDefault="00392FB9" w:rsidP="00392FB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24A96EC" w14:textId="77777777" w:rsidR="00392FB9" w:rsidRDefault="00392FB9" w:rsidP="00392FB9">
      <w:pPr>
        <w:jc w:val="both"/>
        <w:rPr>
          <w:sz w:val="22"/>
          <w:szCs w:val="22"/>
        </w:rPr>
      </w:pPr>
    </w:p>
    <w:p w14:paraId="228CA684" w14:textId="77777777" w:rsidR="00392FB9" w:rsidRDefault="00392FB9" w:rsidP="00392FB9">
      <w:pPr>
        <w:jc w:val="both"/>
        <w:rPr>
          <w:sz w:val="22"/>
          <w:szCs w:val="22"/>
        </w:rPr>
      </w:pPr>
    </w:p>
    <w:p w14:paraId="08DCD413" w14:textId="77777777" w:rsidR="00392FB9" w:rsidRDefault="00392FB9" w:rsidP="00392FB9">
      <w:pPr>
        <w:jc w:val="right"/>
        <w:rPr>
          <w:sz w:val="20"/>
          <w:szCs w:val="20"/>
        </w:rPr>
      </w:pPr>
    </w:p>
    <w:p w14:paraId="1AC08045" w14:textId="77777777" w:rsidR="00392FB9" w:rsidRPr="00423B06" w:rsidRDefault="00392FB9" w:rsidP="00392FB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605A6B7" w14:textId="77777777" w:rsidR="00392FB9" w:rsidRPr="00A36883" w:rsidRDefault="00392FB9" w:rsidP="00392FB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392FB9" w:rsidRPr="00A368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3D9E0" w14:textId="77777777" w:rsidR="00337026" w:rsidRDefault="00337026">
      <w:r>
        <w:separator/>
      </w:r>
    </w:p>
  </w:endnote>
  <w:endnote w:type="continuationSeparator" w:id="0">
    <w:p w14:paraId="57014A7A" w14:textId="77777777" w:rsidR="00337026" w:rsidRDefault="00337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B6FD8" w14:textId="77777777" w:rsidR="00B54F57" w:rsidRDefault="00B54F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54A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BDA97" w14:textId="77777777" w:rsidR="00B54F57" w:rsidRDefault="00B54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BD5CB" w14:textId="77777777" w:rsidR="00337026" w:rsidRDefault="00337026">
      <w:r>
        <w:separator/>
      </w:r>
    </w:p>
  </w:footnote>
  <w:footnote w:type="continuationSeparator" w:id="0">
    <w:p w14:paraId="5FAC260F" w14:textId="77777777" w:rsidR="00337026" w:rsidRDefault="00337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FCCA" w14:textId="77777777" w:rsidR="00B54F57" w:rsidRDefault="00B54F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40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374FE" w14:textId="77777777" w:rsidR="00B54F57" w:rsidRDefault="00B54F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32602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82880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7730317">
    <w:abstractNumId w:val="0"/>
  </w:num>
  <w:num w:numId="4" w16cid:durableId="1264532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02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7026"/>
    <w:rsid w:val="00392FB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4F5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432041"/>
  <w15:chartTrackingRefBased/>
  <w15:docId w15:val="{1A22AA20-41CA-4DAC-AB0C-D0C5EC1C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F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2022-10-28T08:51:00Z</cp:lastPrinted>
  <dcterms:created xsi:type="dcterms:W3CDTF">2022-10-28T08:51:00Z</dcterms:created>
  <dcterms:modified xsi:type="dcterms:W3CDTF">2022-10-28T08:51:00Z</dcterms:modified>
</cp:coreProperties>
</file>