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F5D05" w14:textId="5AA9367F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2F5893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38A05073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93B1820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726B08" w:rsidRPr="00726B08">
        <w:rPr>
          <w:rFonts w:ascii="Arial" w:hAnsi="Arial" w:cs="Arial"/>
          <w:b/>
          <w:sz w:val="24"/>
          <w:szCs w:val="24"/>
        </w:rPr>
        <w:t>ZP/52/2022</w:t>
      </w:r>
    </w:p>
    <w:p w14:paraId="6B198759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D6A47C2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014FC302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BF8DBEC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519CF6B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A37036E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B8B5857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BC90974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5A7C66C1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6B08" w:rsidRPr="004B1027" w14:paraId="6968A229" w14:textId="77777777" w:rsidTr="00BB4264">
        <w:tc>
          <w:tcPr>
            <w:tcW w:w="9104" w:type="dxa"/>
            <w:shd w:val="clear" w:color="auto" w:fill="D9D9D9"/>
          </w:tcPr>
          <w:p w14:paraId="717EDC1E" w14:textId="77777777" w:rsidR="00726B08" w:rsidRPr="004B1027" w:rsidRDefault="00726B08" w:rsidP="00BB426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ACF5B38" w14:textId="77777777" w:rsidR="00726B08" w:rsidRPr="004B1027" w:rsidRDefault="00726B08" w:rsidP="00BB4264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726B08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26B08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726B08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726B08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726B08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6FEB319B" w14:textId="77777777" w:rsidR="00726B08" w:rsidRPr="004B1027" w:rsidRDefault="00726B08" w:rsidP="00BB426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CDB0557" w14:textId="77777777" w:rsidR="00726B08" w:rsidRPr="004B1027" w:rsidRDefault="00726B08" w:rsidP="00BB426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E21EAA4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6337710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F6B606E" w14:textId="385B1191" w:rsidR="00726B08" w:rsidRPr="00726B08" w:rsidRDefault="00726B0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726B08">
        <w:rPr>
          <w:rFonts w:ascii="Arial" w:hAnsi="Arial" w:cs="Arial"/>
          <w:b/>
          <w:sz w:val="24"/>
          <w:szCs w:val="24"/>
        </w:rPr>
        <w:t>Zakup i dostawa wraz z uruchomieniem pulsoksymetrów (3 sztuki)</w:t>
      </w:r>
      <w:r w:rsidR="005F32B6">
        <w:rPr>
          <w:rFonts w:ascii="Arial" w:hAnsi="Arial" w:cs="Arial"/>
          <w:b/>
          <w:sz w:val="24"/>
          <w:szCs w:val="24"/>
        </w:rPr>
        <w:t xml:space="preserve">, pompy </w:t>
      </w:r>
      <w:proofErr w:type="spellStart"/>
      <w:r w:rsidR="005F32B6">
        <w:rPr>
          <w:rFonts w:ascii="Arial" w:hAnsi="Arial" w:cs="Arial"/>
          <w:b/>
          <w:sz w:val="24"/>
          <w:szCs w:val="24"/>
        </w:rPr>
        <w:t>strzykawkowej</w:t>
      </w:r>
      <w:proofErr w:type="spellEnd"/>
      <w:r w:rsidR="005F32B6">
        <w:rPr>
          <w:rFonts w:ascii="Arial" w:hAnsi="Arial" w:cs="Arial"/>
          <w:b/>
          <w:sz w:val="24"/>
          <w:szCs w:val="24"/>
        </w:rPr>
        <w:t xml:space="preserve"> (1 szt.)</w:t>
      </w:r>
      <w:r w:rsidRPr="00726B08">
        <w:rPr>
          <w:rFonts w:ascii="Arial" w:hAnsi="Arial" w:cs="Arial"/>
          <w:b/>
          <w:sz w:val="24"/>
          <w:szCs w:val="24"/>
        </w:rPr>
        <w:t xml:space="preserve"> oraz przeszkolenie pracowników Zamawiającego</w:t>
      </w:r>
    </w:p>
    <w:p w14:paraId="755F179A" w14:textId="77777777" w:rsidR="006E0FAA" w:rsidRPr="004B1027" w:rsidRDefault="00726B0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726B08">
        <w:rPr>
          <w:rFonts w:ascii="Arial" w:hAnsi="Arial" w:cs="Arial"/>
          <w:b/>
          <w:sz w:val="24"/>
          <w:szCs w:val="24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5C195F43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546871F8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45E90EC3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8E81640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3C6C91FB" w14:textId="77777777" w:rsidTr="00C37CD2">
        <w:trPr>
          <w:trHeight w:val="321"/>
        </w:trPr>
        <w:tc>
          <w:tcPr>
            <w:tcW w:w="516" w:type="dxa"/>
          </w:tcPr>
          <w:p w14:paraId="1AAA4CB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124D326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3692E51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7985797" w14:textId="77777777" w:rsidTr="009A4CD3">
        <w:tc>
          <w:tcPr>
            <w:tcW w:w="516" w:type="dxa"/>
          </w:tcPr>
          <w:p w14:paraId="2C291B1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4001BB3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D790A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40249A0D" w14:textId="77777777" w:rsidTr="009A4CD3">
        <w:tc>
          <w:tcPr>
            <w:tcW w:w="516" w:type="dxa"/>
          </w:tcPr>
          <w:p w14:paraId="3A6504B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50719CB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1951A7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36AA41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lastRenderedPageBreak/>
        <w:t>Uwaga</w:t>
      </w:r>
    </w:p>
    <w:p w14:paraId="672E6F08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7B666390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22068D77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7C964" w14:textId="77777777" w:rsidR="00BB149F" w:rsidRDefault="00BB149F">
      <w:r>
        <w:separator/>
      </w:r>
    </w:p>
  </w:endnote>
  <w:endnote w:type="continuationSeparator" w:id="0">
    <w:p w14:paraId="13E7071E" w14:textId="77777777" w:rsidR="00BB149F" w:rsidRDefault="00BB1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1AC4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2C5D0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6C63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6FF7144" w14:textId="77777777" w:rsidR="009A4CD3" w:rsidRDefault="005F32B6" w:rsidP="00336EEB">
    <w:pPr>
      <w:pStyle w:val="Stopka"/>
      <w:tabs>
        <w:tab w:val="clear" w:pos="4536"/>
      </w:tabs>
      <w:jc w:val="center"/>
    </w:pPr>
    <w:r>
      <w:rPr>
        <w:noProof/>
      </w:rPr>
      <w:pict w14:anchorId="1A796669">
        <v:line id="_x0000_s1025" style="position:absolute;left:0;text-align:left;z-index:251657728" from="-3.85pt,8.7pt" to="455.15pt,8.7pt"/>
      </w:pict>
    </w:r>
  </w:p>
  <w:p w14:paraId="00A9218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40456" w14:textId="77777777" w:rsidR="00726B08" w:rsidRDefault="00726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BA4AF" w14:textId="77777777" w:rsidR="00BB149F" w:rsidRDefault="00BB149F">
      <w:r>
        <w:separator/>
      </w:r>
    </w:p>
  </w:footnote>
  <w:footnote w:type="continuationSeparator" w:id="0">
    <w:p w14:paraId="7C53F99E" w14:textId="77777777" w:rsidR="00BB149F" w:rsidRDefault="00BB149F">
      <w:r>
        <w:continuationSeparator/>
      </w:r>
    </w:p>
  </w:footnote>
  <w:footnote w:id="1">
    <w:p w14:paraId="3E5A7D8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6AACB" w14:textId="77777777" w:rsidR="00726B08" w:rsidRDefault="00726B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55BE0" w14:textId="77777777" w:rsidR="00726B08" w:rsidRDefault="00726B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3AB78" w14:textId="77777777" w:rsidR="00726B08" w:rsidRDefault="00726B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305908">
    <w:abstractNumId w:val="13"/>
  </w:num>
  <w:num w:numId="2" w16cid:durableId="618535955">
    <w:abstractNumId w:val="0"/>
  </w:num>
  <w:num w:numId="3" w16cid:durableId="888224398">
    <w:abstractNumId w:val="11"/>
  </w:num>
  <w:num w:numId="4" w16cid:durableId="528447861">
    <w:abstractNumId w:val="8"/>
  </w:num>
  <w:num w:numId="5" w16cid:durableId="1377391037">
    <w:abstractNumId w:val="7"/>
  </w:num>
  <w:num w:numId="6" w16cid:durableId="49815058">
    <w:abstractNumId w:val="1"/>
  </w:num>
  <w:num w:numId="7" w16cid:durableId="1340891351">
    <w:abstractNumId w:val="6"/>
  </w:num>
  <w:num w:numId="8" w16cid:durableId="1531800614">
    <w:abstractNumId w:val="3"/>
  </w:num>
  <w:num w:numId="9" w16cid:durableId="974723347">
    <w:abstractNumId w:val="2"/>
  </w:num>
  <w:num w:numId="10" w16cid:durableId="596980523">
    <w:abstractNumId w:val="5"/>
  </w:num>
  <w:num w:numId="11" w16cid:durableId="1001470877">
    <w:abstractNumId w:val="10"/>
  </w:num>
  <w:num w:numId="12" w16cid:durableId="749621143">
    <w:abstractNumId w:val="4"/>
  </w:num>
  <w:num w:numId="13" w16cid:durableId="438764578">
    <w:abstractNumId w:val="9"/>
  </w:num>
  <w:num w:numId="14" w16cid:durableId="7272611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49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5893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32B6"/>
    <w:rsid w:val="00641063"/>
    <w:rsid w:val="00664D2F"/>
    <w:rsid w:val="00686C95"/>
    <w:rsid w:val="00697D36"/>
    <w:rsid w:val="006B51E7"/>
    <w:rsid w:val="006D68D8"/>
    <w:rsid w:val="006E0FAA"/>
    <w:rsid w:val="0070113A"/>
    <w:rsid w:val="00726B0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B149F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D69781"/>
  <w15:chartTrackingRefBased/>
  <w15:docId w15:val="{44754A0B-BE14-4893-BAD8-12EE995AD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262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2022-11-02T10:15:00Z</dcterms:created>
  <dcterms:modified xsi:type="dcterms:W3CDTF">2022-11-02T10:15:00Z</dcterms:modified>
</cp:coreProperties>
</file>