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21969072" w14:textId="0459BED4" w:rsidR="00F878E9" w:rsidRPr="006049E6" w:rsidRDefault="00C437AC" w:rsidP="006049E6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6049E6">
        <w:rPr>
          <w:sz w:val="22"/>
          <w:szCs w:val="22"/>
        </w:rPr>
        <w:t>Przystępując</w:t>
      </w:r>
      <w:r w:rsidR="00114568" w:rsidRPr="006049E6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6049E6">
        <w:rPr>
          <w:sz w:val="22"/>
          <w:szCs w:val="22"/>
        </w:rPr>
        <w:t xml:space="preserve">prowadzonego </w:t>
      </w:r>
      <w:r w:rsidR="000F2C92" w:rsidRPr="006049E6">
        <w:rPr>
          <w:sz w:val="22"/>
          <w:szCs w:val="22"/>
        </w:rPr>
        <w:t xml:space="preserve"> </w:t>
      </w:r>
      <w:r w:rsidR="00114568" w:rsidRPr="006049E6">
        <w:rPr>
          <w:sz w:val="22"/>
          <w:szCs w:val="22"/>
        </w:rPr>
        <w:t>w</w:t>
      </w:r>
      <w:proofErr w:type="gramEnd"/>
      <w:r w:rsidR="00114568" w:rsidRPr="006049E6">
        <w:rPr>
          <w:sz w:val="22"/>
          <w:szCs w:val="22"/>
        </w:rPr>
        <w:t xml:space="preserve"> trybie </w:t>
      </w:r>
      <w:r w:rsidR="00DB30F2" w:rsidRPr="006049E6">
        <w:rPr>
          <w:b/>
          <w:sz w:val="22"/>
          <w:szCs w:val="22"/>
        </w:rPr>
        <w:t>p</w:t>
      </w:r>
      <w:r w:rsidR="006A0801" w:rsidRPr="006049E6">
        <w:rPr>
          <w:b/>
          <w:sz w:val="22"/>
          <w:szCs w:val="22"/>
        </w:rPr>
        <w:t xml:space="preserve">odstawowym </w:t>
      </w:r>
      <w:proofErr w:type="spellStart"/>
      <w:r w:rsidR="006A0801" w:rsidRPr="006049E6">
        <w:rPr>
          <w:b/>
          <w:sz w:val="22"/>
          <w:szCs w:val="22"/>
        </w:rPr>
        <w:t>pn</w:t>
      </w:r>
      <w:proofErr w:type="spellEnd"/>
      <w:r w:rsidR="00114568" w:rsidRPr="006049E6">
        <w:rPr>
          <w:sz w:val="22"/>
          <w:szCs w:val="22"/>
        </w:rPr>
        <w:t xml:space="preserve">: </w:t>
      </w:r>
      <w:r w:rsidR="00F878E9" w:rsidRPr="006049E6">
        <w:rPr>
          <w:b/>
          <w:sz w:val="22"/>
          <w:szCs w:val="22"/>
        </w:rPr>
        <w:t>Zakup i dostawa wraz z uruchomieniem p</w:t>
      </w:r>
      <w:r w:rsidR="006049E6" w:rsidRPr="006049E6">
        <w:rPr>
          <w:b/>
          <w:sz w:val="22"/>
          <w:szCs w:val="22"/>
        </w:rPr>
        <w:t>ulsoksymetrów</w:t>
      </w:r>
      <w:r w:rsidR="00F878E9" w:rsidRPr="006049E6">
        <w:rPr>
          <w:b/>
          <w:sz w:val="22"/>
          <w:szCs w:val="22"/>
        </w:rPr>
        <w:t xml:space="preserve"> (</w:t>
      </w:r>
      <w:r w:rsidR="006049E6" w:rsidRPr="006049E6">
        <w:rPr>
          <w:b/>
          <w:sz w:val="22"/>
          <w:szCs w:val="22"/>
        </w:rPr>
        <w:t>3</w:t>
      </w:r>
      <w:r w:rsidR="00F878E9" w:rsidRPr="006049E6">
        <w:rPr>
          <w:b/>
          <w:sz w:val="22"/>
          <w:szCs w:val="22"/>
        </w:rPr>
        <w:t xml:space="preserve"> sztuk</w:t>
      </w:r>
      <w:r w:rsidR="006049E6" w:rsidRPr="006049E6">
        <w:rPr>
          <w:b/>
          <w:sz w:val="22"/>
          <w:szCs w:val="22"/>
        </w:rPr>
        <w:t>i</w:t>
      </w:r>
      <w:r w:rsidR="00F878E9" w:rsidRPr="006049E6">
        <w:rPr>
          <w:b/>
          <w:sz w:val="22"/>
          <w:szCs w:val="22"/>
        </w:rPr>
        <w:t>)</w:t>
      </w:r>
      <w:r w:rsidR="0051410E">
        <w:rPr>
          <w:b/>
          <w:sz w:val="22"/>
          <w:szCs w:val="22"/>
        </w:rPr>
        <w:t xml:space="preserve">, pompy </w:t>
      </w:r>
      <w:proofErr w:type="spellStart"/>
      <w:r w:rsidR="0051410E">
        <w:rPr>
          <w:b/>
          <w:sz w:val="22"/>
          <w:szCs w:val="22"/>
        </w:rPr>
        <w:t>strzykawkowej</w:t>
      </w:r>
      <w:proofErr w:type="spellEnd"/>
      <w:r w:rsidR="0051410E">
        <w:rPr>
          <w:b/>
          <w:sz w:val="22"/>
          <w:szCs w:val="22"/>
        </w:rPr>
        <w:t xml:space="preserve"> (1 szt.)</w:t>
      </w:r>
      <w:r w:rsidR="00F878E9" w:rsidRPr="006049E6">
        <w:rPr>
          <w:b/>
          <w:sz w:val="22"/>
          <w:szCs w:val="22"/>
        </w:rPr>
        <w:t xml:space="preserve"> oraz przeszkolenie pracowników Zamawiającego</w:t>
      </w:r>
    </w:p>
    <w:p w14:paraId="283021A8" w14:textId="77777777" w:rsidR="00F878E9" w:rsidRPr="006049E6" w:rsidRDefault="00F878E9" w:rsidP="006049E6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6049E6">
        <w:rPr>
          <w:b/>
          <w:sz w:val="22"/>
          <w:szCs w:val="22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358F3CFC" w14:textId="5988055E" w:rsidR="00BF5B38" w:rsidRPr="006049E6" w:rsidRDefault="00BF5B38" w:rsidP="006049E6">
      <w:pPr>
        <w:jc w:val="both"/>
        <w:rPr>
          <w:b/>
          <w:sz w:val="22"/>
          <w:szCs w:val="22"/>
        </w:rPr>
      </w:pPr>
      <w:r w:rsidRPr="006049E6">
        <w:rPr>
          <w:b/>
          <w:sz w:val="22"/>
          <w:szCs w:val="22"/>
        </w:rPr>
        <w:t>zgodnie z zestawieniem warunków i parametrów wymaganych w zał. nr 1 do SWZ,</w:t>
      </w:r>
    </w:p>
    <w:p w14:paraId="1A0B9C4A" w14:textId="1935872B" w:rsidR="00114568" w:rsidRPr="00114568" w:rsidRDefault="00BF5B38" w:rsidP="00BF5B3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4B355454" w:rsidR="00A87EC6" w:rsidRDefault="0051410E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BF5B38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746B5798" w:rsidR="00A87EC6" w:rsidRDefault="00B97036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P</w:t>
            </w:r>
            <w:r w:rsidR="006049E6">
              <w:rPr>
                <w:b/>
                <w:sz w:val="22"/>
                <w:szCs w:val="22"/>
              </w:rPr>
              <w:t>ulsoksymetry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57ACD508" w:rsidR="00A87EC6" w:rsidRDefault="006049E6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B97036">
              <w:rPr>
                <w:rFonts w:ascii="Calibri Light" w:hAnsi="Calibri Light" w:cs="Calibri Light"/>
                <w:sz w:val="20"/>
                <w:szCs w:val="20"/>
              </w:rPr>
              <w:t xml:space="preserve"> szt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439EB7AA" w:rsidR="00F5022E" w:rsidRDefault="0051410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51410E" w14:paraId="22F6DEA6" w14:textId="77777777" w:rsidTr="00FA7F5A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785F4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EC26D9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9B1691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BD9A4F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D5962E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CEF0F25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24CD45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E3925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571F3A1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9C256A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454455D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F5C797" w14:textId="77777777" w:rsidR="0051410E" w:rsidRDefault="0051410E" w:rsidP="00FA7F5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51410E" w14:paraId="2522377B" w14:textId="77777777" w:rsidTr="00FA7F5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84444" w14:textId="77777777" w:rsidR="0051410E" w:rsidRDefault="0051410E" w:rsidP="00FA7F5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EFED3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6C7BBF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D438A2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8D8E6C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9D8A7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5F123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90B9DC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37075C" w14:textId="77777777" w:rsidR="0051410E" w:rsidRDefault="0051410E" w:rsidP="00FA7F5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51410E" w14:paraId="3C05A113" w14:textId="77777777" w:rsidTr="00FA7F5A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CB7221B" w14:textId="77777777" w:rsidR="0051410E" w:rsidRDefault="0051410E" w:rsidP="00FA7F5A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8A43709" w14:textId="18C2486A" w:rsidR="0051410E" w:rsidRDefault="0051410E" w:rsidP="00FA7F5A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P</w:t>
            </w:r>
            <w:r>
              <w:rPr>
                <w:b/>
                <w:sz w:val="22"/>
                <w:szCs w:val="22"/>
              </w:rPr>
              <w:t xml:space="preserve">ompa </w:t>
            </w:r>
            <w:proofErr w:type="spellStart"/>
            <w:r>
              <w:rPr>
                <w:b/>
                <w:sz w:val="22"/>
                <w:szCs w:val="22"/>
              </w:rPr>
              <w:t>strzykawkowa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EE003DA" w14:textId="4E984DDA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30082C9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5A62287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1874FCA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F0CBB71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67FCDB3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002F1DD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9F1F608" w14:textId="77777777" w:rsidR="0051410E" w:rsidRDefault="0051410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68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693"/>
      </w:tblGrid>
      <w:tr w:rsidR="005F2F62" w:rsidRPr="001661BD" w14:paraId="4056AA3D" w14:textId="6E4A9F46" w:rsidTr="005F2F6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F2F62" w:rsidRPr="001661BD" w14:paraId="5A598077" w14:textId="3ED0E8A3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2F62" w:rsidRPr="001661BD" w14:paraId="15892390" w14:textId="22839F84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2EF2FC41" w:rsidR="00E330B3" w:rsidRPr="00BF5B38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b/>
          <w:bCs/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</w:t>
      </w:r>
      <w:proofErr w:type="gramStart"/>
      <w:r w:rsidR="00BF5B38">
        <w:rPr>
          <w:sz w:val="22"/>
        </w:rPr>
        <w:t>…….</w:t>
      </w:r>
      <w:proofErr w:type="gramEnd"/>
      <w:r w:rsidR="00BF5B38">
        <w:rPr>
          <w:sz w:val="22"/>
        </w:rPr>
        <w:t>.</w:t>
      </w:r>
      <w:r w:rsidR="006A0801">
        <w:rPr>
          <w:sz w:val="22"/>
        </w:rPr>
        <w:t xml:space="preserve"> tygodni</w:t>
      </w:r>
      <w:r w:rsidR="00F956E4">
        <w:rPr>
          <w:sz w:val="22"/>
        </w:rPr>
        <w:t xml:space="preserve"> od daty zawarcia umowy</w:t>
      </w:r>
      <w:r w:rsidR="00BF5B38">
        <w:rPr>
          <w:sz w:val="22"/>
        </w:rPr>
        <w:t xml:space="preserve"> </w:t>
      </w:r>
      <w:r w:rsidR="00BF5B38" w:rsidRPr="00BF5B38">
        <w:rPr>
          <w:b/>
          <w:bCs/>
          <w:sz w:val="22"/>
        </w:rPr>
        <w:t>(wpisać 3 tygodnie</w:t>
      </w:r>
      <w:r w:rsidR="00B97036">
        <w:rPr>
          <w:b/>
          <w:bCs/>
          <w:sz w:val="22"/>
        </w:rPr>
        <w:t xml:space="preserve"> lub 2 tygodnie</w:t>
      </w:r>
      <w:r w:rsidR="00BF5B38" w:rsidRPr="00BF5B38">
        <w:rPr>
          <w:b/>
          <w:bCs/>
          <w:sz w:val="22"/>
        </w:rPr>
        <w:t xml:space="preserve"> – vide kryteria oceny ofert)</w:t>
      </w:r>
      <w:r w:rsidR="006A0801" w:rsidRPr="00BF5B38">
        <w:rPr>
          <w:b/>
          <w:bCs/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6A0801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Pr="006A0801">
        <w:rPr>
          <w:rFonts w:ascii="Calibri" w:hAnsi="Calibri" w:cs="Calibri"/>
          <w:sz w:val="20"/>
          <w:szCs w:val="20"/>
        </w:rPr>
        <w:t>sob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odpowiedzialn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za realizację Umowy będ</w:t>
      </w:r>
      <w:r>
        <w:rPr>
          <w:rFonts w:ascii="Calibri" w:hAnsi="Calibri" w:cs="Calibri"/>
          <w:sz w:val="20"/>
          <w:szCs w:val="20"/>
        </w:rPr>
        <w:t>zie</w:t>
      </w:r>
      <w:r w:rsidRPr="006A0801">
        <w:rPr>
          <w:rFonts w:ascii="Calibri" w:hAnsi="Calibri" w:cs="Calibri"/>
          <w:sz w:val="20"/>
          <w:szCs w:val="20"/>
        </w:rPr>
        <w:t>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Pr="00114997">
        <w:rPr>
          <w:rFonts w:ascii="Calibri" w:hAnsi="Calibri" w:cs="Calibri"/>
          <w:sz w:val="20"/>
          <w:szCs w:val="20"/>
        </w:rPr>
        <w:t>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1D408" w14:textId="77777777" w:rsidR="0018739E" w:rsidRDefault="0018739E">
      <w:r>
        <w:separator/>
      </w:r>
    </w:p>
  </w:endnote>
  <w:endnote w:type="continuationSeparator" w:id="0">
    <w:p w14:paraId="235515AF" w14:textId="77777777" w:rsidR="0018739E" w:rsidRDefault="0018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D4A63" w14:textId="77777777" w:rsidR="0018739E" w:rsidRDefault="0018739E">
      <w:r>
        <w:separator/>
      </w:r>
    </w:p>
  </w:footnote>
  <w:footnote w:type="continuationSeparator" w:id="0">
    <w:p w14:paraId="148FD3AF" w14:textId="77777777" w:rsidR="0018739E" w:rsidRDefault="0018739E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0AD23710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6049E6">
      <w:t>52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F18FA"/>
    <w:rsid w:val="000F2C92"/>
    <w:rsid w:val="00111F07"/>
    <w:rsid w:val="00114568"/>
    <w:rsid w:val="00120FCB"/>
    <w:rsid w:val="001714EC"/>
    <w:rsid w:val="0018739E"/>
    <w:rsid w:val="00213E99"/>
    <w:rsid w:val="002B47CF"/>
    <w:rsid w:val="002C28EE"/>
    <w:rsid w:val="002F04CF"/>
    <w:rsid w:val="00306360"/>
    <w:rsid w:val="003075AC"/>
    <w:rsid w:val="003541C5"/>
    <w:rsid w:val="00354AC4"/>
    <w:rsid w:val="003F0331"/>
    <w:rsid w:val="0041131B"/>
    <w:rsid w:val="00445B78"/>
    <w:rsid w:val="00457E10"/>
    <w:rsid w:val="00480118"/>
    <w:rsid w:val="004B6F50"/>
    <w:rsid w:val="004D6C0C"/>
    <w:rsid w:val="004E3B5E"/>
    <w:rsid w:val="004F5D8F"/>
    <w:rsid w:val="0051410E"/>
    <w:rsid w:val="00522C40"/>
    <w:rsid w:val="00543947"/>
    <w:rsid w:val="00562AB5"/>
    <w:rsid w:val="005716ED"/>
    <w:rsid w:val="00581C84"/>
    <w:rsid w:val="005C6029"/>
    <w:rsid w:val="005D3C35"/>
    <w:rsid w:val="005F07A6"/>
    <w:rsid w:val="005F2F62"/>
    <w:rsid w:val="006049E6"/>
    <w:rsid w:val="00612A2A"/>
    <w:rsid w:val="006247C7"/>
    <w:rsid w:val="00637863"/>
    <w:rsid w:val="006703E0"/>
    <w:rsid w:val="00684AE0"/>
    <w:rsid w:val="006A0801"/>
    <w:rsid w:val="006B2162"/>
    <w:rsid w:val="006E4649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70888"/>
    <w:rsid w:val="00B97036"/>
    <w:rsid w:val="00BB6239"/>
    <w:rsid w:val="00BF5B38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4DFD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878E9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410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615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2001-01-24T13:21:00Z</cp:lastPrinted>
  <dcterms:created xsi:type="dcterms:W3CDTF">2022-11-02T09:56:00Z</dcterms:created>
  <dcterms:modified xsi:type="dcterms:W3CDTF">2022-11-02T09:56:00Z</dcterms:modified>
</cp:coreProperties>
</file>