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6267C" w:rsidRPr="0076267C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5E4C64" w:rsidRDefault="005E4C64" w:rsidP="005E4C64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5E4C64" w:rsidRDefault="009475A8" w:rsidP="005E4C6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01456A" w:rsidRPr="0001456A">
        <w:rPr>
          <w:rFonts w:ascii="Arial" w:eastAsia="Times New Roman" w:hAnsi="Arial" w:cs="Arial"/>
          <w:b/>
          <w:sz w:val="20"/>
          <w:szCs w:val="20"/>
          <w:lang w:eastAsia="pl-PL"/>
        </w:rPr>
        <w:t>Dostawa sprzętu audio do Centrum Mediów AGH - KC-zp.272-607/22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5E4C6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="005E4C64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="005E4C64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8D61B1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:rsidR="005E4C64" w:rsidRPr="00E50F4B" w:rsidRDefault="005E4C64" w:rsidP="005E4C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1" w:name="_Hlk102995589"/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Pr="00E50F4B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:rsidR="005E4C64" w:rsidRDefault="005E4C64" w:rsidP="005E4C64">
      <w:pPr>
        <w:widowControl w:val="0"/>
        <w:spacing w:after="0" w:line="360" w:lineRule="auto"/>
        <w:ind w:firstLine="426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bookmarkEnd w:id="1"/>
    <w:p w:rsidR="005E4C64" w:rsidRPr="00F66A51" w:rsidRDefault="005E4C64" w:rsidP="005E4C64">
      <w:pPr>
        <w:pStyle w:val="Akapitzlist"/>
        <w:widowControl w:val="0"/>
        <w:numPr>
          <w:ilvl w:val="0"/>
          <w:numId w:val="7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F66A51">
        <w:rPr>
          <w:rFonts w:eastAsia="Times New Roman" w:cs="Calibri"/>
          <w:lang w:eastAsia="pl-PL"/>
        </w:rPr>
        <w:t xml:space="preserve">Oświadczam, że nie zachodzą w stosunku do mnie przesłanki wykluczenia z postępowania na </w:t>
      </w:r>
      <w:r w:rsidRPr="00F66A51">
        <w:rPr>
          <w:rFonts w:eastAsia="Times New Roman" w:cs="Calibri"/>
          <w:lang w:eastAsia="pl-PL"/>
        </w:rPr>
        <w:lastRenderedPageBreak/>
        <w:t>podstawie art.  7 ust. 1 ustawy z dnia 13 kwietnia 2022 r. o szczególnych rozwiązaniach w zakresie</w:t>
      </w:r>
      <w:r>
        <w:rPr>
          <w:rFonts w:eastAsia="Times New Roman" w:cs="Calibri"/>
          <w:lang w:eastAsia="pl-PL"/>
        </w:rPr>
        <w:t xml:space="preserve"> </w:t>
      </w:r>
      <w:r w:rsidRPr="00F66A51">
        <w:rPr>
          <w:rFonts w:eastAsia="Times New Roman" w:cs="Calibri"/>
          <w:lang w:eastAsia="pl-PL"/>
        </w:rPr>
        <w:t>przeciwdziałania wspieraniu agresji na Ukrainę oraz służących ochronie bezpieczeństwa narodowego (Dz. U. poz. 835) .</w:t>
      </w:r>
    </w:p>
    <w:p w:rsidR="005E4C64" w:rsidRPr="00E50F4B" w:rsidRDefault="005E4C64" w:rsidP="005E4C6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5E4C64" w:rsidRPr="00E50F4B" w:rsidRDefault="005E4C64" w:rsidP="005E4C64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5E4C64" w:rsidRPr="00E50F4B" w:rsidRDefault="005E4C64" w:rsidP="005E4C64"/>
    <w:p w:rsidR="005E4C64" w:rsidRPr="00E50F4B" w:rsidRDefault="005E4C64" w:rsidP="005E4C64"/>
    <w:p w:rsidR="005E4C64" w:rsidRDefault="005E4C64" w:rsidP="005E4C64"/>
    <w:p w:rsidR="005E4C64" w:rsidRPr="009475A8" w:rsidRDefault="005E4C64" w:rsidP="005E4C64">
      <w:pPr>
        <w:spacing w:after="0" w:line="360" w:lineRule="auto"/>
        <w:ind w:left="720"/>
        <w:contextualSpacing/>
        <w:jc w:val="both"/>
      </w:pPr>
    </w:p>
    <w:p w:rsidR="005103B9" w:rsidRPr="009475A8" w:rsidRDefault="005103B9" w:rsidP="00BB31F2">
      <w:pPr>
        <w:spacing w:after="0" w:line="360" w:lineRule="auto"/>
        <w:ind w:left="720"/>
        <w:contextualSpacing/>
        <w:jc w:val="both"/>
      </w:pP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F60" w:rsidRDefault="00882F60" w:rsidP="0038231F">
      <w:pPr>
        <w:spacing w:after="0" w:line="240" w:lineRule="auto"/>
      </w:pPr>
      <w:r>
        <w:separator/>
      </w:r>
    </w:p>
  </w:endnote>
  <w:endnote w:type="continuationSeparator" w:id="0">
    <w:p w:rsidR="00882F60" w:rsidRDefault="00882F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F60" w:rsidRDefault="00882F60" w:rsidP="0038231F">
      <w:pPr>
        <w:spacing w:after="0" w:line="240" w:lineRule="auto"/>
      </w:pPr>
      <w:r>
        <w:separator/>
      </w:r>
    </w:p>
  </w:footnote>
  <w:footnote w:type="continuationSeparator" w:id="0">
    <w:p w:rsidR="00882F60" w:rsidRDefault="00882F60" w:rsidP="0038231F">
      <w:pPr>
        <w:spacing w:after="0" w:line="240" w:lineRule="auto"/>
      </w:pPr>
      <w:r>
        <w:continuationSeparator/>
      </w:r>
    </w:p>
  </w:footnote>
  <w:footnote w:id="1">
    <w:p w:rsidR="005E4C64" w:rsidRPr="0024624C" w:rsidRDefault="005E4C64" w:rsidP="005E4C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5E4C64" w:rsidRPr="008D4C56" w:rsidRDefault="005E4C64" w:rsidP="005E4C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841ED1CC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8E"/>
    <w:rsid w:val="0001456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4C64"/>
    <w:rsid w:val="00634311"/>
    <w:rsid w:val="00641874"/>
    <w:rsid w:val="006676AE"/>
    <w:rsid w:val="006A3A1F"/>
    <w:rsid w:val="006A52B6"/>
    <w:rsid w:val="006F0034"/>
    <w:rsid w:val="006F3D32"/>
    <w:rsid w:val="006F724D"/>
    <w:rsid w:val="00711188"/>
    <w:rsid w:val="007118F0"/>
    <w:rsid w:val="0072560B"/>
    <w:rsid w:val="00746532"/>
    <w:rsid w:val="00751725"/>
    <w:rsid w:val="00756C8F"/>
    <w:rsid w:val="00757EFB"/>
    <w:rsid w:val="0076267C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F60"/>
    <w:rsid w:val="00892E48"/>
    <w:rsid w:val="008C5709"/>
    <w:rsid w:val="008C6DF8"/>
    <w:rsid w:val="008D0487"/>
    <w:rsid w:val="008D5EBC"/>
    <w:rsid w:val="008F15CB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F2"/>
    <w:rsid w:val="00BB4E8E"/>
    <w:rsid w:val="00C014B5"/>
    <w:rsid w:val="00C113BF"/>
    <w:rsid w:val="00C4103F"/>
    <w:rsid w:val="00C4564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C66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C65704-0F6F-4F2E-939F-9CDF9CA7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128DC-334C-47F0-87C8-1527EF76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2022-10-11T08:17:00Z</cp:lastPrinted>
  <dcterms:created xsi:type="dcterms:W3CDTF">2022-10-19T13:15:00Z</dcterms:created>
  <dcterms:modified xsi:type="dcterms:W3CDTF">2022-10-19T13:15:00Z</dcterms:modified>
</cp:coreProperties>
</file>