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0FF8A" w14:textId="77777777" w:rsidR="00EB1359" w:rsidRPr="003261E7" w:rsidRDefault="00ED18C3" w:rsidP="00EB1359">
      <w:pPr>
        <w:spacing w:after="240"/>
        <w:jc w:val="right"/>
        <w:rPr>
          <w:sz w:val="22"/>
          <w:szCs w:val="22"/>
        </w:rPr>
      </w:pPr>
      <w:r w:rsidRPr="00ED18C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ED18C3">
        <w:rPr>
          <w:sz w:val="22"/>
          <w:szCs w:val="22"/>
        </w:rPr>
        <w:t>2022-10-31</w:t>
      </w:r>
    </w:p>
    <w:p w14:paraId="66D830AA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ECFDA4E" w14:textId="77777777" w:rsidR="00EB1359" w:rsidRPr="003261E7" w:rsidRDefault="00ED18C3" w:rsidP="00EB1359">
      <w:pPr>
        <w:spacing w:after="40"/>
        <w:rPr>
          <w:b/>
          <w:bCs/>
          <w:sz w:val="22"/>
          <w:szCs w:val="22"/>
        </w:rPr>
      </w:pPr>
      <w:r w:rsidRPr="00ED18C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6F68F11" w14:textId="77777777" w:rsidR="00EB1359" w:rsidRPr="003261E7" w:rsidRDefault="00ED18C3" w:rsidP="00EB1359">
      <w:pPr>
        <w:rPr>
          <w:sz w:val="22"/>
          <w:szCs w:val="22"/>
        </w:rPr>
      </w:pPr>
      <w:r w:rsidRPr="00ED18C3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ED18C3">
        <w:rPr>
          <w:sz w:val="22"/>
          <w:szCs w:val="22"/>
        </w:rPr>
        <w:t>66</w:t>
      </w:r>
    </w:p>
    <w:p w14:paraId="4BDB69E0" w14:textId="77777777" w:rsidR="00EB1359" w:rsidRPr="003261E7" w:rsidRDefault="00ED18C3" w:rsidP="00EB1359">
      <w:pPr>
        <w:rPr>
          <w:sz w:val="22"/>
          <w:szCs w:val="22"/>
        </w:rPr>
      </w:pPr>
      <w:r w:rsidRPr="00ED18C3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ED18C3">
        <w:rPr>
          <w:sz w:val="22"/>
          <w:szCs w:val="22"/>
        </w:rPr>
        <w:t>Kraków</w:t>
      </w:r>
    </w:p>
    <w:p w14:paraId="3B798307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3FA4766A" w14:textId="48A7A54F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627D9061" w14:textId="0C98104F" w:rsidR="00247E04" w:rsidRPr="003261E7" w:rsidRDefault="00247E04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Znak: SZP.271. 866/41/2022</w:t>
      </w:r>
    </w:p>
    <w:p w14:paraId="235F964E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515E0F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3651BA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8E2DC63" w14:textId="0D3AC86A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247E04">
        <w:rPr>
          <w:b/>
          <w:sz w:val="28"/>
          <w:szCs w:val="24"/>
        </w:rPr>
        <w:t xml:space="preserve"> dotyczy grupy 3, 7, 10, 11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D18C3" w:rsidRPr="003261E7" w14:paraId="736DE298" w14:textId="77777777" w:rsidTr="00F96489">
        <w:trPr>
          <w:trHeight w:val="638"/>
        </w:trPr>
        <w:tc>
          <w:tcPr>
            <w:tcW w:w="959" w:type="dxa"/>
            <w:shd w:val="clear" w:color="auto" w:fill="auto"/>
          </w:tcPr>
          <w:p w14:paraId="622DB26E" w14:textId="77777777" w:rsidR="00ED18C3" w:rsidRPr="003261E7" w:rsidRDefault="00ED18C3" w:rsidP="00F964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231874" w14:textId="77777777" w:rsidR="00ED18C3" w:rsidRPr="003261E7" w:rsidRDefault="00ED18C3" w:rsidP="00F964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D18C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D18C3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D18C3">
              <w:rPr>
                <w:b/>
                <w:bCs/>
                <w:sz w:val="22"/>
                <w:szCs w:val="22"/>
              </w:rPr>
              <w:t>Inwestycyjny zakup sprzętu medycznego na potrzeby Oddziału Ginekologiczno-Położniczego (13 grup)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D18C3">
              <w:rPr>
                <w:b/>
                <w:sz w:val="22"/>
                <w:szCs w:val="22"/>
              </w:rPr>
              <w:t>ZP/41/2022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99AD3D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3BE757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CAD2833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D18C3" w:rsidRPr="00ED18C3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D18C3" w:rsidRPr="00ED18C3">
        <w:rPr>
          <w:sz w:val="22"/>
          <w:szCs w:val="22"/>
        </w:rPr>
        <w:t>(</w:t>
      </w:r>
      <w:proofErr w:type="spellStart"/>
      <w:r w:rsidR="00ED18C3" w:rsidRPr="00ED18C3">
        <w:rPr>
          <w:sz w:val="22"/>
          <w:szCs w:val="22"/>
        </w:rPr>
        <w:t>t.j</w:t>
      </w:r>
      <w:proofErr w:type="spellEnd"/>
      <w:r w:rsidR="00ED18C3" w:rsidRPr="00ED18C3">
        <w:rPr>
          <w:sz w:val="22"/>
          <w:szCs w:val="22"/>
        </w:rPr>
        <w:t xml:space="preserve">. Dz.U. z 2021r. poz. 1129 z </w:t>
      </w:r>
      <w:proofErr w:type="spellStart"/>
      <w:r w:rsidR="00ED18C3" w:rsidRPr="00ED18C3">
        <w:rPr>
          <w:sz w:val="22"/>
          <w:szCs w:val="22"/>
        </w:rPr>
        <w:t>późn</w:t>
      </w:r>
      <w:proofErr w:type="spellEnd"/>
      <w:r w:rsidR="00ED18C3" w:rsidRPr="00ED18C3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B5775B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21C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267C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FA656A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ED18C3" w:rsidRPr="00EB1359" w14:paraId="49929473" w14:textId="77777777" w:rsidTr="00F964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1C5C" w14:textId="77777777" w:rsidR="00ED18C3" w:rsidRPr="00710915" w:rsidRDefault="00ED18C3" w:rsidP="00F964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D18C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F3D4" w14:textId="77777777" w:rsidR="00ED18C3" w:rsidRPr="00EB1359" w:rsidRDefault="00ED18C3" w:rsidP="00F964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D18C3">
              <w:rPr>
                <w:b/>
                <w:sz w:val="22"/>
                <w:szCs w:val="22"/>
              </w:rPr>
              <w:t xml:space="preserve">Zakup, dostawa, montaż i uruchomienie drugiej czaszy lampy kompatybilnej z istniejącą czaszą lampy </w:t>
            </w:r>
            <w:proofErr w:type="spellStart"/>
            <w:r w:rsidRPr="00ED18C3">
              <w:rPr>
                <w:b/>
                <w:sz w:val="22"/>
                <w:szCs w:val="22"/>
              </w:rPr>
              <w:t>Polaris</w:t>
            </w:r>
            <w:proofErr w:type="spellEnd"/>
            <w:r w:rsidRPr="00ED18C3">
              <w:rPr>
                <w:b/>
                <w:sz w:val="22"/>
                <w:szCs w:val="22"/>
              </w:rPr>
              <w:t xml:space="preserve"> 100 </w:t>
            </w:r>
            <w:proofErr w:type="spellStart"/>
            <w:r w:rsidRPr="00ED18C3">
              <w:rPr>
                <w:b/>
                <w:sz w:val="22"/>
                <w:szCs w:val="22"/>
              </w:rPr>
              <w:t>Lighthead</w:t>
            </w:r>
            <w:proofErr w:type="spellEnd"/>
            <w:r w:rsidRPr="00ED18C3">
              <w:rPr>
                <w:b/>
                <w:sz w:val="22"/>
                <w:szCs w:val="22"/>
              </w:rPr>
              <w:t xml:space="preserve"> wraz ze szkoleniem pracowników Zamawiającego</w:t>
            </w:r>
          </w:p>
          <w:p w14:paraId="0ADECFE7" w14:textId="7456679B" w:rsidR="00ED18C3" w:rsidRDefault="00ED18C3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1D1A822" w14:textId="10FD0024" w:rsidR="00247E04" w:rsidRDefault="00247E04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</w:t>
            </w:r>
          </w:p>
          <w:p w14:paraId="20DA9A20" w14:textId="77777777" w:rsidR="00ED18C3" w:rsidRDefault="00ED18C3" w:rsidP="00F964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D18C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D5782DB" w14:textId="77777777" w:rsidR="00ED18C3" w:rsidRDefault="00ED18C3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1440578" w14:textId="77777777" w:rsidR="00ED18C3" w:rsidRPr="00EB1359" w:rsidRDefault="00ED18C3" w:rsidP="00F964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D18C3">
              <w:rPr>
                <w:sz w:val="22"/>
                <w:szCs w:val="22"/>
              </w:rPr>
              <w:t>nie wpłynęła żadna oferta</w:t>
            </w:r>
          </w:p>
        </w:tc>
      </w:tr>
      <w:tr w:rsidR="00ED18C3" w:rsidRPr="00EB1359" w14:paraId="4421F7F7" w14:textId="77777777" w:rsidTr="00F964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E109" w14:textId="77777777" w:rsidR="00ED18C3" w:rsidRPr="00710915" w:rsidRDefault="00ED18C3" w:rsidP="00F964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D18C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E744" w14:textId="77777777" w:rsidR="00ED18C3" w:rsidRPr="00EB1359" w:rsidRDefault="00ED18C3" w:rsidP="00F964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D18C3">
              <w:rPr>
                <w:b/>
                <w:sz w:val="22"/>
                <w:szCs w:val="22"/>
              </w:rPr>
              <w:t>Zakup i dostawa wraz z uruchomieniem 1 szt. kardiomonitora z wózkiem wraz ze szkoleniem pracowników Zamawiającego</w:t>
            </w:r>
          </w:p>
          <w:p w14:paraId="2203031B" w14:textId="4217782B" w:rsidR="00ED18C3" w:rsidRDefault="00ED18C3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F226DB7" w14:textId="77777777" w:rsidR="00247E04" w:rsidRDefault="00247E04" w:rsidP="00247E0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</w:t>
            </w:r>
          </w:p>
          <w:p w14:paraId="1969E928" w14:textId="77777777" w:rsidR="00247E04" w:rsidRDefault="00247E04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689AEFC2" w14:textId="77777777" w:rsidR="00ED18C3" w:rsidRDefault="00ED18C3" w:rsidP="00F964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D18C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AECD439" w14:textId="77777777" w:rsidR="00ED18C3" w:rsidRDefault="00ED18C3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A965405" w14:textId="77777777" w:rsidR="00ED18C3" w:rsidRPr="00EB1359" w:rsidRDefault="00ED18C3" w:rsidP="00F964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D18C3">
              <w:rPr>
                <w:sz w:val="22"/>
                <w:szCs w:val="22"/>
              </w:rPr>
              <w:t>nie złożono żadnej oferty.</w:t>
            </w:r>
          </w:p>
        </w:tc>
      </w:tr>
      <w:tr w:rsidR="00ED18C3" w:rsidRPr="00EB1359" w14:paraId="3816AFDE" w14:textId="77777777" w:rsidTr="00F964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A8C1" w14:textId="77777777" w:rsidR="00ED18C3" w:rsidRPr="00710915" w:rsidRDefault="00ED18C3" w:rsidP="00F964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D18C3">
              <w:rPr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CEC7" w14:textId="77777777" w:rsidR="00ED18C3" w:rsidRPr="00EB1359" w:rsidRDefault="00ED18C3" w:rsidP="00F964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D18C3">
              <w:rPr>
                <w:b/>
                <w:sz w:val="22"/>
                <w:szCs w:val="22"/>
              </w:rPr>
              <w:t>Zakup i dostawa wraz z uruchomieniem 1 szt. defibrylatora z torbą wraz ze szkoleniem pracowników Zamawiającego</w:t>
            </w:r>
          </w:p>
          <w:p w14:paraId="288979E4" w14:textId="36D7B237" w:rsidR="00ED18C3" w:rsidRDefault="00ED18C3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BDCAC52" w14:textId="5B289A45" w:rsidR="00247E04" w:rsidRDefault="00247E04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</w:t>
            </w:r>
            <w:r>
              <w:rPr>
                <w:sz w:val="22"/>
                <w:szCs w:val="22"/>
              </w:rPr>
              <w:t>2</w:t>
            </w:r>
          </w:p>
          <w:p w14:paraId="3D15F240" w14:textId="77777777" w:rsidR="00ED18C3" w:rsidRDefault="00ED18C3" w:rsidP="00F964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D18C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0DFB5399" w14:textId="77777777" w:rsidR="00ED18C3" w:rsidRDefault="00ED18C3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DC2DFF5" w14:textId="338444F6" w:rsidR="00ED18C3" w:rsidRPr="00EB1359" w:rsidRDefault="00ED18C3" w:rsidP="00F964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D18C3">
              <w:rPr>
                <w:sz w:val="22"/>
                <w:szCs w:val="22"/>
              </w:rPr>
              <w:t xml:space="preserve">w </w:t>
            </w:r>
            <w:r w:rsidR="00247E04" w:rsidRPr="00ED18C3">
              <w:rPr>
                <w:sz w:val="22"/>
                <w:szCs w:val="22"/>
              </w:rPr>
              <w:t>postępowaniu</w:t>
            </w:r>
            <w:r w:rsidRPr="00ED18C3">
              <w:rPr>
                <w:sz w:val="22"/>
                <w:szCs w:val="22"/>
              </w:rPr>
              <w:t xml:space="preserve"> wpłynęła 1 oferta </w:t>
            </w:r>
            <w:r w:rsidR="00247E04" w:rsidRPr="00ED18C3">
              <w:rPr>
                <w:sz w:val="22"/>
                <w:szCs w:val="22"/>
              </w:rPr>
              <w:t>podlegająca</w:t>
            </w:r>
            <w:r w:rsidRPr="00ED18C3">
              <w:rPr>
                <w:sz w:val="22"/>
                <w:szCs w:val="22"/>
              </w:rPr>
              <w:t xml:space="preserve"> odrzuceniu.</w:t>
            </w:r>
          </w:p>
        </w:tc>
      </w:tr>
      <w:tr w:rsidR="00ED18C3" w:rsidRPr="00EB1359" w14:paraId="13655786" w14:textId="77777777" w:rsidTr="00F964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A6D9" w14:textId="77777777" w:rsidR="00ED18C3" w:rsidRPr="00710915" w:rsidRDefault="00ED18C3" w:rsidP="00F9648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D18C3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AC73" w14:textId="77777777" w:rsidR="00ED18C3" w:rsidRPr="00EB1359" w:rsidRDefault="00ED18C3" w:rsidP="00F964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D18C3">
              <w:rPr>
                <w:b/>
                <w:sz w:val="22"/>
                <w:szCs w:val="22"/>
              </w:rPr>
              <w:t>Zakup i dostawa wraz z uruchomieniem 2 szt. pulsoksymetrów wraz ze szkoleniem pracowników Zamawiającego</w:t>
            </w:r>
          </w:p>
          <w:p w14:paraId="4CEA748B" w14:textId="3FB3296D" w:rsidR="00ED18C3" w:rsidRDefault="00ED18C3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74904B3" w14:textId="79BB66BE" w:rsidR="00247E04" w:rsidRDefault="00247E04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pkt.</w:t>
            </w:r>
            <w:r>
              <w:rPr>
                <w:sz w:val="22"/>
                <w:szCs w:val="22"/>
              </w:rPr>
              <w:t>2</w:t>
            </w:r>
          </w:p>
          <w:p w14:paraId="5985DE3F" w14:textId="77777777" w:rsidR="00ED18C3" w:rsidRDefault="00ED18C3" w:rsidP="00F964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D18C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7FAC0A59" w14:textId="77777777" w:rsidR="00ED18C3" w:rsidRDefault="00ED18C3" w:rsidP="00F9648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615F504" w14:textId="77777777" w:rsidR="00ED18C3" w:rsidRPr="00EB1359" w:rsidRDefault="00ED18C3" w:rsidP="00F9648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D18C3">
              <w:rPr>
                <w:sz w:val="22"/>
                <w:szCs w:val="22"/>
              </w:rPr>
              <w:t>W postępowaniu wpłynęła 1 oferta podlegająca odrzuceniu.</w:t>
            </w:r>
          </w:p>
        </w:tc>
      </w:tr>
    </w:tbl>
    <w:p w14:paraId="31DB6495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8AE64BF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655BCB33" w14:textId="77777777" w:rsidR="00010B31" w:rsidRDefault="00ED18C3" w:rsidP="00010B31">
      <w:pPr>
        <w:spacing w:line="360" w:lineRule="auto"/>
        <w:jc w:val="right"/>
        <w:rPr>
          <w:i/>
          <w:sz w:val="24"/>
        </w:rPr>
      </w:pPr>
      <w:r w:rsidRPr="00ED18C3">
        <w:rPr>
          <w:sz w:val="24"/>
        </w:rPr>
        <w:t xml:space="preserve">  Dorota</w:t>
      </w:r>
      <w:r w:rsidR="00010B31">
        <w:rPr>
          <w:sz w:val="24"/>
        </w:rPr>
        <w:t xml:space="preserve"> </w:t>
      </w:r>
      <w:r w:rsidRPr="00ED18C3">
        <w:rPr>
          <w:sz w:val="24"/>
        </w:rPr>
        <w:t>Gołąb-</w:t>
      </w:r>
      <w:proofErr w:type="spellStart"/>
      <w:r w:rsidRPr="00ED18C3">
        <w:rPr>
          <w:sz w:val="24"/>
        </w:rPr>
        <w:t>Bełtowicz</w:t>
      </w:r>
      <w:proofErr w:type="spellEnd"/>
    </w:p>
    <w:p w14:paraId="0D8F5F3D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EC923" w14:textId="77777777" w:rsidR="001B53F5" w:rsidRDefault="001B53F5" w:rsidP="00ED18C3">
      <w:r>
        <w:separator/>
      </w:r>
    </w:p>
  </w:endnote>
  <w:endnote w:type="continuationSeparator" w:id="0">
    <w:p w14:paraId="6F45D3EB" w14:textId="77777777" w:rsidR="001B53F5" w:rsidRDefault="001B53F5" w:rsidP="00ED1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9FDF6" w14:textId="77777777" w:rsidR="00ED18C3" w:rsidRDefault="00ED18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A774A" w14:textId="77777777" w:rsidR="00ED18C3" w:rsidRDefault="00ED18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3FB0" w14:textId="77777777" w:rsidR="00ED18C3" w:rsidRDefault="00ED18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91211" w14:textId="77777777" w:rsidR="001B53F5" w:rsidRDefault="001B53F5" w:rsidP="00ED18C3">
      <w:r>
        <w:separator/>
      </w:r>
    </w:p>
  </w:footnote>
  <w:footnote w:type="continuationSeparator" w:id="0">
    <w:p w14:paraId="3C5D99FA" w14:textId="77777777" w:rsidR="001B53F5" w:rsidRDefault="001B53F5" w:rsidP="00ED1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CA242" w14:textId="77777777" w:rsidR="00ED18C3" w:rsidRDefault="00ED18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62819" w14:textId="77777777" w:rsidR="00ED18C3" w:rsidRDefault="00ED18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11311" w14:textId="77777777" w:rsidR="00ED18C3" w:rsidRDefault="00ED18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3BC4"/>
    <w:rsid w:val="00010B31"/>
    <w:rsid w:val="00104963"/>
    <w:rsid w:val="00150F65"/>
    <w:rsid w:val="001B53F5"/>
    <w:rsid w:val="00247E04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ED18C3"/>
    <w:rsid w:val="00FE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2F7405"/>
  <w15:chartTrackingRefBased/>
  <w15:docId w15:val="{6EB7592E-BC21-4227-A0A7-CFBEA4E60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D18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1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dcterms:created xsi:type="dcterms:W3CDTF">2022-10-31T13:20:00Z</dcterms:created>
  <dcterms:modified xsi:type="dcterms:W3CDTF">2022-10-31T13:23:00Z</dcterms:modified>
</cp:coreProperties>
</file>