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4A14D" w14:textId="77777777" w:rsidR="003959B6" w:rsidRPr="00240E71" w:rsidRDefault="003959B6" w:rsidP="003959B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82CE5C2" w14:textId="77777777" w:rsidR="003959B6" w:rsidRDefault="003959B6" w:rsidP="003959B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D7714B4" w14:textId="77777777" w:rsidR="003959B6" w:rsidRPr="0022732C" w:rsidRDefault="003959B6" w:rsidP="003959B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C61ECF9" w14:textId="77777777" w:rsidR="003959B6" w:rsidRDefault="003959B6" w:rsidP="003959B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3CCCD0C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22E30EDE" w14:textId="77777777" w:rsidR="003959B6" w:rsidRPr="00404400" w:rsidRDefault="003959B6" w:rsidP="003959B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7BBE1564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464786C1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41096378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2039C5C4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6364BB81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A7A32C2" w14:textId="77777777" w:rsidR="003959B6" w:rsidRPr="00404400" w:rsidRDefault="003959B6" w:rsidP="003959B6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CFA0FB9" w14:textId="77777777" w:rsidR="003959B6" w:rsidRPr="00404400" w:rsidRDefault="003959B6" w:rsidP="003959B6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1039FE7B" w14:textId="77777777" w:rsidR="003959B6" w:rsidRPr="00404400" w:rsidRDefault="003959B6" w:rsidP="003959B6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BE47918" w14:textId="77777777" w:rsidR="003959B6" w:rsidRPr="00B66A62" w:rsidRDefault="003959B6" w:rsidP="003959B6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27066157" w14:textId="77777777" w:rsidR="003959B6" w:rsidRPr="00B66A62" w:rsidRDefault="003959B6" w:rsidP="003959B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AD1155B" w14:textId="77777777" w:rsidR="003959B6" w:rsidRPr="00B66A62" w:rsidRDefault="003959B6" w:rsidP="003959B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022D1A3B" w14:textId="77777777" w:rsidR="003959B6" w:rsidRPr="00B66A62" w:rsidRDefault="003959B6" w:rsidP="003959B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1753F891" w14:textId="77777777" w:rsidR="003959B6" w:rsidRPr="00B66A62" w:rsidRDefault="003959B6" w:rsidP="003959B6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B738FD3" w14:textId="77777777" w:rsidR="003959B6" w:rsidRPr="00B66A62" w:rsidRDefault="003959B6" w:rsidP="003959B6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B613E28" w14:textId="77777777" w:rsidR="003959B6" w:rsidRDefault="003959B6" w:rsidP="003959B6">
      <w:pPr>
        <w:ind w:firstLine="3969"/>
        <w:rPr>
          <w:b/>
        </w:rPr>
      </w:pPr>
    </w:p>
    <w:p w14:paraId="0C9A80B1" w14:textId="77777777" w:rsidR="003959B6" w:rsidRDefault="003959B6" w:rsidP="003959B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0A68F2">
        <w:rPr>
          <w:b/>
        </w:rPr>
        <w:t>ostawa przenośnego analizatora i rejestratora sygnałów - KC-zp.272-670/22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E47B908" w14:textId="77777777" w:rsidR="003959B6" w:rsidRDefault="003959B6" w:rsidP="003959B6">
      <w:pPr>
        <w:tabs>
          <w:tab w:val="right" w:pos="9000"/>
        </w:tabs>
      </w:pPr>
    </w:p>
    <w:p w14:paraId="40921A42" w14:textId="77777777" w:rsidR="003959B6" w:rsidRDefault="003959B6" w:rsidP="003959B6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40063237" w14:textId="77777777" w:rsidR="003959B6" w:rsidRDefault="003959B6" w:rsidP="003959B6">
      <w:pPr>
        <w:widowControl w:val="0"/>
        <w:ind w:right="1"/>
        <w:rPr>
          <w:b/>
          <w:sz w:val="22"/>
          <w:szCs w:val="22"/>
        </w:rPr>
      </w:pPr>
    </w:p>
    <w:p w14:paraId="48C13275" w14:textId="77777777" w:rsidR="003959B6" w:rsidRDefault="003959B6" w:rsidP="003959B6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6B9A179" w14:textId="77777777" w:rsidR="003959B6" w:rsidRDefault="003959B6" w:rsidP="003959B6">
      <w:pPr>
        <w:widowControl w:val="0"/>
        <w:ind w:right="1"/>
        <w:jc w:val="both"/>
        <w:rPr>
          <w:b/>
          <w:sz w:val="22"/>
          <w:szCs w:val="22"/>
        </w:rPr>
      </w:pPr>
    </w:p>
    <w:p w14:paraId="0A74792D" w14:textId="77777777" w:rsidR="003959B6" w:rsidRDefault="003959B6" w:rsidP="003959B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1595B23" w14:textId="77777777" w:rsidR="003959B6" w:rsidRDefault="003959B6" w:rsidP="003959B6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4C0A1280" w14:textId="77777777" w:rsidR="003959B6" w:rsidRDefault="003959B6" w:rsidP="003959B6">
      <w:pPr>
        <w:pStyle w:val="Tekstpodstawowy"/>
        <w:spacing w:line="240" w:lineRule="auto"/>
        <w:rPr>
          <w:sz w:val="22"/>
          <w:szCs w:val="22"/>
        </w:rPr>
      </w:pPr>
    </w:p>
    <w:p w14:paraId="39748899" w14:textId="77777777" w:rsidR="003959B6" w:rsidRDefault="003959B6" w:rsidP="003959B6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46A93617" w14:textId="77777777" w:rsidR="003959B6" w:rsidRDefault="003959B6" w:rsidP="003959B6">
      <w:pPr>
        <w:widowControl w:val="0"/>
        <w:ind w:right="1"/>
        <w:jc w:val="both"/>
        <w:rPr>
          <w:b/>
          <w:sz w:val="22"/>
          <w:szCs w:val="22"/>
        </w:rPr>
      </w:pPr>
    </w:p>
    <w:p w14:paraId="648CE865" w14:textId="77777777" w:rsidR="003959B6" w:rsidRDefault="003959B6" w:rsidP="003959B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 xml:space="preserve">……… </w:t>
      </w:r>
      <w:r w:rsidRPr="00247080">
        <w:rPr>
          <w:b/>
          <w:sz w:val="22"/>
          <w:szCs w:val="22"/>
        </w:rPr>
        <w:t>miesięcy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0CBC54F1" w14:textId="77777777" w:rsidR="003959B6" w:rsidRDefault="003959B6" w:rsidP="003959B6">
      <w:pPr>
        <w:widowControl w:val="0"/>
        <w:ind w:right="1"/>
        <w:jc w:val="both"/>
        <w:rPr>
          <w:b/>
          <w:sz w:val="22"/>
          <w:szCs w:val="22"/>
        </w:rPr>
      </w:pPr>
    </w:p>
    <w:p w14:paraId="30136AC2" w14:textId="77777777" w:rsidR="003959B6" w:rsidRDefault="003959B6" w:rsidP="003959B6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……… </w:t>
      </w:r>
      <w:r w:rsidRPr="00247080">
        <w:rPr>
          <w:b/>
          <w:sz w:val="22"/>
          <w:szCs w:val="22"/>
        </w:rPr>
        <w:t xml:space="preserve">tygodni </w:t>
      </w:r>
      <w:r>
        <w:rPr>
          <w:b/>
          <w:sz w:val="22"/>
          <w:szCs w:val="22"/>
        </w:rPr>
        <w:t xml:space="preserve">od daty podpisania umowy </w:t>
      </w:r>
      <w:r>
        <w:rPr>
          <w:sz w:val="22"/>
          <w:szCs w:val="22"/>
          <w:highlight w:val="yellow"/>
        </w:rPr>
        <w:t>(kryterium oceny ofert)</w:t>
      </w:r>
    </w:p>
    <w:p w14:paraId="73F359B5" w14:textId="77777777" w:rsidR="003959B6" w:rsidRDefault="003959B6" w:rsidP="003959B6">
      <w:pPr>
        <w:widowControl w:val="0"/>
        <w:spacing w:line="360" w:lineRule="auto"/>
        <w:ind w:right="1"/>
        <w:jc w:val="both"/>
        <w:rPr>
          <w:b/>
        </w:rPr>
      </w:pPr>
    </w:p>
    <w:p w14:paraId="59C56EA9" w14:textId="77777777" w:rsidR="003959B6" w:rsidRPr="002A16E2" w:rsidRDefault="003959B6" w:rsidP="003959B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33379E" w14:textId="77777777" w:rsidR="003959B6" w:rsidRDefault="003959B6" w:rsidP="003959B6">
      <w:pPr>
        <w:jc w:val="both"/>
        <w:rPr>
          <w:sz w:val="18"/>
          <w:szCs w:val="18"/>
        </w:rPr>
      </w:pPr>
    </w:p>
    <w:p w14:paraId="75E9634A" w14:textId="77777777" w:rsidR="003959B6" w:rsidRDefault="003959B6" w:rsidP="003959B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1593053F" w14:textId="77777777" w:rsidR="003959B6" w:rsidRPr="00730EFE" w:rsidRDefault="003959B6" w:rsidP="003959B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43D0300" w14:textId="77777777" w:rsidR="003959B6" w:rsidRPr="001D671E" w:rsidRDefault="003959B6" w:rsidP="003959B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3A8EAEB" w14:textId="77777777" w:rsidR="003959B6" w:rsidRDefault="003959B6" w:rsidP="00395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4923FF" w14:textId="77777777" w:rsidR="003959B6" w:rsidRDefault="003959B6" w:rsidP="003959B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F6B365" w14:textId="77777777" w:rsidR="003959B6" w:rsidRDefault="003959B6" w:rsidP="003959B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4D07A7" w14:textId="77777777" w:rsidR="003959B6" w:rsidRPr="001D671E" w:rsidRDefault="003959B6" w:rsidP="003959B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59B6" w:rsidRPr="00FE545C" w14:paraId="70AB59A2" w14:textId="77777777" w:rsidTr="002E38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B62F8" w14:textId="77777777" w:rsidR="003959B6" w:rsidRPr="00FE545C" w:rsidRDefault="003959B6" w:rsidP="002E388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07AA3" w14:textId="77777777" w:rsidR="003959B6" w:rsidRPr="00FE545C" w:rsidRDefault="003959B6" w:rsidP="002E388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9EDC869" w14:textId="77777777" w:rsidR="003959B6" w:rsidRPr="00FE545C" w:rsidRDefault="003959B6" w:rsidP="002E388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E2E19" w14:textId="77777777" w:rsidR="003959B6" w:rsidRPr="00FE545C" w:rsidRDefault="003959B6" w:rsidP="002E388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59B6" w:rsidRPr="00FE545C" w14:paraId="252AE94E" w14:textId="77777777" w:rsidTr="002E38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A930F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8A65A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2A6EF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59B6" w:rsidRPr="00FE545C" w14:paraId="4DE940D8" w14:textId="77777777" w:rsidTr="002E38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51DF0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A80C4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AAD5A" w14:textId="77777777" w:rsidR="003959B6" w:rsidRPr="00FE545C" w:rsidRDefault="003959B6" w:rsidP="002E388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696E92" w14:textId="77777777" w:rsidR="003959B6" w:rsidRDefault="003959B6" w:rsidP="00395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FC3912F" w14:textId="77777777" w:rsidR="003959B6" w:rsidRPr="00D638CC" w:rsidRDefault="003959B6" w:rsidP="003959B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CA5901E" w14:textId="77777777" w:rsidR="003959B6" w:rsidRPr="002F276A" w:rsidRDefault="003959B6" w:rsidP="003959B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69692C9" w14:textId="77777777" w:rsidR="003959B6" w:rsidRPr="002F276A" w:rsidRDefault="003959B6" w:rsidP="003959B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989F23A" w14:textId="77777777" w:rsidR="003959B6" w:rsidRDefault="003959B6" w:rsidP="003959B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C1E604E" w14:textId="77777777" w:rsidR="003959B6" w:rsidRDefault="003959B6" w:rsidP="003959B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14:paraId="246163E2" w14:textId="77777777" w:rsidR="003959B6" w:rsidRPr="002F276A" w:rsidRDefault="003959B6" w:rsidP="003959B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47419CE2" w14:textId="77777777" w:rsidR="003959B6" w:rsidRDefault="003959B6" w:rsidP="003959B6">
      <w:p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B2C6464" w14:textId="77777777" w:rsidR="003959B6" w:rsidRDefault="003959B6" w:rsidP="003959B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1142573" w14:textId="77777777" w:rsidR="003959B6" w:rsidRDefault="003959B6" w:rsidP="00395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CED6D70" w14:textId="77777777" w:rsidR="003959B6" w:rsidRDefault="003959B6" w:rsidP="003959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8C5885" w14:textId="77777777" w:rsidR="003959B6" w:rsidRDefault="003959B6" w:rsidP="003959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2CE9D2" w14:textId="77777777" w:rsidR="003959B6" w:rsidRDefault="003959B6" w:rsidP="003959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12C860" w14:textId="77777777" w:rsidR="003959B6" w:rsidRDefault="003959B6" w:rsidP="003959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B9DCF5D" w14:textId="77777777" w:rsidR="003959B6" w:rsidRPr="000B45FE" w:rsidRDefault="003959B6" w:rsidP="003959B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28EE04" w14:textId="77777777" w:rsidR="003959B6" w:rsidRDefault="003959B6" w:rsidP="003959B6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D3FD104" w14:textId="77777777" w:rsidR="003959B6" w:rsidRDefault="003959B6" w:rsidP="003959B6">
      <w:pPr>
        <w:tabs>
          <w:tab w:val="left" w:pos="0"/>
        </w:tabs>
        <w:spacing w:line="264" w:lineRule="auto"/>
        <w:ind w:left="360" w:right="1"/>
        <w:contextualSpacing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04425DD3" w14:textId="77777777" w:rsidR="003959B6" w:rsidRDefault="003959B6" w:rsidP="003959B6">
      <w:pPr>
        <w:tabs>
          <w:tab w:val="left" w:pos="0"/>
        </w:tabs>
        <w:spacing w:line="264" w:lineRule="auto"/>
        <w:ind w:left="720" w:right="1"/>
        <w:contextualSpacing/>
        <w:jc w:val="both"/>
        <w:rPr>
          <w:b/>
        </w:rPr>
      </w:pPr>
    </w:p>
    <w:p w14:paraId="01161331" w14:textId="77777777" w:rsidR="003959B6" w:rsidRDefault="003959B6" w:rsidP="003959B6">
      <w:pPr>
        <w:jc w:val="both"/>
        <w:rPr>
          <w:sz w:val="22"/>
          <w:szCs w:val="22"/>
        </w:rPr>
      </w:pPr>
    </w:p>
    <w:p w14:paraId="1B051C04" w14:textId="77777777" w:rsidR="00FE545C" w:rsidRPr="003959B6" w:rsidRDefault="00FE545C" w:rsidP="003959B6"/>
    <w:sectPr w:rsidR="00FE545C" w:rsidRPr="003959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3AF53" w14:textId="77777777" w:rsidR="00C6302B" w:rsidRDefault="00C6302B">
      <w:r>
        <w:separator/>
      </w:r>
    </w:p>
  </w:endnote>
  <w:endnote w:type="continuationSeparator" w:id="0">
    <w:p w14:paraId="453C35A2" w14:textId="77777777" w:rsidR="00C6302B" w:rsidRDefault="00C6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ADC9" w14:textId="77777777" w:rsidR="000566DC" w:rsidRDefault="00056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A3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D960" w14:textId="77777777" w:rsidR="000566DC" w:rsidRDefault="00056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0879E" w14:textId="77777777" w:rsidR="00C6302B" w:rsidRDefault="00C6302B">
      <w:r>
        <w:separator/>
      </w:r>
    </w:p>
  </w:footnote>
  <w:footnote w:type="continuationSeparator" w:id="0">
    <w:p w14:paraId="7786484F" w14:textId="77777777" w:rsidR="00C6302B" w:rsidRDefault="00C63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9E2AE" w14:textId="77777777" w:rsidR="000566DC" w:rsidRDefault="0005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5369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175B4" w14:textId="77777777" w:rsidR="000566DC" w:rsidRDefault="00056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33076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321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5589738">
    <w:abstractNumId w:val="0"/>
  </w:num>
  <w:num w:numId="4" w16cid:durableId="6709581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29"/>
    <w:rsid w:val="00012286"/>
    <w:rsid w:val="000566DC"/>
    <w:rsid w:val="00071CCC"/>
    <w:rsid w:val="000A68F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59B6"/>
    <w:rsid w:val="0045473A"/>
    <w:rsid w:val="004B7300"/>
    <w:rsid w:val="004C6753"/>
    <w:rsid w:val="00556029"/>
    <w:rsid w:val="00595C87"/>
    <w:rsid w:val="005D2C65"/>
    <w:rsid w:val="005E6D94"/>
    <w:rsid w:val="00606008"/>
    <w:rsid w:val="0063384F"/>
    <w:rsid w:val="00643C6F"/>
    <w:rsid w:val="00646202"/>
    <w:rsid w:val="0065290F"/>
    <w:rsid w:val="006815F6"/>
    <w:rsid w:val="007720FF"/>
    <w:rsid w:val="007748F0"/>
    <w:rsid w:val="007A4321"/>
    <w:rsid w:val="00833933"/>
    <w:rsid w:val="00853083"/>
    <w:rsid w:val="008B2F0C"/>
    <w:rsid w:val="008B4928"/>
    <w:rsid w:val="008D2AB8"/>
    <w:rsid w:val="008F1C66"/>
    <w:rsid w:val="00936646"/>
    <w:rsid w:val="00970FE4"/>
    <w:rsid w:val="00A0022B"/>
    <w:rsid w:val="00A346FE"/>
    <w:rsid w:val="00A47B4D"/>
    <w:rsid w:val="00A83018"/>
    <w:rsid w:val="00B774DC"/>
    <w:rsid w:val="00C6302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372CD"/>
  <w15:chartTrackingRefBased/>
  <w15:docId w15:val="{ACCC0156-6756-4E87-A4EA-4D377953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936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95722-EE46-49B3-A65A-AD3656604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Sylwia Lempart</cp:lastModifiedBy>
  <cp:revision>2</cp:revision>
  <cp:lastPrinted>2022-10-31T13:02:00Z</cp:lastPrinted>
  <dcterms:created xsi:type="dcterms:W3CDTF">2022-10-31T13:02:00Z</dcterms:created>
  <dcterms:modified xsi:type="dcterms:W3CDTF">2022-10-31T13:02:00Z</dcterms:modified>
</cp:coreProperties>
</file>