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2E792" w14:textId="77777777" w:rsidR="00220179" w:rsidRPr="009475A8" w:rsidRDefault="00220179" w:rsidP="0022017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76267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18AB086" w14:textId="77777777" w:rsidR="00220179" w:rsidRPr="009475A8" w:rsidRDefault="00220179" w:rsidP="00220179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0A2A80C" w14:textId="77777777" w:rsidR="00220179" w:rsidRPr="009475A8" w:rsidRDefault="00220179" w:rsidP="00220179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B15A403" w14:textId="77777777" w:rsidR="00220179" w:rsidRPr="009475A8" w:rsidRDefault="00220179" w:rsidP="00220179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841C940" w14:textId="77777777" w:rsidR="00220179" w:rsidRPr="009475A8" w:rsidRDefault="00220179" w:rsidP="00220179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ED28501" w14:textId="77777777" w:rsidR="00220179" w:rsidRPr="009475A8" w:rsidRDefault="00220179" w:rsidP="00220179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D45284B" w14:textId="77777777" w:rsidR="00220179" w:rsidRPr="009475A8" w:rsidRDefault="00220179" w:rsidP="00220179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127902D" w14:textId="77777777" w:rsidR="00220179" w:rsidRPr="009475A8" w:rsidRDefault="00220179" w:rsidP="00220179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5D2DA66" w14:textId="77777777" w:rsidR="00220179" w:rsidRPr="009475A8" w:rsidRDefault="00220179" w:rsidP="00220179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51162E9" w14:textId="77777777" w:rsidR="00220179" w:rsidRPr="009475A8" w:rsidRDefault="00220179" w:rsidP="00220179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70C2EAE" w14:textId="77777777" w:rsidR="00220179" w:rsidRPr="009475A8" w:rsidRDefault="00220179" w:rsidP="00220179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9679F3B" w14:textId="77777777" w:rsidR="00220179" w:rsidRPr="009475A8" w:rsidRDefault="00220179" w:rsidP="00220179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675461FD" w14:textId="77777777" w:rsidR="00220179" w:rsidRPr="009475A8" w:rsidRDefault="00220179" w:rsidP="00220179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B4012A9" w14:textId="77777777" w:rsidR="00220179" w:rsidRDefault="00220179" w:rsidP="0022017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189883" w14:textId="77777777" w:rsidR="00220179" w:rsidRDefault="00220179" w:rsidP="0022017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E9FBF7E" w14:textId="77777777" w:rsidR="00220179" w:rsidRPr="009475A8" w:rsidRDefault="00220179" w:rsidP="00220179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1821FCF" w14:textId="77777777" w:rsidR="00220179" w:rsidRPr="009475A8" w:rsidRDefault="00220179" w:rsidP="00220179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80B3CA3" w14:textId="77777777" w:rsidR="00220179" w:rsidRDefault="00220179" w:rsidP="00220179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AC3065">
        <w:rPr>
          <w:rFonts w:ascii="Arial" w:eastAsia="Times New Roman" w:hAnsi="Arial" w:cs="Arial"/>
          <w:b/>
          <w:sz w:val="20"/>
          <w:szCs w:val="20"/>
          <w:lang w:eastAsia="pl-PL"/>
        </w:rPr>
        <w:t>Dostawa przenośnego analizatora i rejestratora sygnałów - KC-zp.272-670/22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42221D65" w14:textId="77777777" w:rsidR="00220179" w:rsidRPr="009475A8" w:rsidRDefault="00220179" w:rsidP="00220179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CE7FE9" w14:textId="77777777" w:rsidR="00220179" w:rsidRPr="009475A8" w:rsidRDefault="00220179" w:rsidP="00220179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A0DEDC7" w14:textId="77777777" w:rsidR="00220179" w:rsidRPr="009475A8" w:rsidRDefault="00220179" w:rsidP="00220179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67C6DA" w14:textId="77777777" w:rsidR="00220179" w:rsidRPr="00E50F4B" w:rsidRDefault="00220179" w:rsidP="0022017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1F44980D" w14:textId="77777777" w:rsidR="00220179" w:rsidRPr="008D61B1" w:rsidRDefault="00220179" w:rsidP="0022017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589F20E" w14:textId="77777777" w:rsidR="00220179" w:rsidRPr="00E50F4B" w:rsidRDefault="00220179" w:rsidP="0022017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102995589"/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817D9EE" w14:textId="77777777" w:rsidR="00220179" w:rsidRPr="00E50F4B" w:rsidRDefault="00220179" w:rsidP="00220179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61046F2" w14:textId="77777777" w:rsidR="00220179" w:rsidRDefault="00220179" w:rsidP="00220179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bookmarkEnd w:id="0"/>
    <w:p w14:paraId="397E7054" w14:textId="77777777" w:rsidR="00220179" w:rsidRPr="00F66A51" w:rsidRDefault="00220179" w:rsidP="00220179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F66A51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</w:t>
      </w:r>
      <w:r>
        <w:rPr>
          <w:rFonts w:eastAsia="Times New Roman" w:cs="Calibri"/>
          <w:lang w:eastAsia="pl-PL"/>
        </w:rPr>
        <w:t xml:space="preserve"> </w:t>
      </w:r>
      <w:r w:rsidRPr="00F66A51">
        <w:rPr>
          <w:rFonts w:eastAsia="Times New Roman" w:cs="Calibri"/>
          <w:lang w:eastAsia="pl-PL"/>
        </w:rPr>
        <w:t>przeciwdziałania wspieraniu agresji na Ukrainę oraz służących ochronie bezpieczeństwa narodowego (Dz. U. poz. 835) .</w:t>
      </w:r>
    </w:p>
    <w:p w14:paraId="42A82C1E" w14:textId="77777777" w:rsidR="00220179" w:rsidRPr="00E50F4B" w:rsidRDefault="00220179" w:rsidP="0022017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48B1606D" w14:textId="77777777" w:rsidR="00220179" w:rsidRPr="00E50F4B" w:rsidRDefault="00220179" w:rsidP="002201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7CD1428" w14:textId="77777777" w:rsidR="00220179" w:rsidRPr="00E50F4B" w:rsidRDefault="00220179" w:rsidP="002201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18B2536" w14:textId="77777777" w:rsidR="00220179" w:rsidRPr="00E50F4B" w:rsidRDefault="00220179" w:rsidP="002201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21F6AED" w14:textId="77777777" w:rsidR="00220179" w:rsidRPr="00E50F4B" w:rsidRDefault="00220179" w:rsidP="0022017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0A55C591" w14:textId="77777777" w:rsidR="00220179" w:rsidRPr="00E50F4B" w:rsidRDefault="00220179" w:rsidP="0022017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1788F963" w14:textId="77777777" w:rsidR="00220179" w:rsidRPr="00E50F4B" w:rsidRDefault="00220179" w:rsidP="0022017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CD40DCA" w14:textId="77777777" w:rsidR="00220179" w:rsidRPr="00E50F4B" w:rsidRDefault="00220179" w:rsidP="0022017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E21F03C" w14:textId="77777777" w:rsidR="00220179" w:rsidRPr="00E50F4B" w:rsidRDefault="00220179" w:rsidP="0022017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70A1AF8" w14:textId="77777777" w:rsidR="00220179" w:rsidRPr="00E50F4B" w:rsidRDefault="00220179" w:rsidP="0022017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9B96898" w14:textId="77777777" w:rsidR="00220179" w:rsidRPr="00E50F4B" w:rsidRDefault="00220179" w:rsidP="00220179"/>
    <w:p w14:paraId="68EE7A84" w14:textId="77777777" w:rsidR="00220179" w:rsidRPr="00E50F4B" w:rsidRDefault="00220179" w:rsidP="00220179"/>
    <w:p w14:paraId="1FDEF7FE" w14:textId="77777777" w:rsidR="00220179" w:rsidRDefault="00220179" w:rsidP="00220179"/>
    <w:p w14:paraId="47DC7D2D" w14:textId="77777777" w:rsidR="00220179" w:rsidRPr="009475A8" w:rsidRDefault="00220179" w:rsidP="00220179">
      <w:pPr>
        <w:spacing w:after="0" w:line="360" w:lineRule="auto"/>
        <w:ind w:left="720"/>
        <w:contextualSpacing/>
        <w:jc w:val="both"/>
      </w:pPr>
    </w:p>
    <w:p w14:paraId="70BB0023" w14:textId="77777777" w:rsidR="00220179" w:rsidRPr="009475A8" w:rsidRDefault="00220179" w:rsidP="00220179">
      <w:pPr>
        <w:spacing w:after="0" w:line="360" w:lineRule="auto"/>
        <w:ind w:left="720"/>
        <w:contextualSpacing/>
        <w:jc w:val="both"/>
      </w:pPr>
    </w:p>
    <w:p w14:paraId="3171BB19" w14:textId="77777777" w:rsidR="005103B9" w:rsidRPr="00220179" w:rsidRDefault="005103B9" w:rsidP="00220179"/>
    <w:sectPr w:rsidR="005103B9" w:rsidRPr="00220179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03D93" w14:textId="77777777" w:rsidR="007935B9" w:rsidRDefault="007935B9" w:rsidP="0038231F">
      <w:pPr>
        <w:spacing w:after="0" w:line="240" w:lineRule="auto"/>
      </w:pPr>
      <w:r>
        <w:separator/>
      </w:r>
    </w:p>
  </w:endnote>
  <w:endnote w:type="continuationSeparator" w:id="0">
    <w:p w14:paraId="6330FA42" w14:textId="77777777" w:rsidR="007935B9" w:rsidRDefault="007935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AE2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21C0E3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372DD" w14:textId="77777777" w:rsidR="007935B9" w:rsidRDefault="007935B9" w:rsidP="0038231F">
      <w:pPr>
        <w:spacing w:after="0" w:line="240" w:lineRule="auto"/>
      </w:pPr>
      <w:r>
        <w:separator/>
      </w:r>
    </w:p>
  </w:footnote>
  <w:footnote w:type="continuationSeparator" w:id="0">
    <w:p w14:paraId="71DD45F7" w14:textId="77777777" w:rsidR="007935B9" w:rsidRDefault="007935B9" w:rsidP="0038231F">
      <w:pPr>
        <w:spacing w:after="0" w:line="240" w:lineRule="auto"/>
      </w:pPr>
      <w:r>
        <w:continuationSeparator/>
      </w:r>
    </w:p>
  </w:footnote>
  <w:footnote w:id="1">
    <w:p w14:paraId="510121EB" w14:textId="77777777" w:rsidR="00220179" w:rsidRPr="0024624C" w:rsidRDefault="00220179" w:rsidP="0022017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337F2118" w14:textId="77777777" w:rsidR="00220179" w:rsidRPr="008D4C56" w:rsidRDefault="00220179" w:rsidP="0022017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841ED1C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96869">
    <w:abstractNumId w:val="7"/>
  </w:num>
  <w:num w:numId="2" w16cid:durableId="1927688010">
    <w:abstractNumId w:val="0"/>
  </w:num>
  <w:num w:numId="3" w16cid:durableId="1326931305">
    <w:abstractNumId w:val="6"/>
  </w:num>
  <w:num w:numId="4" w16cid:durableId="744641666">
    <w:abstractNumId w:val="9"/>
  </w:num>
  <w:num w:numId="5" w16cid:durableId="1554653227">
    <w:abstractNumId w:val="8"/>
  </w:num>
  <w:num w:numId="6" w16cid:durableId="143592699">
    <w:abstractNumId w:val="5"/>
  </w:num>
  <w:num w:numId="7" w16cid:durableId="1477717696">
    <w:abstractNumId w:val="1"/>
  </w:num>
  <w:num w:numId="8" w16cid:durableId="1875656451">
    <w:abstractNumId w:val="3"/>
  </w:num>
  <w:num w:numId="9" w16cid:durableId="353458075">
    <w:abstractNumId w:val="2"/>
  </w:num>
  <w:num w:numId="10" w16cid:durableId="1970158421">
    <w:abstractNumId w:val="4"/>
  </w:num>
  <w:num w:numId="11" w16cid:durableId="10442546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8E"/>
    <w:rsid w:val="0001456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5BA3"/>
    <w:rsid w:val="001902D2"/>
    <w:rsid w:val="001C6945"/>
    <w:rsid w:val="001F027E"/>
    <w:rsid w:val="00203A40"/>
    <w:rsid w:val="002168A8"/>
    <w:rsid w:val="0022017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C64"/>
    <w:rsid w:val="00634311"/>
    <w:rsid w:val="00641874"/>
    <w:rsid w:val="006676AE"/>
    <w:rsid w:val="006A3A1F"/>
    <w:rsid w:val="006A52B6"/>
    <w:rsid w:val="006F0034"/>
    <w:rsid w:val="006F3D32"/>
    <w:rsid w:val="00711188"/>
    <w:rsid w:val="007118F0"/>
    <w:rsid w:val="0072560B"/>
    <w:rsid w:val="00746532"/>
    <w:rsid w:val="00751725"/>
    <w:rsid w:val="00756C8F"/>
    <w:rsid w:val="00757EFB"/>
    <w:rsid w:val="0076267C"/>
    <w:rsid w:val="007840F2"/>
    <w:rsid w:val="007935B9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5C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3065"/>
    <w:rsid w:val="00AE6FF2"/>
    <w:rsid w:val="00B0088C"/>
    <w:rsid w:val="00B15219"/>
    <w:rsid w:val="00B15FD3"/>
    <w:rsid w:val="00B34079"/>
    <w:rsid w:val="00B8005E"/>
    <w:rsid w:val="00B90E42"/>
    <w:rsid w:val="00BB0C3C"/>
    <w:rsid w:val="00BB31F2"/>
    <w:rsid w:val="00BB4E8E"/>
    <w:rsid w:val="00C014B5"/>
    <w:rsid w:val="00C113BF"/>
    <w:rsid w:val="00C4103F"/>
    <w:rsid w:val="00C4564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C66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69DA78"/>
  <w15:chartTrackingRefBased/>
  <w15:docId w15:val="{CAC65704-0F6F-4F2E-939F-9CDF9CA7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17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71ABC-F9C7-4497-A107-839F771D9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2022-10-31T13:03:00Z</cp:lastPrinted>
  <dcterms:created xsi:type="dcterms:W3CDTF">2022-10-31T13:03:00Z</dcterms:created>
  <dcterms:modified xsi:type="dcterms:W3CDTF">2022-10-31T13:03:00Z</dcterms:modified>
</cp:coreProperties>
</file>