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3A227D31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01836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240C0" w:rsidRPr="005240C0">
        <w:rPr>
          <w:rFonts w:ascii="Arial" w:hAnsi="Arial" w:cs="Arial"/>
          <w:b/>
          <w:sz w:val="24"/>
          <w:szCs w:val="24"/>
        </w:rPr>
        <w:t>ZP/51/2022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0535BA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463DBA1" w14:textId="77777777" w:rsidR="006E0FAA" w:rsidRPr="004B1027" w:rsidRDefault="005240C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240C0">
        <w:rPr>
          <w:rFonts w:ascii="Arial" w:hAnsi="Arial" w:cs="Arial"/>
          <w:b/>
          <w:sz w:val="24"/>
          <w:szCs w:val="24"/>
        </w:rPr>
        <w:t>Inwestycyjny zakup sprzętu medycznego na potrzeby Oddziałów Szpitalnych (6 grup)</w:t>
      </w:r>
    </w:p>
    <w:p w14:paraId="55ED5B65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EB51C" w14:textId="77777777" w:rsidR="007E6BC5" w:rsidRDefault="007E6BC5">
      <w:r>
        <w:separator/>
      </w:r>
    </w:p>
  </w:endnote>
  <w:endnote w:type="continuationSeparator" w:id="0">
    <w:p w14:paraId="6451AB36" w14:textId="77777777" w:rsidR="007E6BC5" w:rsidRDefault="007E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699128DE">
        <v:line id="_x0000_s1025" style="position:absolute;left:0;text-align:left;z-index:251657728" from="-3.85pt,8.7pt" to="455.15pt,8.7pt"/>
      </w:pic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674C5" w14:textId="77777777" w:rsidR="007E6BC5" w:rsidRDefault="007E6BC5">
      <w:r>
        <w:separator/>
      </w:r>
    </w:p>
  </w:footnote>
  <w:footnote w:type="continuationSeparator" w:id="0">
    <w:p w14:paraId="59728D74" w14:textId="77777777" w:rsidR="007E6BC5" w:rsidRDefault="007E6BC5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240C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2022-10-31T08:49:00Z</dcterms:created>
  <dcterms:modified xsi:type="dcterms:W3CDTF">2022-10-31T08:49:00Z</dcterms:modified>
</cp:coreProperties>
</file>