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0ABE8" w14:textId="1256854E" w:rsidR="00114568" w:rsidRPr="00114568" w:rsidRDefault="008E60C4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>
        <w:rPr>
          <w:rFonts w:ascii="Calibri" w:hAnsi="Calibr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9DA70D6" wp14:editId="5C279CA1">
                <wp:simplePos x="0" y="0"/>
                <wp:positionH relativeFrom="column">
                  <wp:posOffset>-171450</wp:posOffset>
                </wp:positionH>
                <wp:positionV relativeFrom="paragraph">
                  <wp:posOffset>231775</wp:posOffset>
                </wp:positionV>
                <wp:extent cx="2164715" cy="932180"/>
                <wp:effectExtent l="0" t="0" r="6985" b="1270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4715" cy="932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454DF6C" w14:textId="77777777" w:rsidR="004B6F50" w:rsidRDefault="004B6F50" w:rsidP="00114568"/>
                          <w:p w14:paraId="370C130B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5435A8C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3F5869F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D3A72D4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6540C87" w14:textId="77777777" w:rsidR="004B6F50" w:rsidRDefault="004B6F50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17164E6" w14:textId="77777777" w:rsidR="004B6F50" w:rsidRDefault="004B6F50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6387476" w14:textId="77777777" w:rsidR="004B6F50" w:rsidRDefault="004B6F50" w:rsidP="0011456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9DA70D6" id="Prostokąt: zaokrąglone rogi 1" o:spid="_x0000_s1026" style="position:absolute;left:0;text-align:left;margin-left:-13.5pt;margin-top:18.25pt;width:170.45pt;height:7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" filled="f" strokeweight=".25pt">
                <v:textbox inset="1pt,1pt,1pt,1pt">
                  <w:txbxContent>
                    <w:p w14:paraId="3454DF6C" w14:textId="77777777" w:rsidR="004B6F50" w:rsidRDefault="004B6F50" w:rsidP="00114568"/>
                    <w:p w14:paraId="370C130B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65435A8C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63F5869F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5D3A72D4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26540C87" w14:textId="77777777" w:rsidR="004B6F50" w:rsidRDefault="004B6F50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17164E6" w14:textId="77777777" w:rsidR="004B6F50" w:rsidRDefault="004B6F50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6387476" w14:textId="77777777" w:rsidR="004B6F50" w:rsidRDefault="004B6F50" w:rsidP="00114568"/>
                  </w:txbxContent>
                </v:textbox>
              </v:roundrect>
            </w:pict>
          </mc:Fallback>
        </mc:AlternateContent>
      </w:r>
      <w:r w:rsidR="00114568" w:rsidRPr="00114568">
        <w:rPr>
          <w:bCs/>
          <w:sz w:val="22"/>
          <w:szCs w:val="22"/>
        </w:rPr>
        <w:t xml:space="preserve">Załącznik nr </w:t>
      </w:r>
      <w:r w:rsidR="00DC4DFD">
        <w:rPr>
          <w:bCs/>
          <w:sz w:val="22"/>
          <w:szCs w:val="22"/>
        </w:rPr>
        <w:t>2</w:t>
      </w:r>
      <w:r w:rsidR="00114568" w:rsidRPr="00114568">
        <w:rPr>
          <w:b/>
          <w:bCs/>
          <w:sz w:val="22"/>
          <w:szCs w:val="22"/>
        </w:rPr>
        <w:t xml:space="preserve"> </w:t>
      </w:r>
      <w:r w:rsidR="00114568" w:rsidRPr="00114568">
        <w:rPr>
          <w:bCs/>
          <w:sz w:val="22"/>
          <w:szCs w:val="22"/>
        </w:rPr>
        <w:t>do SIWZ</w:t>
      </w:r>
    </w:p>
    <w:p w14:paraId="584FCF40" w14:textId="77777777" w:rsidR="00114568" w:rsidRPr="00114568" w:rsidRDefault="00114568" w:rsidP="00114568">
      <w:pPr>
        <w:spacing w:line="360" w:lineRule="auto"/>
        <w:jc w:val="center"/>
        <w:rPr>
          <w:b/>
          <w:u w:val="single"/>
        </w:rPr>
      </w:pPr>
    </w:p>
    <w:p w14:paraId="08CEC0B7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EC3E69F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C73602B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0F71C54E" w14:textId="77777777" w:rsidR="00114568" w:rsidRP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14:paraId="2D89C9B3" w14:textId="77777777" w:rsidR="00114568" w:rsidRPr="00114568" w:rsidRDefault="00114568" w:rsidP="00114568">
      <w:pPr>
        <w:spacing w:after="40"/>
        <w:ind w:firstLine="3969"/>
        <w:rPr>
          <w:b/>
        </w:rPr>
      </w:pPr>
    </w:p>
    <w:p w14:paraId="3AAA3146" w14:textId="3EB2472E" w:rsidR="00612A2A" w:rsidRPr="006A0801" w:rsidRDefault="00C437AC" w:rsidP="00612A2A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>Przystępując</w:t>
      </w:r>
      <w:r w:rsidR="00114568" w:rsidRPr="00114568">
        <w:rPr>
          <w:sz w:val="22"/>
          <w:szCs w:val="22"/>
        </w:rPr>
        <w:t xml:space="preserve"> do toczącego się postępowania o udzielenie zamówienia publicznego </w:t>
      </w:r>
      <w:proofErr w:type="gramStart"/>
      <w:r w:rsidR="00114568" w:rsidRPr="00114568">
        <w:rPr>
          <w:sz w:val="22"/>
          <w:szCs w:val="22"/>
        </w:rPr>
        <w:t xml:space="preserve">prowadzonego </w:t>
      </w:r>
      <w:r w:rsidR="000F2C92">
        <w:rPr>
          <w:sz w:val="22"/>
          <w:szCs w:val="22"/>
        </w:rPr>
        <w:t xml:space="preserve"> </w:t>
      </w:r>
      <w:r w:rsidR="00114568" w:rsidRPr="00114568">
        <w:rPr>
          <w:sz w:val="22"/>
          <w:szCs w:val="22"/>
        </w:rPr>
        <w:t>w</w:t>
      </w:r>
      <w:proofErr w:type="gramEnd"/>
      <w:r w:rsidR="00114568" w:rsidRPr="00114568">
        <w:rPr>
          <w:sz w:val="22"/>
          <w:szCs w:val="22"/>
        </w:rPr>
        <w:t xml:space="preserve"> trybie </w:t>
      </w:r>
      <w:r w:rsidR="00DB30F2" w:rsidRPr="00DB30F2">
        <w:rPr>
          <w:b/>
          <w:sz w:val="22"/>
          <w:szCs w:val="22"/>
        </w:rPr>
        <w:t>p</w:t>
      </w:r>
      <w:r w:rsidR="006A0801">
        <w:rPr>
          <w:b/>
          <w:sz w:val="22"/>
          <w:szCs w:val="22"/>
        </w:rPr>
        <w:t xml:space="preserve">odstawowym </w:t>
      </w:r>
      <w:proofErr w:type="spellStart"/>
      <w:r w:rsidR="006A0801">
        <w:rPr>
          <w:b/>
          <w:sz w:val="22"/>
          <w:szCs w:val="22"/>
        </w:rPr>
        <w:t>pn</w:t>
      </w:r>
      <w:proofErr w:type="spellEnd"/>
      <w:r w:rsidR="00114568" w:rsidRPr="00114568">
        <w:rPr>
          <w:sz w:val="22"/>
          <w:szCs w:val="22"/>
        </w:rPr>
        <w:t xml:space="preserve">: </w:t>
      </w:r>
      <w:r w:rsidR="00063B10" w:rsidRPr="00063B10">
        <w:rPr>
          <w:b/>
          <w:sz w:val="22"/>
          <w:szCs w:val="22"/>
        </w:rPr>
        <w:t>Inwestycyjny zakup sprzętu medycznego na potrzeby Oddziałów Szpitalnych (</w:t>
      </w:r>
      <w:r w:rsidR="00BC61C2">
        <w:rPr>
          <w:b/>
          <w:sz w:val="22"/>
          <w:szCs w:val="22"/>
        </w:rPr>
        <w:t>6</w:t>
      </w:r>
      <w:r w:rsidR="00063B10" w:rsidRPr="00063B10">
        <w:rPr>
          <w:b/>
          <w:sz w:val="22"/>
          <w:szCs w:val="22"/>
        </w:rPr>
        <w:t xml:space="preserve"> grup)</w:t>
      </w:r>
      <w:r w:rsidR="006A0801" w:rsidRPr="006A0801">
        <w:rPr>
          <w:b/>
          <w:sz w:val="22"/>
          <w:szCs w:val="22"/>
        </w:rPr>
        <w:t xml:space="preserve"> , zgodnie z opisem przedmiotu zamówienia w zał. nr 1 do SWZ</w:t>
      </w:r>
      <w:r w:rsidR="00612A2A" w:rsidRPr="006A0801">
        <w:rPr>
          <w:b/>
          <w:sz w:val="22"/>
          <w:szCs w:val="22"/>
        </w:rPr>
        <w:t>,</w:t>
      </w:r>
    </w:p>
    <w:p w14:paraId="1A0B9C4A" w14:textId="2E3121F3" w:rsidR="00114568" w:rsidRPr="00114568" w:rsidRDefault="00114568" w:rsidP="00612A2A">
      <w:pPr>
        <w:pStyle w:val="Nagwek"/>
        <w:rPr>
          <w:sz w:val="22"/>
          <w:szCs w:val="22"/>
        </w:rPr>
      </w:pPr>
      <w:r w:rsidRPr="00114568">
        <w:rPr>
          <w:sz w:val="22"/>
          <w:szCs w:val="22"/>
        </w:rPr>
        <w:t>my niżej podpisani:</w:t>
      </w:r>
    </w:p>
    <w:p w14:paraId="4A778891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14:paraId="66BEF9AA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14:paraId="477CEA8A" w14:textId="77777777" w:rsidR="000F2C92" w:rsidRP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7"/>
        <w:gridCol w:w="6175"/>
      </w:tblGrid>
      <w:tr w:rsidR="000F2C92" w:rsidRPr="000F2C92" w14:paraId="10799A72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1E3E8CAC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60A76279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7933F527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2426BCC4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7D246B43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1FFAA666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5950D745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0D5F66E2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65DA7BF1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6DCE56AB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FDFC021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05392BC2" w14:textId="77777777" w:rsidTr="00866E4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09D1B11C" w14:textId="37BD72EA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</w:t>
            </w:r>
          </w:p>
        </w:tc>
        <w:tc>
          <w:tcPr>
            <w:tcW w:w="6237" w:type="dxa"/>
            <w:shd w:val="clear" w:color="auto" w:fill="auto"/>
          </w:tcPr>
          <w:p w14:paraId="7FD4DDB0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mikroprzedsiębiorstwem,</w:t>
            </w:r>
          </w:p>
          <w:p w14:paraId="2449B2CF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małym przedsiębiorstwem,</w:t>
            </w:r>
          </w:p>
          <w:p w14:paraId="3A5D6B11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średnim przedsiębiorstwem,</w:t>
            </w:r>
          </w:p>
          <w:p w14:paraId="2CE14A09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jednoosobową działalnością gospodarczą,</w:t>
            </w:r>
          </w:p>
          <w:p w14:paraId="59E21375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osobą fizyczną nieprowadzącą działalności gospodarczej,</w:t>
            </w:r>
          </w:p>
          <w:p w14:paraId="511167B0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innym rodzajem*</w:t>
            </w:r>
          </w:p>
          <w:p w14:paraId="4C842982" w14:textId="23C3B244" w:rsidR="000F2C92" w:rsidRPr="000F2C92" w:rsidRDefault="007D511C" w:rsidP="007D511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</w:t>
            </w:r>
          </w:p>
        </w:tc>
      </w:tr>
    </w:tbl>
    <w:p w14:paraId="7D50688C" w14:textId="77777777"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14:paraId="10C7B01C" w14:textId="77777777" w:rsidR="00E54E5A" w:rsidRDefault="00114568" w:rsidP="00C437AC">
      <w:pPr>
        <w:numPr>
          <w:ilvl w:val="0"/>
          <w:numId w:val="35"/>
        </w:numPr>
        <w:spacing w:after="60" w:line="276" w:lineRule="auto"/>
        <w:ind w:left="284" w:hanging="284"/>
        <w:jc w:val="both"/>
      </w:pPr>
      <w:r w:rsidRPr="00114568">
        <w:rPr>
          <w:b/>
          <w:sz w:val="22"/>
        </w:rPr>
        <w:t>SKŁADAMY OFERTĘ</w:t>
      </w:r>
      <w:r w:rsidRPr="00114568">
        <w:rPr>
          <w:sz w:val="22"/>
        </w:rPr>
        <w:t xml:space="preserve"> na wykonanie </w:t>
      </w:r>
      <w:r>
        <w:rPr>
          <w:sz w:val="22"/>
        </w:rPr>
        <w:t xml:space="preserve">poszczególnych części </w:t>
      </w:r>
      <w:r w:rsidRPr="00114568">
        <w:rPr>
          <w:sz w:val="22"/>
        </w:rPr>
        <w:t>przedmiotu zamówienia zgodnie</w:t>
      </w:r>
      <w:r>
        <w:rPr>
          <w:sz w:val="22"/>
        </w:rPr>
        <w:t>,</w:t>
      </w:r>
      <w:r w:rsidRPr="00114568">
        <w:rPr>
          <w:sz w:val="22"/>
        </w:rPr>
        <w:t xml:space="preserve"> ze Specyfikacją Istotnych Warunków Zamówienia, stosując niżej wymienione stawki:</w:t>
      </w:r>
    </w:p>
    <w:p w14:paraId="57BBCF5A" w14:textId="77777777" w:rsidR="00A87EC6" w:rsidRDefault="00A87EC6" w:rsidP="00A87EC6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A87EC6" w14:paraId="590F96A3" w14:textId="77777777" w:rsidTr="000D3D01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B0E9DD7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ACA1B65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689C6D0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E9CDA3A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26CB38C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3F30B87C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B22307B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AACACD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28331ECC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C31498E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9DFB770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68CF7EA" w14:textId="77777777" w:rsidR="00A87EC6" w:rsidRDefault="00A87EC6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87EC6" w14:paraId="409BB798" w14:textId="77777777" w:rsidTr="000D3D0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12C1C2" w14:textId="77777777" w:rsidR="00A87EC6" w:rsidRDefault="00A87EC6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8A00172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D6467AE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FEA3BF3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80ACCE4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1632B16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4789FD2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297F0F0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A030320" w14:textId="77777777" w:rsidR="00A87EC6" w:rsidRDefault="00A87EC6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87EC6" w14:paraId="20B14D5E" w14:textId="77777777" w:rsidTr="00A93517">
        <w:tc>
          <w:tcPr>
            <w:tcW w:w="4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30DF1B4F" w14:textId="77777777" w:rsidR="00A87EC6" w:rsidRDefault="00A87EC6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7A277E69" w14:textId="66259B99" w:rsidR="00A87EC6" w:rsidRDefault="00BC61C2" w:rsidP="00D522B8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b/>
              </w:rPr>
              <w:t>PCNL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582984BE" w14:textId="0AB35BC3" w:rsidR="00A87EC6" w:rsidRDefault="00A93517" w:rsidP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A87EC6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="00584F5D">
              <w:rPr>
                <w:rFonts w:ascii="Calibri Light" w:hAnsi="Calibri Light" w:cs="Calibri Light"/>
                <w:sz w:val="20"/>
                <w:szCs w:val="20"/>
              </w:rPr>
              <w:t>szt</w:t>
            </w:r>
            <w:r w:rsidR="00A87EC6"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4BD65DF1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79DEB61F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6FFDBFB7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74B0C471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3C6D11B8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F4DA49F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16C24B29" w14:textId="77777777" w:rsidR="00F5022E" w:rsidRDefault="00F5022E" w:rsidP="00D522B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78EF766A" w14:textId="1F22D7EC" w:rsidR="00D522B8" w:rsidRDefault="00D522B8" w:rsidP="00D522B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 xml:space="preserve">GRUPA </w:t>
      </w:r>
      <w:r w:rsidR="004F5D8F">
        <w:rPr>
          <w:rFonts w:ascii="Calibri Light" w:hAnsi="Calibri Light" w:cs="Calibri Light"/>
          <w:b/>
          <w:bCs/>
          <w:sz w:val="20"/>
          <w:szCs w:val="20"/>
        </w:rPr>
        <w:t>2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D522B8" w14:paraId="16FAD60D" w14:textId="77777777" w:rsidTr="004B6F50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59EB71F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4E3E86C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65827A4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EF57F17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B197E41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7C0D68D7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97BE928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1AC707C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1F640D6E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C63FA45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02850395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3E72ECA" w14:textId="77777777" w:rsidR="00D522B8" w:rsidRDefault="00D522B8" w:rsidP="004B6F50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D522B8" w14:paraId="369C9A2C" w14:textId="77777777" w:rsidTr="004B6F5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F272F6" w14:textId="77777777" w:rsidR="00D522B8" w:rsidRDefault="00D522B8" w:rsidP="004B6F50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33110BA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C5B5C62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7F3C08C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D2E7405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A25C51D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607AADF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F3315D6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5D99100" w14:textId="77777777" w:rsidR="00D522B8" w:rsidRDefault="00D522B8" w:rsidP="004B6F50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4B6F50" w14:paraId="4129D926" w14:textId="77777777" w:rsidTr="004B6F5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3A3A65" w14:textId="025221F8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DF059C" w14:textId="07A49B5B" w:rsidR="004B6F50" w:rsidRPr="004B6F50" w:rsidRDefault="00BC61C2" w:rsidP="004B6F50">
            <w:pPr>
              <w:pStyle w:val="Normalny1"/>
              <w:snapToGrid w:val="0"/>
            </w:pPr>
            <w:r>
              <w:rPr>
                <w:b/>
              </w:rPr>
              <w:t>Przewijak ścienny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E73877" w14:textId="7897CEDF" w:rsidR="004B6F50" w:rsidRDefault="00BC61C2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  <w:r w:rsidR="004B6F50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6E24BE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845C12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CD1094" w14:textId="4F2FE5D3" w:rsidR="004B6F50" w:rsidRDefault="00BC61C2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23</w:t>
            </w:r>
            <w:r w:rsidR="006B2162">
              <w:rPr>
                <w:rFonts w:ascii="Calibri Light" w:hAnsi="Calibri Light" w:cs="Calibri Light"/>
                <w:sz w:val="20"/>
                <w:szCs w:val="20"/>
              </w:rPr>
              <w:t>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01E923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59C8B7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760EFC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E0F034E" w14:textId="02CC39A9" w:rsidR="00F43C37" w:rsidRDefault="00F43C37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4239D498" w14:textId="3FBCC89B" w:rsidR="004B6F50" w:rsidRDefault="004B6F50" w:rsidP="004B6F50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lastRenderedPageBreak/>
        <w:t xml:space="preserve">GRUPA </w:t>
      </w:r>
      <w:r w:rsidR="00612A2A">
        <w:rPr>
          <w:rFonts w:ascii="Calibri Light" w:hAnsi="Calibri Light" w:cs="Calibri Light"/>
          <w:b/>
          <w:bCs/>
          <w:sz w:val="20"/>
          <w:szCs w:val="20"/>
        </w:rPr>
        <w:t>3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916"/>
        <w:gridCol w:w="769"/>
        <w:gridCol w:w="721"/>
        <w:gridCol w:w="975"/>
        <w:gridCol w:w="735"/>
        <w:gridCol w:w="975"/>
        <w:gridCol w:w="1335"/>
        <w:gridCol w:w="1873"/>
        <w:gridCol w:w="975"/>
      </w:tblGrid>
      <w:tr w:rsidR="004B6F50" w14:paraId="28B57136" w14:textId="77777777" w:rsidTr="00E81011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F9D9699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BA73B15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9263C0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009B5C3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F8EBACE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71A136D1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0C0F072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D52B3F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50E8BD98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BBE426B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D06C051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70C94CE" w14:textId="77777777" w:rsidR="004B6F50" w:rsidRDefault="004B6F50" w:rsidP="004B6F50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4B6F50" w14:paraId="187372DB" w14:textId="77777777" w:rsidTr="00E81011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C4FE4E" w14:textId="77777777" w:rsidR="004B6F50" w:rsidRDefault="004B6F50" w:rsidP="004B6F50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75CE06F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11AE3F4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FA7FB7C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A67707B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D52ED82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16E715C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4FFCE28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494B869" w14:textId="77777777" w:rsidR="004B6F50" w:rsidRDefault="004B6F50" w:rsidP="004B6F50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4E3B5E" w14:paraId="4FDE2DC5" w14:textId="67025A4B" w:rsidTr="00E8101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647F71" w14:textId="7EF0924D" w:rsidR="004E3B5E" w:rsidRDefault="004E3B5E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79DFAD" w14:textId="73C64ACD" w:rsidR="004E3B5E" w:rsidRPr="00584F5D" w:rsidRDefault="00BC61C2" w:rsidP="004E3B5E">
            <w:pPr>
              <w:pStyle w:val="Normalny1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Fotel dla opiekuna do spania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86D094" w14:textId="2EAE1F62" w:rsidR="004E3B5E" w:rsidRDefault="00BC61C2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20 </w:t>
            </w:r>
            <w:proofErr w:type="spellStart"/>
            <w:r>
              <w:rPr>
                <w:rFonts w:ascii="Calibri Light" w:hAnsi="Calibri Light" w:cs="Calibri Light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FCAAB6" w14:textId="77777777" w:rsidR="004E3B5E" w:rsidRDefault="004E3B5E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2DE601" w14:textId="77777777" w:rsidR="004E3B5E" w:rsidRDefault="004E3B5E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DD7EB1" w14:textId="6D3AFB7D" w:rsidR="004E3B5E" w:rsidRDefault="004E3B5E" w:rsidP="004E3B5E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522D56" w14:textId="77777777" w:rsidR="004E3B5E" w:rsidRDefault="004E3B5E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A1F855" w14:textId="77777777" w:rsidR="004E3B5E" w:rsidRDefault="004E3B5E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C0C8A6" w14:textId="77777777" w:rsidR="004E3B5E" w:rsidRDefault="004E3B5E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604EE987" w14:textId="77777777" w:rsidR="004E3B5E" w:rsidRDefault="004E3B5E" w:rsidP="004E3B5E"/>
        </w:tc>
      </w:tr>
    </w:tbl>
    <w:p w14:paraId="3F62894B" w14:textId="027A955C" w:rsidR="004B6F50" w:rsidRDefault="004B6F50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7445B637" w14:textId="44D360AC" w:rsidR="007D511C" w:rsidRDefault="007D511C" w:rsidP="007D511C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4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7D511C" w14:paraId="15B5B80E" w14:textId="77777777" w:rsidTr="00DA4CBA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16C468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DA8E46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890D61D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77309B3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347F8D6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1B21F74C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118D204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03D87CB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438F5442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CA04153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5AF7117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36646C4" w14:textId="77777777" w:rsidR="007D511C" w:rsidRDefault="007D511C" w:rsidP="00DA4CBA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7D511C" w14:paraId="7FC42BBD" w14:textId="77777777" w:rsidTr="00DA4CBA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62A54F" w14:textId="77777777" w:rsidR="007D511C" w:rsidRDefault="007D511C" w:rsidP="00DA4CBA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E6CB8B2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BF634D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F561471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45B01F3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266AB62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7C99BDB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C6CDE73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79EBCF7" w14:textId="77777777" w:rsidR="007D511C" w:rsidRDefault="007D511C" w:rsidP="00DA4CBA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7D511C" w14:paraId="06636E8A" w14:textId="77777777" w:rsidTr="00DA4CBA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CEF3F6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71F969" w14:textId="0BA101F7" w:rsidR="007D511C" w:rsidRDefault="00BC61C2" w:rsidP="00DA4CBA">
            <w:pPr>
              <w:pStyle w:val="Normalny1"/>
              <w:snapToGrid w:val="0"/>
            </w:pPr>
            <w:r>
              <w:rPr>
                <w:b/>
              </w:rPr>
              <w:t>Fotel kąpielowy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7A1135" w14:textId="540A0420" w:rsidR="007D511C" w:rsidRDefault="00584F5D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7D511C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F2CC7C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9B8DA9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96535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087E0F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D8E1B0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56E76A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69F8BC79" w14:textId="77777777" w:rsidR="007D511C" w:rsidRDefault="007D511C" w:rsidP="00DA4CBA"/>
        </w:tc>
      </w:tr>
    </w:tbl>
    <w:p w14:paraId="4E1E5924" w14:textId="2F944BEC" w:rsidR="004B6F50" w:rsidRDefault="004B6F50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676E91A8" w14:textId="1E29C7C3" w:rsidR="000C78F3" w:rsidRDefault="000C78F3" w:rsidP="000C78F3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 xml:space="preserve">GRUPA </w:t>
      </w:r>
      <w:r w:rsidR="00BC61C2">
        <w:rPr>
          <w:rFonts w:ascii="Calibri Light" w:hAnsi="Calibri Light" w:cs="Calibri Light"/>
          <w:b/>
          <w:bCs/>
          <w:sz w:val="20"/>
          <w:szCs w:val="20"/>
        </w:rPr>
        <w:t>5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916"/>
        <w:gridCol w:w="769"/>
        <w:gridCol w:w="721"/>
        <w:gridCol w:w="975"/>
        <w:gridCol w:w="735"/>
        <w:gridCol w:w="975"/>
        <w:gridCol w:w="1335"/>
        <w:gridCol w:w="1873"/>
        <w:gridCol w:w="975"/>
      </w:tblGrid>
      <w:tr w:rsidR="000C78F3" w14:paraId="550005E2" w14:textId="77777777" w:rsidTr="00E81011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7D6D597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7CCC97D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65A8CC2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AD6F234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31674F4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3F919A18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FD16276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EBB173E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5A777F36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55824B7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185621D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511C003" w14:textId="77777777" w:rsidR="000C78F3" w:rsidRDefault="000C78F3" w:rsidP="00225C34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0C78F3" w14:paraId="74AFA7BA" w14:textId="77777777" w:rsidTr="00E81011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EEA449" w14:textId="77777777" w:rsidR="000C78F3" w:rsidRDefault="000C78F3" w:rsidP="00225C3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A218804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36BF944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0466A31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8648E07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4A96D2D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2CE15E9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72B7F30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ABB0B5B" w14:textId="77777777" w:rsidR="000C78F3" w:rsidRDefault="000C78F3" w:rsidP="00225C34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0C78F3" w14:paraId="2583BD85" w14:textId="77777777" w:rsidTr="00A34C5B">
        <w:tc>
          <w:tcPr>
            <w:tcW w:w="4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11C28C93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6F979C92" w14:textId="417DD301" w:rsidR="000C78F3" w:rsidRDefault="00A34C5B" w:rsidP="00225C34">
            <w:pPr>
              <w:pStyle w:val="Normalny1"/>
              <w:snapToGrid w:val="0"/>
            </w:pPr>
            <w:r>
              <w:rPr>
                <w:b/>
              </w:rPr>
              <w:t>Defibrylator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265E7D95" w14:textId="17E40425" w:rsidR="000C78F3" w:rsidRDefault="00A34C5B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0C78F3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12049061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54238525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14:paraId="71B7C736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32625C9A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02874EB3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BE2D8D6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bottom w:val="single" w:sz="4" w:space="0" w:color="auto"/>
            </w:tcBorders>
          </w:tcPr>
          <w:p w14:paraId="68A538DF" w14:textId="77777777" w:rsidR="000C78F3" w:rsidRDefault="000C78F3" w:rsidP="00225C34"/>
        </w:tc>
      </w:tr>
      <w:tr w:rsidR="00A34C5B" w14:paraId="6B1B8A85" w14:textId="77777777" w:rsidTr="00A34C5B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FCDAA" w14:textId="27211465" w:rsidR="00A34C5B" w:rsidRDefault="00A34C5B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1AE2E" w14:textId="0BD1DA21" w:rsidR="00A34C5B" w:rsidRDefault="00A34C5B" w:rsidP="00225C34">
            <w:pPr>
              <w:pStyle w:val="Normalny1"/>
              <w:snapToGrid w:val="0"/>
              <w:rPr>
                <w:b/>
              </w:rPr>
            </w:pPr>
            <w:r>
              <w:rPr>
                <w:b/>
              </w:rPr>
              <w:t>Torba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3CFC2" w14:textId="22BD546E" w:rsidR="00A34C5B" w:rsidRDefault="00A34C5B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1 </w:t>
            </w:r>
            <w:proofErr w:type="spellStart"/>
            <w:r>
              <w:rPr>
                <w:rFonts w:ascii="Calibri Light" w:hAnsi="Calibri Light" w:cs="Calibri Light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63665" w14:textId="77777777" w:rsidR="00A34C5B" w:rsidRDefault="00A34C5B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19057" w14:textId="77777777" w:rsidR="00A34C5B" w:rsidRDefault="00A34C5B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B36AB" w14:textId="71FBBA8C" w:rsidR="00A34C5B" w:rsidRDefault="00A34C5B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23%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D0886" w14:textId="77777777" w:rsidR="00A34C5B" w:rsidRDefault="00A34C5B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CE4AF" w14:textId="77777777" w:rsidR="00A34C5B" w:rsidRDefault="00A34C5B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DC58C" w14:textId="77777777" w:rsidR="00A34C5B" w:rsidRDefault="00A34C5B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059A2" w14:textId="77777777" w:rsidR="00A34C5B" w:rsidRDefault="00A34C5B" w:rsidP="00225C34"/>
        </w:tc>
      </w:tr>
      <w:tr w:rsidR="00584F5D" w14:paraId="104D5E72" w14:textId="77777777" w:rsidTr="00A34C5B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D86FB" w14:textId="77777777" w:rsidR="00584F5D" w:rsidRDefault="00584F5D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01955" w14:textId="77777777" w:rsidR="00584F5D" w:rsidRDefault="00584F5D" w:rsidP="00225C34">
            <w:pPr>
              <w:pStyle w:val="Normalny1"/>
              <w:snapToGrid w:val="0"/>
              <w:rPr>
                <w:b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8BD07" w14:textId="77777777" w:rsidR="00584F5D" w:rsidRDefault="00584F5D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885A4" w14:textId="25D8975A" w:rsidR="00584F5D" w:rsidRDefault="00584F5D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BC517" w14:textId="77777777" w:rsidR="00584F5D" w:rsidRDefault="00584F5D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4B508" w14:textId="64F10C61" w:rsidR="00584F5D" w:rsidRDefault="00584F5D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----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1DE28" w14:textId="77777777" w:rsidR="00584F5D" w:rsidRDefault="00584F5D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46DBD" w14:textId="77777777" w:rsidR="00584F5D" w:rsidRDefault="00584F5D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2B0E5" w14:textId="77777777" w:rsidR="00584F5D" w:rsidRDefault="00584F5D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914BD" w14:textId="77777777" w:rsidR="00584F5D" w:rsidRDefault="00584F5D" w:rsidP="00225C34"/>
        </w:tc>
      </w:tr>
    </w:tbl>
    <w:p w14:paraId="4439B51C" w14:textId="5D081299" w:rsidR="007D511C" w:rsidRDefault="007D511C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6FDF72B7" w14:textId="28C19286" w:rsidR="000C78F3" w:rsidRDefault="000C78F3" w:rsidP="000C78F3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 xml:space="preserve">GRUPA </w:t>
      </w:r>
      <w:r w:rsidR="00BC61C2">
        <w:rPr>
          <w:rFonts w:ascii="Calibri Light" w:hAnsi="Calibri Light" w:cs="Calibri Light"/>
          <w:b/>
          <w:bCs/>
          <w:sz w:val="20"/>
          <w:szCs w:val="20"/>
        </w:rPr>
        <w:t>6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0C78F3" w14:paraId="3D3E94DF" w14:textId="77777777" w:rsidTr="00225C34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A40C7B2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239E32F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1CD7504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20EE65C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0A80AF9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29B9CB19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7B15359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8D7724B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0C4895D8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7A936D7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1A9B8DD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725B932" w14:textId="77777777" w:rsidR="000C78F3" w:rsidRDefault="000C78F3" w:rsidP="00225C34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0C78F3" w14:paraId="623D0D30" w14:textId="77777777" w:rsidTr="00225C34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E20375" w14:textId="77777777" w:rsidR="000C78F3" w:rsidRDefault="000C78F3" w:rsidP="00225C3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DAB6E2F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4AEA9EA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BB92942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970AC1B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2876D91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082FA6A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BCD8AD4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753BB15" w14:textId="77777777" w:rsidR="000C78F3" w:rsidRDefault="000C78F3" w:rsidP="00225C34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0C78F3" w14:paraId="6A92C7C7" w14:textId="77777777" w:rsidTr="00225C34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2FCE51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0AD822" w14:textId="7609DAFA" w:rsidR="000C78F3" w:rsidRDefault="00BC61C2" w:rsidP="00225C34">
            <w:pPr>
              <w:pStyle w:val="Normalny1"/>
              <w:snapToGrid w:val="0"/>
            </w:pPr>
            <w:r>
              <w:rPr>
                <w:b/>
              </w:rPr>
              <w:t>Pulsoksymetr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1280F8" w14:textId="537173EA" w:rsidR="000C78F3" w:rsidRDefault="00584F5D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  <w:r w:rsidR="000C78F3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EA8428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DCD91C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81D433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B677E0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21B3ED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0065FD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49555B0C" w14:textId="77777777" w:rsidR="000C78F3" w:rsidRDefault="000C78F3" w:rsidP="00225C34"/>
        </w:tc>
      </w:tr>
    </w:tbl>
    <w:p w14:paraId="4C5EE762" w14:textId="1519FD7F" w:rsidR="000C78F3" w:rsidRDefault="000C78F3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60FE9B8E" w14:textId="77777777" w:rsidR="00114568" w:rsidRPr="00114568" w:rsidRDefault="00114568" w:rsidP="00114568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że:</w:t>
      </w:r>
    </w:p>
    <w:p w14:paraId="22A276B9" w14:textId="77777777"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ze Specyfikacją Istotnych Warunków Zamówienia i uznajemy się za związanych określonymi w niej zasadami postępowania;</w:t>
      </w:r>
    </w:p>
    <w:p w14:paraId="4DB14C68" w14:textId="77777777" w:rsid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</w:rPr>
      </w:pPr>
      <w:r w:rsidRPr="00114568">
        <w:rPr>
          <w:sz w:val="22"/>
        </w:rPr>
        <w:t>uważamy się za związanych niniejszą ofertą na czas wskazany w Specyfikacji Istotnych Warunków Zamówienia;</w:t>
      </w:r>
    </w:p>
    <w:p w14:paraId="460FE6C3" w14:textId="77777777" w:rsidR="00457E10" w:rsidRDefault="00457E10" w:rsidP="00457E10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6B149DAE" w14:textId="77777777" w:rsidR="00C437AC" w:rsidRPr="00C437AC" w:rsidRDefault="00C437AC" w:rsidP="00C437AC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7539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4420"/>
        <w:gridCol w:w="2552"/>
      </w:tblGrid>
      <w:tr w:rsidR="00447538" w:rsidRPr="001661BD" w14:paraId="4056AA3D" w14:textId="6E4A9F46" w:rsidTr="0044753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F20A0F" w14:textId="77777777" w:rsidR="00447538" w:rsidRPr="001661BD" w:rsidRDefault="00447538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4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78A004" w14:textId="77777777" w:rsidR="00447538" w:rsidRPr="001661BD" w:rsidRDefault="00447538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14:paraId="1E9F86A2" w14:textId="77777777" w:rsidR="00447538" w:rsidRPr="001661BD" w:rsidRDefault="00447538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FCABC6" w14:textId="77777777" w:rsidR="00447538" w:rsidRPr="001661BD" w:rsidRDefault="00447538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447538" w:rsidRPr="001661BD" w14:paraId="5A598077" w14:textId="3ED0E8A3" w:rsidTr="00447538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CDC1CC" w14:textId="77777777" w:rsidR="00447538" w:rsidRPr="001661BD" w:rsidRDefault="00447538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4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08E92" w14:textId="77777777" w:rsidR="00447538" w:rsidRPr="001661BD" w:rsidRDefault="00447538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A3A40" w14:textId="77777777" w:rsidR="00447538" w:rsidRPr="001661BD" w:rsidRDefault="00447538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447538" w:rsidRPr="001661BD" w14:paraId="15892390" w14:textId="22839F84" w:rsidTr="00447538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A23F8E" w14:textId="77777777" w:rsidR="00447538" w:rsidRPr="001661BD" w:rsidRDefault="00447538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4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6CFAC3" w14:textId="77777777" w:rsidR="00447538" w:rsidRPr="001661BD" w:rsidRDefault="00447538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CCBF4" w14:textId="77777777" w:rsidR="00447538" w:rsidRPr="001661BD" w:rsidRDefault="00447538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9260F92" w14:textId="77777777" w:rsidR="00C437AC" w:rsidRPr="00C437AC" w:rsidRDefault="00C437AC" w:rsidP="00C437AC">
      <w:pPr>
        <w:spacing w:before="120"/>
        <w:ind w:left="644"/>
        <w:contextualSpacing/>
        <w:jc w:val="both"/>
        <w:rPr>
          <w:sz w:val="6"/>
          <w:szCs w:val="6"/>
        </w:rPr>
      </w:pPr>
    </w:p>
    <w:p w14:paraId="54304016" w14:textId="77777777" w:rsidR="00114568" w:rsidRPr="00114568" w:rsidRDefault="00114568" w:rsidP="00A87EC6">
      <w:pPr>
        <w:spacing w:before="120" w:line="276" w:lineRule="auto"/>
        <w:ind w:left="644"/>
        <w:contextualSpacing/>
        <w:jc w:val="both"/>
        <w:rPr>
          <w:sz w:val="22"/>
        </w:rPr>
      </w:pPr>
    </w:p>
    <w:p w14:paraId="3357078B" w14:textId="7A4C2B8B" w:rsidR="00E330B3" w:rsidRDefault="00AE692A" w:rsidP="00E330B3">
      <w:pPr>
        <w:pStyle w:val="Akapitzlist"/>
        <w:numPr>
          <w:ilvl w:val="0"/>
          <w:numId w:val="37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zamówienie</w:t>
      </w:r>
      <w:r w:rsidR="00E330B3">
        <w:rPr>
          <w:sz w:val="22"/>
        </w:rPr>
        <w:t xml:space="preserve"> zrealizujemy w terminie</w:t>
      </w:r>
      <w:r w:rsidR="00F956E4">
        <w:rPr>
          <w:sz w:val="22"/>
        </w:rPr>
        <w:t>:</w:t>
      </w:r>
      <w:r w:rsidR="006A0801">
        <w:rPr>
          <w:sz w:val="22"/>
        </w:rPr>
        <w:t xml:space="preserve"> max. do </w:t>
      </w:r>
      <w:proofErr w:type="gramStart"/>
      <w:r w:rsidR="00584F5D">
        <w:rPr>
          <w:sz w:val="22"/>
        </w:rPr>
        <w:t>…….</w:t>
      </w:r>
      <w:proofErr w:type="gramEnd"/>
      <w:r w:rsidR="00584F5D">
        <w:rPr>
          <w:sz w:val="22"/>
        </w:rPr>
        <w:t xml:space="preserve">. (vide kryteria oceny ofert: do </w:t>
      </w:r>
      <w:r w:rsidR="00BC61C2">
        <w:rPr>
          <w:sz w:val="22"/>
        </w:rPr>
        <w:t>21 dni</w:t>
      </w:r>
      <w:r w:rsidR="00F956E4">
        <w:rPr>
          <w:sz w:val="22"/>
        </w:rPr>
        <w:t xml:space="preserve"> </w:t>
      </w:r>
      <w:r w:rsidR="00584F5D">
        <w:rPr>
          <w:sz w:val="22"/>
        </w:rPr>
        <w:t xml:space="preserve">lub </w:t>
      </w:r>
      <w:r w:rsidR="00BC61C2">
        <w:rPr>
          <w:sz w:val="22"/>
        </w:rPr>
        <w:t>14 dni</w:t>
      </w:r>
      <w:r w:rsidR="00584F5D">
        <w:rPr>
          <w:sz w:val="22"/>
        </w:rPr>
        <w:t xml:space="preserve"> – </w:t>
      </w:r>
      <w:r w:rsidR="00584F5D" w:rsidRPr="00584F5D">
        <w:rPr>
          <w:i/>
          <w:iCs/>
          <w:sz w:val="22"/>
        </w:rPr>
        <w:t>wpisać</w:t>
      </w:r>
      <w:r w:rsidR="00584F5D">
        <w:rPr>
          <w:sz w:val="22"/>
        </w:rPr>
        <w:t xml:space="preserve"> </w:t>
      </w:r>
      <w:r w:rsidR="00584F5D" w:rsidRPr="00584F5D">
        <w:rPr>
          <w:i/>
          <w:iCs/>
          <w:sz w:val="22"/>
        </w:rPr>
        <w:t>jed</w:t>
      </w:r>
      <w:r w:rsidR="00584F5D">
        <w:rPr>
          <w:i/>
          <w:iCs/>
          <w:sz w:val="22"/>
        </w:rPr>
        <w:t>e</w:t>
      </w:r>
      <w:r w:rsidR="00584F5D" w:rsidRPr="00584F5D">
        <w:rPr>
          <w:i/>
          <w:iCs/>
          <w:sz w:val="22"/>
        </w:rPr>
        <w:t>n z nich</w:t>
      </w:r>
      <w:r w:rsidR="00584F5D">
        <w:rPr>
          <w:sz w:val="22"/>
        </w:rPr>
        <w:t xml:space="preserve">) </w:t>
      </w:r>
      <w:r w:rsidR="00F956E4">
        <w:rPr>
          <w:sz w:val="22"/>
        </w:rPr>
        <w:t>od daty zawarcia umowy</w:t>
      </w:r>
      <w:r w:rsidR="006A0801">
        <w:rPr>
          <w:sz w:val="22"/>
        </w:rPr>
        <w:t>.</w:t>
      </w:r>
    </w:p>
    <w:p w14:paraId="07F2945F" w14:textId="77777777" w:rsidR="00E330B3" w:rsidRPr="0097776D" w:rsidRDefault="00E330B3" w:rsidP="00E330B3">
      <w:pPr>
        <w:pStyle w:val="Akapitzlist"/>
        <w:numPr>
          <w:ilvl w:val="0"/>
          <w:numId w:val="37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lastRenderedPageBreak/>
        <w:t xml:space="preserve">zapoznaliśmy się z </w:t>
      </w:r>
      <w:r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0032B125" w14:textId="77777777" w:rsidR="00E330B3" w:rsidRDefault="00E330B3" w:rsidP="00E330B3">
      <w:pPr>
        <w:pStyle w:val="Akapitzlist"/>
        <w:numPr>
          <w:ilvl w:val="0"/>
          <w:numId w:val="37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Pr="0097776D">
        <w:rPr>
          <w:sz w:val="22"/>
        </w:rPr>
        <w:t>.</w:t>
      </w:r>
    </w:p>
    <w:p w14:paraId="33C295E0" w14:textId="77777777" w:rsidR="00E330B3" w:rsidRPr="00525EFF" w:rsidRDefault="00E330B3" w:rsidP="00E330B3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4AFC7ADC" w14:textId="6BF13E06" w:rsidR="00E330B3" w:rsidRDefault="00E330B3" w:rsidP="00E330B3">
      <w:pPr>
        <w:pStyle w:val="Akapitzlist"/>
        <w:numPr>
          <w:ilvl w:val="0"/>
          <w:numId w:val="35"/>
        </w:numPr>
        <w:spacing w:before="240" w:after="120"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53022BF7" w14:textId="77777777" w:rsidR="00E330B3" w:rsidRDefault="00E330B3" w:rsidP="00E330B3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>
        <w:rPr>
          <w:bCs/>
          <w:sz w:val="22"/>
          <w:szCs w:val="22"/>
        </w:rPr>
        <w:t>t.j</w:t>
      </w:r>
      <w:proofErr w:type="spellEnd"/>
      <w:r>
        <w:rPr>
          <w:bCs/>
          <w:sz w:val="22"/>
          <w:szCs w:val="22"/>
        </w:rPr>
        <w:t xml:space="preserve">. </w:t>
      </w:r>
      <w:r w:rsidRPr="00CE3AE6">
        <w:rPr>
          <w:bCs/>
          <w:sz w:val="22"/>
          <w:szCs w:val="22"/>
        </w:rPr>
        <w:t>Dz. U. z 20</w:t>
      </w:r>
      <w:r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155D8364" w14:textId="77777777" w:rsidR="00E330B3" w:rsidRPr="00CE3AE6" w:rsidRDefault="00E330B3" w:rsidP="00E330B3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F8652F1" w14:textId="77777777" w:rsidR="00E330B3" w:rsidRDefault="00E330B3" w:rsidP="00E330B3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CE3AE6">
        <w:rPr>
          <w:bCs/>
          <w:sz w:val="22"/>
          <w:szCs w:val="22"/>
        </w:rPr>
        <w:t>t.j</w:t>
      </w:r>
      <w:proofErr w:type="spellEnd"/>
      <w:r w:rsidRPr="00CE3AE6">
        <w:rPr>
          <w:bCs/>
          <w:sz w:val="22"/>
          <w:szCs w:val="22"/>
        </w:rPr>
        <w:t>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E330B3" w:rsidRPr="005844F6" w14:paraId="076AE04E" w14:textId="77777777" w:rsidTr="00DA4CBA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F28C98F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C93CE6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5324E7A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5F948CE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E330B3" w:rsidRPr="00CE3AE6" w14:paraId="70E69280" w14:textId="77777777" w:rsidTr="00DA4C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BBF2B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19C40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435F7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7222B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330B3" w:rsidRPr="00CE3AE6" w14:paraId="26D5FC1F" w14:textId="77777777" w:rsidTr="00DA4C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F3242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7EE43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C4379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56F91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38A72C92" w14:textId="77777777" w:rsidR="00114568" w:rsidRPr="00457E10" w:rsidRDefault="00114568" w:rsidP="00114568">
      <w:pPr>
        <w:spacing w:before="240" w:after="120" w:line="360" w:lineRule="auto"/>
        <w:ind w:left="284"/>
        <w:contextualSpacing/>
        <w:jc w:val="both"/>
        <w:rPr>
          <w:sz w:val="10"/>
          <w:szCs w:val="10"/>
        </w:rPr>
      </w:pPr>
    </w:p>
    <w:p w14:paraId="0065B8C1" w14:textId="77777777"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WSZELKĄ KORESPONDENCJĘ</w:t>
      </w:r>
      <w:r w:rsidRPr="00114568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0F2C92" w:rsidRPr="000F2C92" w14:paraId="68F07973" w14:textId="77777777" w:rsidTr="00866E4F">
        <w:tc>
          <w:tcPr>
            <w:tcW w:w="2551" w:type="dxa"/>
            <w:shd w:val="clear" w:color="auto" w:fill="auto"/>
            <w:vAlign w:val="center"/>
          </w:tcPr>
          <w:p w14:paraId="596D842D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597497CD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27809F16" w14:textId="77777777" w:rsidTr="00866E4F">
        <w:tc>
          <w:tcPr>
            <w:tcW w:w="2551" w:type="dxa"/>
            <w:shd w:val="clear" w:color="auto" w:fill="auto"/>
            <w:vAlign w:val="center"/>
          </w:tcPr>
          <w:p w14:paraId="6C7012C8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228D72F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351C9E49" w14:textId="77777777" w:rsidTr="00866E4F">
        <w:tc>
          <w:tcPr>
            <w:tcW w:w="2551" w:type="dxa"/>
            <w:shd w:val="clear" w:color="auto" w:fill="auto"/>
            <w:vAlign w:val="center"/>
          </w:tcPr>
          <w:p w14:paraId="0C63E6A9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6F94A8CC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570759E8" w14:textId="77777777" w:rsidTr="00866E4F">
        <w:tc>
          <w:tcPr>
            <w:tcW w:w="2551" w:type="dxa"/>
            <w:shd w:val="clear" w:color="auto" w:fill="auto"/>
            <w:vAlign w:val="center"/>
          </w:tcPr>
          <w:p w14:paraId="25F119E2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2D7AB1E5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0111091" w14:textId="77777777" w:rsidR="00114568" w:rsidRPr="00457E10" w:rsidRDefault="00114568" w:rsidP="00457E10">
      <w:pPr>
        <w:spacing w:before="240" w:line="360" w:lineRule="auto"/>
        <w:ind w:left="284"/>
        <w:contextualSpacing/>
        <w:jc w:val="both"/>
        <w:rPr>
          <w:sz w:val="10"/>
          <w:szCs w:val="10"/>
        </w:rPr>
      </w:pPr>
    </w:p>
    <w:p w14:paraId="2FD3FE20" w14:textId="09417DF1" w:rsidR="006A0801" w:rsidRPr="00584F5D" w:rsidRDefault="006A0801" w:rsidP="006A0801">
      <w:pPr>
        <w:pStyle w:val="Akapitzlist"/>
        <w:numPr>
          <w:ilvl w:val="0"/>
          <w:numId w:val="35"/>
        </w:numPr>
        <w:spacing w:after="120"/>
        <w:jc w:val="both"/>
        <w:rPr>
          <w:rFonts w:ascii="Calibri" w:hAnsi="Calibri" w:cs="Calibri"/>
          <w:b/>
          <w:bCs/>
        </w:rPr>
      </w:pPr>
      <w:r w:rsidRPr="00584F5D">
        <w:rPr>
          <w:rFonts w:ascii="Calibri" w:hAnsi="Calibri" w:cs="Calibri"/>
          <w:b/>
          <w:bCs/>
        </w:rPr>
        <w:t>Osobą odpowiedzialną za realizację Umowy będzie:</w:t>
      </w:r>
    </w:p>
    <w:p w14:paraId="72C8DF19" w14:textId="77777777" w:rsidR="006A0801" w:rsidRPr="00114997" w:rsidRDefault="006A0801" w:rsidP="006A0801">
      <w:pPr>
        <w:pStyle w:val="Akapitzlist"/>
        <w:spacing w:after="120"/>
        <w:ind w:left="43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po stronie Dostawcy – __________________________________, tel. ________________</w:t>
      </w:r>
      <w:r w:rsidRPr="00114997">
        <w:rPr>
          <w:rFonts w:ascii="Calibri" w:hAnsi="Calibri" w:cs="Calibri"/>
          <w:sz w:val="20"/>
          <w:szCs w:val="20"/>
        </w:rPr>
        <w:br/>
        <w:t>adres e-mail: _________@_______</w:t>
      </w:r>
      <w:proofErr w:type="gramStart"/>
      <w:r w:rsidRPr="00114997">
        <w:rPr>
          <w:rFonts w:ascii="Calibri" w:hAnsi="Calibri" w:cs="Calibri"/>
          <w:sz w:val="20"/>
          <w:szCs w:val="20"/>
        </w:rPr>
        <w:t>_._</w:t>
      </w:r>
      <w:proofErr w:type="gramEnd"/>
      <w:r w:rsidRPr="00114997">
        <w:rPr>
          <w:rFonts w:ascii="Calibri" w:hAnsi="Calibri" w:cs="Calibri"/>
          <w:sz w:val="20"/>
          <w:szCs w:val="20"/>
        </w:rPr>
        <w:t>__</w:t>
      </w:r>
    </w:p>
    <w:p w14:paraId="39B56B1C" w14:textId="7A1E45AB" w:rsidR="00114568" w:rsidRPr="00114568" w:rsidRDefault="00114568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OFERTĘ</w:t>
      </w:r>
      <w:r w:rsidRPr="00114568">
        <w:rPr>
          <w:sz w:val="22"/>
          <w:szCs w:val="22"/>
        </w:rPr>
        <w:t xml:space="preserve"> składamy na _____ kolejno ponumerowanych stronach. Załącznikami do niniejszej oferty są:</w:t>
      </w:r>
    </w:p>
    <w:p w14:paraId="7FDAE23E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0B2652E5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5846E418" w14:textId="77777777" w:rsidR="00C437AC" w:rsidRDefault="00C437AC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14:paraId="32A962CF" w14:textId="77777777" w:rsidR="00C437AC" w:rsidRDefault="00C437AC" w:rsidP="00C437AC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114568" w:rsidRPr="00114568">
        <w:rPr>
          <w:sz w:val="22"/>
          <w:szCs w:val="22"/>
        </w:rPr>
        <w:t>_________________ dnia ____________________</w:t>
      </w:r>
      <w:r w:rsidR="00114568"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14:paraId="27405CDE" w14:textId="77777777" w:rsidR="00114568" w:rsidRPr="00114568" w:rsidRDefault="00F43C37" w:rsidP="00F43C37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="00114568" w:rsidRPr="00114568">
        <w:rPr>
          <w:i/>
          <w:sz w:val="22"/>
          <w:szCs w:val="22"/>
        </w:rPr>
        <w:t>___________________________________</w:t>
      </w:r>
    </w:p>
    <w:p w14:paraId="6B3776EE" w14:textId="77777777" w:rsidR="00114568" w:rsidRPr="00114568" w:rsidRDefault="00114568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lastRenderedPageBreak/>
        <w:t xml:space="preserve">(podpis osoby uprawnionej do składania </w:t>
      </w:r>
      <w:proofErr w:type="gramStart"/>
      <w:r w:rsidRPr="00114568">
        <w:rPr>
          <w:i/>
          <w:sz w:val="18"/>
          <w:szCs w:val="18"/>
        </w:rPr>
        <w:t>oświadczeń  woli</w:t>
      </w:r>
      <w:proofErr w:type="gramEnd"/>
      <w:r w:rsidRPr="00114568">
        <w:rPr>
          <w:i/>
          <w:sz w:val="18"/>
          <w:szCs w:val="18"/>
        </w:rPr>
        <w:t xml:space="preserve"> w imieniu Wykonawcy)</w:t>
      </w:r>
    </w:p>
    <w:sectPr w:rsidR="00114568" w:rsidRPr="00114568" w:rsidSect="00F43C37">
      <w:headerReference w:type="default" r:id="rId7"/>
      <w:footerReference w:type="default" r:id="rId8"/>
      <w:pgSz w:w="11906" w:h="16838"/>
      <w:pgMar w:top="993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11D408" w14:textId="77777777" w:rsidR="0018739E" w:rsidRDefault="0018739E">
      <w:r>
        <w:separator/>
      </w:r>
    </w:p>
  </w:endnote>
  <w:endnote w:type="continuationSeparator" w:id="0">
    <w:p w14:paraId="235515AF" w14:textId="77777777" w:rsidR="0018739E" w:rsidRDefault="001873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0545A" w14:textId="77777777" w:rsidR="004B6F50" w:rsidRDefault="004B6F50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CF0E70D" w14:textId="77777777" w:rsidR="004B6F50" w:rsidRDefault="004B6F50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FD4A63" w14:textId="77777777" w:rsidR="0018739E" w:rsidRDefault="0018739E">
      <w:r>
        <w:separator/>
      </w:r>
    </w:p>
  </w:footnote>
  <w:footnote w:type="continuationSeparator" w:id="0">
    <w:p w14:paraId="148FD3AF" w14:textId="77777777" w:rsidR="0018739E" w:rsidRDefault="0018739E">
      <w:r>
        <w:continuationSeparator/>
      </w:r>
    </w:p>
  </w:footnote>
  <w:footnote w:id="1">
    <w:p w14:paraId="134FDA24" w14:textId="77777777" w:rsidR="004B6F50" w:rsidRPr="00457E10" w:rsidRDefault="004B6F5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14:paraId="7970562A" w14:textId="77777777" w:rsidR="004B6F50" w:rsidRDefault="004B6F50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04D94731" w14:textId="77777777" w:rsidR="00E330B3" w:rsidRDefault="00E330B3" w:rsidP="00E330B3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1E8CDCDF" w14:textId="77777777" w:rsidR="00E330B3" w:rsidRDefault="00E330B3" w:rsidP="00E330B3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D022816" w14:textId="77777777" w:rsidR="00E330B3" w:rsidRDefault="00E330B3" w:rsidP="00E330B3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DCD83" w14:textId="3438FBDA" w:rsidR="004B6F50" w:rsidRPr="000F2C92" w:rsidRDefault="004B6F50" w:rsidP="000F2C92">
    <w:pPr>
      <w:pStyle w:val="Nagwek"/>
    </w:pPr>
    <w:r w:rsidRPr="000F2C92">
      <w:t xml:space="preserve">Znak sprawy </w:t>
    </w:r>
    <w:r>
      <w:t xml:space="preserve">ZP </w:t>
    </w:r>
    <w:r w:rsidR="00BC61C2">
      <w:t>51</w:t>
    </w:r>
    <w:r>
      <w:t>/202</w:t>
    </w:r>
    <w:r w:rsidR="00F956E4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AD74477"/>
    <w:multiLevelType w:val="hybridMultilevel"/>
    <w:tmpl w:val="F9A609D4"/>
    <w:lvl w:ilvl="0" w:tplc="91CCB3FA">
      <w:start w:val="1"/>
      <w:numFmt w:val="bullet"/>
      <w:lvlText w:val=""/>
      <w:lvlJc w:val="left"/>
      <w:pPr>
        <w:ind w:left="796" w:hanging="360"/>
      </w:pPr>
      <w:rPr>
        <w:rFonts w:ascii="Symbol" w:eastAsia="Times New Roman" w:hAnsi="Symbol" w:cs="Calibri Light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1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B21B62"/>
    <w:multiLevelType w:val="hybridMultilevel"/>
    <w:tmpl w:val="D58E4BE2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9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1802734"/>
    <w:multiLevelType w:val="hybridMultilevel"/>
    <w:tmpl w:val="58181740"/>
    <w:lvl w:ilvl="0" w:tplc="0C9E6E12">
      <w:start w:val="1"/>
      <w:numFmt w:val="bullet"/>
      <w:lvlText w:val=""/>
      <w:lvlJc w:val="left"/>
      <w:pPr>
        <w:ind w:left="23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0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2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9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6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3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104" w:hanging="360"/>
      </w:pPr>
      <w:rPr>
        <w:rFonts w:ascii="Wingdings" w:hAnsi="Wingdings" w:hint="default"/>
      </w:rPr>
    </w:lvl>
  </w:abstractNum>
  <w:abstractNum w:abstractNumId="34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 w16cid:durableId="1396080198">
    <w:abstractNumId w:val="11"/>
  </w:num>
  <w:num w:numId="2" w16cid:durableId="854460521">
    <w:abstractNumId w:val="22"/>
  </w:num>
  <w:num w:numId="3" w16cid:durableId="1054235535">
    <w:abstractNumId w:val="26"/>
  </w:num>
  <w:num w:numId="4" w16cid:durableId="1720013667">
    <w:abstractNumId w:val="7"/>
  </w:num>
  <w:num w:numId="5" w16cid:durableId="668411828">
    <w:abstractNumId w:val="29"/>
  </w:num>
  <w:num w:numId="6" w16cid:durableId="392848315">
    <w:abstractNumId w:val="8"/>
  </w:num>
  <w:num w:numId="7" w16cid:durableId="1163663015">
    <w:abstractNumId w:val="9"/>
  </w:num>
  <w:num w:numId="8" w16cid:durableId="1633709895">
    <w:abstractNumId w:val="32"/>
  </w:num>
  <w:num w:numId="9" w16cid:durableId="930577974">
    <w:abstractNumId w:val="6"/>
  </w:num>
  <w:num w:numId="10" w16cid:durableId="1072313776">
    <w:abstractNumId w:val="31"/>
  </w:num>
  <w:num w:numId="11" w16cid:durableId="834494195">
    <w:abstractNumId w:val="28"/>
  </w:num>
  <w:num w:numId="12" w16cid:durableId="311519009">
    <w:abstractNumId w:val="13"/>
  </w:num>
  <w:num w:numId="13" w16cid:durableId="860242533">
    <w:abstractNumId w:val="27"/>
  </w:num>
  <w:num w:numId="14" w16cid:durableId="470708794">
    <w:abstractNumId w:val="39"/>
  </w:num>
  <w:num w:numId="15" w16cid:durableId="1350716978">
    <w:abstractNumId w:val="25"/>
  </w:num>
  <w:num w:numId="16" w16cid:durableId="2146848953">
    <w:abstractNumId w:val="38"/>
  </w:num>
  <w:num w:numId="17" w16cid:durableId="1296644214">
    <w:abstractNumId w:val="12"/>
  </w:num>
  <w:num w:numId="18" w16cid:durableId="2106686487">
    <w:abstractNumId w:val="17"/>
  </w:num>
  <w:num w:numId="19" w16cid:durableId="509225308">
    <w:abstractNumId w:val="36"/>
  </w:num>
  <w:num w:numId="20" w16cid:durableId="751707079">
    <w:abstractNumId w:val="3"/>
  </w:num>
  <w:num w:numId="21" w16cid:durableId="981424218">
    <w:abstractNumId w:val="30"/>
  </w:num>
  <w:num w:numId="22" w16cid:durableId="48844728">
    <w:abstractNumId w:val="4"/>
  </w:num>
  <w:num w:numId="23" w16cid:durableId="1706565274">
    <w:abstractNumId w:val="14"/>
  </w:num>
  <w:num w:numId="24" w16cid:durableId="1973944398">
    <w:abstractNumId w:val="34"/>
  </w:num>
  <w:num w:numId="25" w16cid:durableId="416055153">
    <w:abstractNumId w:val="10"/>
  </w:num>
  <w:num w:numId="26" w16cid:durableId="2058238753">
    <w:abstractNumId w:val="16"/>
  </w:num>
  <w:num w:numId="27" w16cid:durableId="546263174">
    <w:abstractNumId w:val="21"/>
  </w:num>
  <w:num w:numId="28" w16cid:durableId="885144733">
    <w:abstractNumId w:val="18"/>
  </w:num>
  <w:num w:numId="29" w16cid:durableId="1680352227">
    <w:abstractNumId w:val="5"/>
  </w:num>
  <w:num w:numId="30" w16cid:durableId="1705473300">
    <w:abstractNumId w:val="19"/>
  </w:num>
  <w:num w:numId="31" w16cid:durableId="1492062091">
    <w:abstractNumId w:val="2"/>
  </w:num>
  <w:num w:numId="32" w16cid:durableId="744647225">
    <w:abstractNumId w:val="41"/>
  </w:num>
  <w:num w:numId="33" w16cid:durableId="1234198106">
    <w:abstractNumId w:val="20"/>
  </w:num>
  <w:num w:numId="34" w16cid:durableId="91247818">
    <w:abstractNumId w:val="1"/>
  </w:num>
  <w:num w:numId="35" w16cid:durableId="1181047928">
    <w:abstractNumId w:val="0"/>
  </w:num>
  <w:num w:numId="36" w16cid:durableId="1271354778">
    <w:abstractNumId w:val="37"/>
  </w:num>
  <w:num w:numId="37" w16cid:durableId="777333364">
    <w:abstractNumId w:val="35"/>
  </w:num>
  <w:num w:numId="38" w16cid:durableId="357658949">
    <w:abstractNumId w:val="40"/>
  </w:num>
  <w:num w:numId="39" w16cid:durableId="982781899">
    <w:abstractNumId w:val="15"/>
  </w:num>
  <w:num w:numId="40" w16cid:durableId="1228498037">
    <w:abstractNumId w:val="33"/>
  </w:num>
  <w:num w:numId="41" w16cid:durableId="653994567">
    <w:abstractNumId w:val="24"/>
  </w:num>
  <w:num w:numId="42" w16cid:durableId="42279954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4CF"/>
    <w:rsid w:val="00063B10"/>
    <w:rsid w:val="00063C2F"/>
    <w:rsid w:val="000A07AB"/>
    <w:rsid w:val="000C78F3"/>
    <w:rsid w:val="000D3D01"/>
    <w:rsid w:val="000F18FA"/>
    <w:rsid w:val="000F2C92"/>
    <w:rsid w:val="00111F07"/>
    <w:rsid w:val="00114568"/>
    <w:rsid w:val="00120FCB"/>
    <w:rsid w:val="001714EC"/>
    <w:rsid w:val="0018739E"/>
    <w:rsid w:val="00213E99"/>
    <w:rsid w:val="002B47CF"/>
    <w:rsid w:val="002C28EE"/>
    <w:rsid w:val="002F04CF"/>
    <w:rsid w:val="00306360"/>
    <w:rsid w:val="003075AC"/>
    <w:rsid w:val="003541C5"/>
    <w:rsid w:val="00354AC4"/>
    <w:rsid w:val="003F0331"/>
    <w:rsid w:val="0041131B"/>
    <w:rsid w:val="00445B78"/>
    <w:rsid w:val="00447538"/>
    <w:rsid w:val="00457E10"/>
    <w:rsid w:val="00480118"/>
    <w:rsid w:val="004B6F50"/>
    <w:rsid w:val="004D6C0C"/>
    <w:rsid w:val="004E3B5E"/>
    <w:rsid w:val="004F5D8F"/>
    <w:rsid w:val="00522C40"/>
    <w:rsid w:val="00543947"/>
    <w:rsid w:val="00562AB5"/>
    <w:rsid w:val="005716ED"/>
    <w:rsid w:val="00581C84"/>
    <w:rsid w:val="00584F5D"/>
    <w:rsid w:val="005C6029"/>
    <w:rsid w:val="005D3C35"/>
    <w:rsid w:val="005F07A6"/>
    <w:rsid w:val="00612A2A"/>
    <w:rsid w:val="006247C7"/>
    <w:rsid w:val="00637863"/>
    <w:rsid w:val="006703E0"/>
    <w:rsid w:val="00684AE0"/>
    <w:rsid w:val="006A0801"/>
    <w:rsid w:val="006B2162"/>
    <w:rsid w:val="006E4649"/>
    <w:rsid w:val="00703495"/>
    <w:rsid w:val="007123C5"/>
    <w:rsid w:val="007218C7"/>
    <w:rsid w:val="00726AFB"/>
    <w:rsid w:val="00733F44"/>
    <w:rsid w:val="00754090"/>
    <w:rsid w:val="00775155"/>
    <w:rsid w:val="007B795D"/>
    <w:rsid w:val="007D511C"/>
    <w:rsid w:val="00803633"/>
    <w:rsid w:val="0082478E"/>
    <w:rsid w:val="00866E4F"/>
    <w:rsid w:val="0087071C"/>
    <w:rsid w:val="00876B9D"/>
    <w:rsid w:val="008A7069"/>
    <w:rsid w:val="008E60C4"/>
    <w:rsid w:val="00914714"/>
    <w:rsid w:val="00922C42"/>
    <w:rsid w:val="00933F30"/>
    <w:rsid w:val="009742A1"/>
    <w:rsid w:val="009F2366"/>
    <w:rsid w:val="00A23BBB"/>
    <w:rsid w:val="00A30385"/>
    <w:rsid w:val="00A34C5B"/>
    <w:rsid w:val="00A62BEA"/>
    <w:rsid w:val="00A77662"/>
    <w:rsid w:val="00A87EC6"/>
    <w:rsid w:val="00A93517"/>
    <w:rsid w:val="00AE692A"/>
    <w:rsid w:val="00B21345"/>
    <w:rsid w:val="00B70888"/>
    <w:rsid w:val="00BB6239"/>
    <w:rsid w:val="00BC61C2"/>
    <w:rsid w:val="00C33979"/>
    <w:rsid w:val="00C437AC"/>
    <w:rsid w:val="00C47CF9"/>
    <w:rsid w:val="00C57DDD"/>
    <w:rsid w:val="00CA5B85"/>
    <w:rsid w:val="00D00D7B"/>
    <w:rsid w:val="00D274F5"/>
    <w:rsid w:val="00D522B8"/>
    <w:rsid w:val="00DB30F2"/>
    <w:rsid w:val="00DC4DFD"/>
    <w:rsid w:val="00DF3193"/>
    <w:rsid w:val="00E1417E"/>
    <w:rsid w:val="00E330B3"/>
    <w:rsid w:val="00E54E5A"/>
    <w:rsid w:val="00E81011"/>
    <w:rsid w:val="00EA24FB"/>
    <w:rsid w:val="00EA71FC"/>
    <w:rsid w:val="00EB3C67"/>
    <w:rsid w:val="00ED17E2"/>
    <w:rsid w:val="00F43C37"/>
    <w:rsid w:val="00F46EEC"/>
    <w:rsid w:val="00F5022E"/>
    <w:rsid w:val="00F52B87"/>
    <w:rsid w:val="00F956E4"/>
    <w:rsid w:val="00FB4383"/>
    <w:rsid w:val="00FE1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9E9A20"/>
  <w15:chartTrackingRefBased/>
  <w15:docId w15:val="{0E612213-411C-4D46-84F7-C9E0AEEDD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A71FC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rsid w:val="000F2C92"/>
  </w:style>
  <w:style w:type="paragraph" w:customStyle="1" w:styleId="Zawartotabeli">
    <w:name w:val="Zawartość tabeli"/>
    <w:basedOn w:val="Normalny"/>
    <w:rsid w:val="00A87EC6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A87EC6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87071C"/>
    <w:pPr>
      <w:ind w:left="720"/>
      <w:contextualSpacing/>
    </w:pPr>
  </w:style>
  <w:style w:type="paragraph" w:customStyle="1" w:styleId="Default">
    <w:name w:val="Default"/>
    <w:rsid w:val="0054394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rsid w:val="006E4649"/>
    <w:pPr>
      <w:suppressAutoHyphens/>
      <w:autoSpaceDN w:val="0"/>
      <w:textAlignment w:val="baseline"/>
    </w:pPr>
    <w:rPr>
      <w:kern w:val="3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968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4</Pages>
  <Words>765</Words>
  <Characters>4582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Iwona Wolnicka</cp:lastModifiedBy>
  <cp:revision>2</cp:revision>
  <cp:lastPrinted>2022-09-29T09:50:00Z</cp:lastPrinted>
  <dcterms:created xsi:type="dcterms:W3CDTF">2022-10-31T08:44:00Z</dcterms:created>
  <dcterms:modified xsi:type="dcterms:W3CDTF">2022-10-31T08:44:00Z</dcterms:modified>
</cp:coreProperties>
</file>