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591347E4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2496C" w:rsidRPr="0032496C">
        <w:rPr>
          <w:b/>
          <w:bCs/>
        </w:rPr>
        <w:t xml:space="preserve">dostawa </w:t>
      </w:r>
      <w:r w:rsidR="009377F8" w:rsidRPr="009377F8">
        <w:rPr>
          <w:b/>
          <w:bCs/>
        </w:rPr>
        <w:t xml:space="preserve">specjalistycznego pieca rurowego, dedykowanego do sondy </w:t>
      </w:r>
      <w:proofErr w:type="spellStart"/>
      <w:r w:rsidR="009377F8" w:rsidRPr="009377F8">
        <w:rPr>
          <w:b/>
          <w:bCs/>
        </w:rPr>
        <w:t>Probostat</w:t>
      </w:r>
      <w:proofErr w:type="spellEnd"/>
      <w:r w:rsidR="009377F8" w:rsidRPr="009377F8">
        <w:rPr>
          <w:b/>
          <w:bCs/>
        </w:rPr>
        <w:t xml:space="preserve"> TM firmy </w:t>
      </w:r>
      <w:proofErr w:type="spellStart"/>
      <w:r w:rsidR="009377F8" w:rsidRPr="009377F8">
        <w:rPr>
          <w:b/>
          <w:bCs/>
        </w:rPr>
        <w:t>Norces</w:t>
      </w:r>
      <w:proofErr w:type="spellEnd"/>
      <w:r w:rsidR="009377F8" w:rsidRPr="009377F8">
        <w:rPr>
          <w:b/>
          <w:bCs/>
        </w:rPr>
        <w:t xml:space="preserve"> dla </w:t>
      </w:r>
      <w:proofErr w:type="spellStart"/>
      <w:r w:rsidR="009377F8" w:rsidRPr="009377F8">
        <w:rPr>
          <w:b/>
          <w:bCs/>
        </w:rPr>
        <w:t>WEiP</w:t>
      </w:r>
      <w:proofErr w:type="spellEnd"/>
      <w:r w:rsidR="009377F8" w:rsidRPr="009377F8">
        <w:rPr>
          <w:b/>
          <w:bCs/>
        </w:rPr>
        <w:t xml:space="preserve"> - KC-</w:t>
      </w:r>
      <w:proofErr w:type="spellStart"/>
      <w:r w:rsidR="009377F8" w:rsidRPr="009377F8">
        <w:rPr>
          <w:b/>
          <w:bCs/>
        </w:rPr>
        <w:t>zp</w:t>
      </w:r>
      <w:proofErr w:type="spellEnd"/>
      <w:r w:rsidR="009377F8" w:rsidRPr="009377F8">
        <w:rPr>
          <w:b/>
          <w:bCs/>
        </w:rPr>
        <w:t>. 272-645/22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1960D04E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7777777" w:rsidR="009B4A28" w:rsidRDefault="009B4A28" w:rsidP="00A01521">
      <w:pPr>
        <w:rPr>
          <w:b/>
          <w:sz w:val="22"/>
          <w:szCs w:val="22"/>
          <w:u w:val="single"/>
        </w:rPr>
      </w:pPr>
    </w:p>
    <w:p w14:paraId="7579AFE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3ACFADDC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5A1B7255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4F68D04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78C1383B" w14:textId="69FDF9E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Pr="00085CF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85CF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85CF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85CF2">
        <w:rPr>
          <w:color w:val="000000"/>
          <w:sz w:val="22"/>
          <w:szCs w:val="22"/>
        </w:rPr>
        <w:t xml:space="preserve"> i nie wnosimy do nich żadnych zastrzeżeń.</w:t>
      </w:r>
    </w:p>
    <w:p w14:paraId="29E57046" w14:textId="2C920EB2" w:rsidR="006E40D4" w:rsidRPr="00085CF2" w:rsidRDefault="006E40D4" w:rsidP="006E40D4">
      <w:pPr>
        <w:pStyle w:val="Akapitzlist"/>
        <w:numPr>
          <w:ilvl w:val="0"/>
          <w:numId w:val="1"/>
        </w:numPr>
        <w:suppressAutoHyphens/>
        <w:jc w:val="both"/>
        <w:rPr>
          <w:color w:val="000000"/>
          <w:sz w:val="22"/>
          <w:szCs w:val="22"/>
        </w:rPr>
      </w:pPr>
      <w:r w:rsidRPr="00085CF2">
        <w:rPr>
          <w:color w:val="000000"/>
          <w:sz w:val="22"/>
          <w:szCs w:val="22"/>
        </w:rPr>
        <w:t>Oświadczamy, że serwis gwarancyjny będzie świadczony przez  autoryzowanego</w:t>
      </w:r>
      <w:r w:rsidR="00954B35" w:rsidRPr="00085CF2">
        <w:rPr>
          <w:color w:val="000000"/>
          <w:sz w:val="22"/>
          <w:szCs w:val="22"/>
        </w:rPr>
        <w:t xml:space="preserve"> przedstawiciela lub </w:t>
      </w:r>
      <w:r w:rsidRPr="00085CF2">
        <w:rPr>
          <w:color w:val="000000"/>
          <w:sz w:val="22"/>
          <w:szCs w:val="22"/>
        </w:rPr>
        <w:t>producenta</w:t>
      </w:r>
      <w:r w:rsidR="00085CF2">
        <w:rPr>
          <w:color w:val="000000"/>
          <w:sz w:val="22"/>
          <w:szCs w:val="22"/>
        </w:rPr>
        <w:t xml:space="preserve">, tj. …………………………………………. </w:t>
      </w:r>
      <w:r w:rsidR="00085CF2" w:rsidRPr="00085CF2">
        <w:rPr>
          <w:color w:val="000000"/>
          <w:sz w:val="22"/>
          <w:szCs w:val="22"/>
          <w:highlight w:val="yellow"/>
        </w:rPr>
        <w:t>(należy wpisać)</w:t>
      </w:r>
      <w:r w:rsidR="00085CF2">
        <w:rPr>
          <w:color w:val="000000"/>
          <w:sz w:val="22"/>
          <w:szCs w:val="22"/>
        </w:rPr>
        <w:t>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268E1" w14:textId="77777777" w:rsidR="00754AB9" w:rsidRDefault="00754AB9">
      <w:r>
        <w:separator/>
      </w:r>
    </w:p>
  </w:endnote>
  <w:endnote w:type="continuationSeparator" w:id="0">
    <w:p w14:paraId="6ADA0CD2" w14:textId="77777777" w:rsidR="00754AB9" w:rsidRDefault="0075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67080" w14:textId="77777777" w:rsidR="00754AB9" w:rsidRDefault="00754AB9">
      <w:r>
        <w:separator/>
      </w:r>
    </w:p>
  </w:footnote>
  <w:footnote w:type="continuationSeparator" w:id="0">
    <w:p w14:paraId="32D1A1B1" w14:textId="77777777" w:rsidR="00754AB9" w:rsidRDefault="00754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377B180C" w:rsidR="00035C95" w:rsidRDefault="00035C95" w:rsidP="00E602E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A0E"/>
    <w:multiLevelType w:val="multilevel"/>
    <w:tmpl w:val="7B9C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  <w:num w:numId="9" w16cid:durableId="1169966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85CF2"/>
    <w:rsid w:val="000A0676"/>
    <w:rsid w:val="000A68C2"/>
    <w:rsid w:val="000B2216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039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496C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40D4"/>
    <w:rsid w:val="006E5F6F"/>
    <w:rsid w:val="006F5684"/>
    <w:rsid w:val="00716C7C"/>
    <w:rsid w:val="00730EFE"/>
    <w:rsid w:val="00751124"/>
    <w:rsid w:val="00754AB9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041E"/>
    <w:rsid w:val="009031B9"/>
    <w:rsid w:val="00927B64"/>
    <w:rsid w:val="0093446B"/>
    <w:rsid w:val="009377F8"/>
    <w:rsid w:val="00945AB6"/>
    <w:rsid w:val="0095021B"/>
    <w:rsid w:val="00954B35"/>
    <w:rsid w:val="00965A41"/>
    <w:rsid w:val="00973E29"/>
    <w:rsid w:val="00986A4C"/>
    <w:rsid w:val="009977E6"/>
    <w:rsid w:val="009B3D7C"/>
    <w:rsid w:val="009B4A28"/>
    <w:rsid w:val="009B7E1B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026B5"/>
    <w:rsid w:val="00D16F96"/>
    <w:rsid w:val="00D26270"/>
    <w:rsid w:val="00D268E4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541</Words>
  <Characters>4306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2022-10-24T11:42:00Z</cp:lastPrinted>
  <dcterms:created xsi:type="dcterms:W3CDTF">2022-10-24T11:42:00Z</dcterms:created>
  <dcterms:modified xsi:type="dcterms:W3CDTF">2022-10-24T11:42:00Z</dcterms:modified>
</cp:coreProperties>
</file>