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4E200B03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D30A98" w:rsidRPr="00D30A98">
        <w:rPr>
          <w:b/>
        </w:rPr>
        <w:t>laptopa oraz infrastruktury sieciowej na potrzeby Centrum Rekrutacji - KC-</w:t>
      </w:r>
      <w:proofErr w:type="spellStart"/>
      <w:r w:rsidR="00D30A98" w:rsidRPr="00D30A98">
        <w:rPr>
          <w:b/>
        </w:rPr>
        <w:t>zp</w:t>
      </w:r>
      <w:proofErr w:type="spellEnd"/>
      <w:r w:rsidR="00D30A98" w:rsidRPr="00D30A98">
        <w:rPr>
          <w:b/>
        </w:rPr>
        <w:t>. 272-641/22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14:paraId="3E53493B" w14:textId="77777777" w:rsidR="008E22F5" w:rsidRDefault="008E22F5" w:rsidP="00624DA4">
      <w:pPr>
        <w:jc w:val="both"/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2A72A9" w14:paraId="465FCBAC" w14:textId="77777777" w:rsidTr="002A72A9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8B00367" w14:textId="77777777" w:rsidR="002A72A9" w:rsidRDefault="002A72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7F3279" w14:textId="77777777" w:rsidR="002A72A9" w:rsidRDefault="002A72A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21C044AB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171F7F" w14:textId="77777777" w:rsidR="002A72A9" w:rsidRDefault="002A72A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Producent/model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2040FF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226A6C20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C2DA45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3C7051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5EADB8CD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9978775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55347E6D" w14:textId="77777777" w:rsidR="002A72A9" w:rsidRDefault="002A72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9E2FD27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7416AE09" w14:textId="77777777" w:rsidR="002A72A9" w:rsidRDefault="002A72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251F8C8D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2A72A9" w14:paraId="41CA6F3A" w14:textId="77777777" w:rsidTr="002A72A9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156624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3FC590F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F15018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9A72AD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2E150A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E9F154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9DC1568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B2E1437" w14:textId="77777777" w:rsidR="002A72A9" w:rsidRDefault="002A72A9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2A72A9" w14:paraId="396E5690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9D778" w14:textId="77777777" w:rsidR="002A72A9" w:rsidRDefault="002A72A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BD071" w14:textId="2FC22CB4" w:rsidR="002A72A9" w:rsidRDefault="002A72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Laptop 14”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83B39" w14:textId="77777777" w:rsidR="002A72A9" w:rsidRDefault="002A72A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4A7B7" w14:textId="77777777" w:rsidR="002A72A9" w:rsidRDefault="002A72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DF2F" w14:textId="77777777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907C3" w14:textId="77777777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BB76B8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C63123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  <w:p w14:paraId="4D57B958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</w:tr>
      <w:tr w:rsidR="002A72A9" w14:paraId="5EF6C1AF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B93E0" w14:textId="77777777" w:rsidR="002A72A9" w:rsidRDefault="002A72A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4CFBE" w14:textId="1639052F" w:rsidR="002A72A9" w:rsidRDefault="002A72A9" w:rsidP="002A72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Router mobilny z modemem 4G</w:t>
            </w:r>
          </w:p>
          <w:p w14:paraId="24827DEC" w14:textId="4739C1E4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8EAB" w14:textId="77777777" w:rsidR="002A72A9" w:rsidRDefault="002A72A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EF7FB" w14:textId="373A954C" w:rsidR="002A72A9" w:rsidRDefault="002A72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4B6C" w14:textId="77777777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65603" w14:textId="77777777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5E7A86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A8F1A74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</w:tr>
      <w:tr w:rsidR="002A72A9" w14:paraId="22E1294C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145FE" w14:textId="77777777" w:rsidR="002A72A9" w:rsidRDefault="002A72A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FEF0" w14:textId="50FEF8F6" w:rsidR="002A72A9" w:rsidRDefault="002A72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Router bezprzewodowy z modemem 4G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EF29C" w14:textId="77777777" w:rsidR="002A72A9" w:rsidRDefault="002A72A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E3812" w14:textId="0ECA07AE" w:rsidR="002A72A9" w:rsidRDefault="002A72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C582" w14:textId="77777777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AE432" w14:textId="77777777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A12616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3EDE40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</w:tr>
      <w:tr w:rsidR="002A72A9" w14:paraId="6CFFB4E2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198FEF" w14:textId="28CB27B5" w:rsidR="002A72A9" w:rsidRDefault="002A72A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9379" w14:textId="64972AD4" w:rsidR="002A72A9" w:rsidRDefault="002A72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Laptop 13,4”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6605" w14:textId="77777777" w:rsidR="002A72A9" w:rsidRDefault="002A72A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9838" w14:textId="2E8B7ECC" w:rsidR="002A72A9" w:rsidRDefault="002A72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F8458" w14:textId="77777777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024E" w14:textId="77777777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A6381C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C378D8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</w:tr>
      <w:tr w:rsidR="002A72A9" w14:paraId="679D30FF" w14:textId="77777777" w:rsidTr="002A72A9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4C4F86" w14:textId="146D8426" w:rsidR="002A72A9" w:rsidRDefault="002A72A9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385A6" w14:textId="56C1570A" w:rsidR="002A72A9" w:rsidRDefault="002A72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Kamerka internetowa Full HD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AED1A" w14:textId="77777777" w:rsidR="002A72A9" w:rsidRDefault="002A72A9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AFF9" w14:textId="65F93C40" w:rsidR="002A72A9" w:rsidRDefault="002A72A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9BFC5" w14:textId="77777777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EBA03" w14:textId="77777777" w:rsidR="002A72A9" w:rsidRDefault="002A72A9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F72EFEF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6BA4C7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</w:tr>
      <w:tr w:rsidR="002A72A9" w14:paraId="1E365F07" w14:textId="77777777" w:rsidTr="002A72A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FA1F9A" w14:textId="77777777" w:rsidR="002A72A9" w:rsidRDefault="002A72A9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409B2C5D" w14:textId="77777777" w:rsidR="002A72A9" w:rsidRDefault="002A72A9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C853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6ED825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666BB90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</w:tr>
      <w:tr w:rsidR="002A72A9" w14:paraId="491B94EA" w14:textId="77777777" w:rsidTr="002A72A9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84F9C" w14:textId="77777777" w:rsidR="002A72A9" w:rsidRDefault="002A72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3942D2C3" w14:textId="77777777" w:rsidR="002A72A9" w:rsidRDefault="002A72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C5A6E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4614C4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B975EC6" w14:textId="77777777" w:rsidR="002A72A9" w:rsidRDefault="002A72A9">
            <w:pPr>
              <w:ind w:right="425"/>
              <w:rPr>
                <w:sz w:val="16"/>
                <w:szCs w:val="16"/>
              </w:rPr>
            </w:pPr>
          </w:p>
        </w:tc>
      </w:tr>
    </w:tbl>
    <w:p w14:paraId="0EF4FCAE" w14:textId="77777777" w:rsidR="008E22F5" w:rsidRDefault="008E22F5" w:rsidP="00E84EAE">
      <w:pPr>
        <w:widowControl w:val="0"/>
        <w:spacing w:line="360" w:lineRule="auto"/>
        <w:ind w:right="1"/>
        <w:jc w:val="both"/>
        <w:rPr>
          <w:b/>
        </w:rPr>
      </w:pPr>
    </w:p>
    <w:p w14:paraId="5A26A4FD" w14:textId="1C2D3FCB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…… dni od daty otrzymania zamówienia potwierdzonego przez </w:t>
      </w:r>
      <w:proofErr w:type="spellStart"/>
      <w:r w:rsidRPr="00A71EBA">
        <w:rPr>
          <w:b/>
          <w:iCs/>
          <w:color w:val="000000"/>
        </w:rPr>
        <w:t>MEiN</w:t>
      </w:r>
      <w:proofErr w:type="spellEnd"/>
      <w:r w:rsidR="00B87A77">
        <w:rPr>
          <w:b/>
          <w:iCs/>
          <w:color w:val="000000"/>
        </w:rPr>
        <w:t xml:space="preserve"> </w:t>
      </w:r>
      <w:r w:rsidR="00B87A77" w:rsidRPr="00D03CC1">
        <w:rPr>
          <w:sz w:val="22"/>
          <w:szCs w:val="22"/>
          <w:highlight w:val="yellow"/>
        </w:rPr>
        <w:t>(</w:t>
      </w:r>
      <w:r w:rsidR="00B87A77" w:rsidRPr="00D03CC1">
        <w:rPr>
          <w:i/>
          <w:sz w:val="22"/>
          <w:szCs w:val="22"/>
          <w:highlight w:val="yellow"/>
        </w:rPr>
        <w:t>kryterium oceny ofert)</w:t>
      </w:r>
    </w:p>
    <w:p w14:paraId="1EA24892" w14:textId="77777777" w:rsidR="008E22F5" w:rsidRDefault="008E22F5" w:rsidP="00E84EA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319073B5" w14:textId="77777777" w:rsidR="008E22F5" w:rsidRPr="008E22F5" w:rsidRDefault="00E84EAE" w:rsidP="00E84EAE">
      <w:pPr>
        <w:widowControl w:val="0"/>
        <w:spacing w:line="360" w:lineRule="auto"/>
        <w:ind w:right="1"/>
        <w:jc w:val="both"/>
      </w:pPr>
      <w:r w:rsidRPr="008E22F5">
        <w:rPr>
          <w:b/>
        </w:rPr>
        <w:lastRenderedPageBreak/>
        <w:t>Okres udzielonej gwarancji wynosi:</w:t>
      </w:r>
      <w:r w:rsidRPr="008E22F5">
        <w:t xml:space="preserve"> </w:t>
      </w:r>
    </w:p>
    <w:p w14:paraId="6884DFF8" w14:textId="278FAF83" w:rsidR="008E22F5" w:rsidRPr="008E22F5" w:rsidRDefault="008E22F5" w:rsidP="008E22F5">
      <w:pPr>
        <w:widowControl w:val="0"/>
        <w:spacing w:line="360" w:lineRule="auto"/>
        <w:ind w:right="1"/>
        <w:contextualSpacing/>
        <w:jc w:val="both"/>
      </w:pPr>
      <w:r w:rsidRPr="008E22F5">
        <w:t>60</w:t>
      </w:r>
      <w:r w:rsidR="00E84EAE" w:rsidRPr="008E22F5">
        <w:t xml:space="preserve"> miesięcy </w:t>
      </w:r>
      <w:r w:rsidRPr="008E22F5">
        <w:t xml:space="preserve">na </w:t>
      </w:r>
      <w:r w:rsidRPr="008E22F5">
        <w:t>Laptop 14”</w:t>
      </w:r>
    </w:p>
    <w:p w14:paraId="783E9162" w14:textId="2B6D4998" w:rsidR="008E22F5" w:rsidRPr="008E22F5" w:rsidRDefault="008E22F5" w:rsidP="008E22F5">
      <w:pPr>
        <w:widowControl w:val="0"/>
        <w:spacing w:line="360" w:lineRule="auto"/>
        <w:ind w:right="1"/>
        <w:contextualSpacing/>
        <w:jc w:val="both"/>
      </w:pPr>
      <w:r w:rsidRPr="008E22F5">
        <w:t>24</w:t>
      </w:r>
      <w:r w:rsidRPr="008E22F5">
        <w:t xml:space="preserve"> miesi</w:t>
      </w:r>
      <w:r w:rsidRPr="008E22F5">
        <w:t>ące</w:t>
      </w:r>
      <w:r w:rsidRPr="008E22F5">
        <w:t xml:space="preserve"> </w:t>
      </w:r>
      <w:r w:rsidRPr="008E22F5">
        <w:t xml:space="preserve">na </w:t>
      </w:r>
      <w:r w:rsidRPr="008E22F5">
        <w:t>Router mobilny z modemem 4G</w:t>
      </w:r>
      <w:r w:rsidRPr="008E22F5">
        <w:t xml:space="preserve">     </w:t>
      </w:r>
    </w:p>
    <w:p w14:paraId="0B4B3E99" w14:textId="215A6942" w:rsidR="008E22F5" w:rsidRPr="008E22F5" w:rsidRDefault="008E22F5" w:rsidP="008E22F5">
      <w:pPr>
        <w:contextualSpacing/>
      </w:pPr>
      <w:r w:rsidRPr="008E22F5">
        <w:t>24</w:t>
      </w:r>
      <w:r w:rsidRPr="008E22F5">
        <w:t xml:space="preserve"> miesi</w:t>
      </w:r>
      <w:r w:rsidRPr="008E22F5">
        <w:t>ące</w:t>
      </w:r>
      <w:r w:rsidRPr="008E22F5">
        <w:t xml:space="preserve"> </w:t>
      </w:r>
      <w:r w:rsidRPr="008E22F5">
        <w:t xml:space="preserve">na </w:t>
      </w:r>
      <w:r w:rsidRPr="008E22F5">
        <w:t>Router bezprzewodowy z modemem 4G</w:t>
      </w:r>
    </w:p>
    <w:p w14:paraId="3DCAD233" w14:textId="78D1141A" w:rsidR="008E22F5" w:rsidRPr="008E22F5" w:rsidRDefault="008E22F5" w:rsidP="008E22F5">
      <w:pPr>
        <w:contextualSpacing/>
      </w:pPr>
      <w:r w:rsidRPr="008E22F5">
        <w:t>36</w:t>
      </w:r>
      <w:r w:rsidRPr="008E22F5">
        <w:t xml:space="preserve"> miesięcy</w:t>
      </w:r>
      <w:r w:rsidRPr="008E22F5">
        <w:t xml:space="preserve"> na</w:t>
      </w:r>
      <w:r w:rsidRPr="008E22F5">
        <w:t xml:space="preserve"> Laptop 13,4”</w:t>
      </w:r>
    </w:p>
    <w:p w14:paraId="6D6FBFBD" w14:textId="7993E9B3" w:rsidR="008E22F5" w:rsidRPr="008E22F5" w:rsidRDefault="008E22F5" w:rsidP="008E22F5">
      <w:pPr>
        <w:contextualSpacing/>
      </w:pPr>
      <w:r w:rsidRPr="008E22F5">
        <w:t>24</w:t>
      </w:r>
      <w:r w:rsidRPr="008E22F5">
        <w:t xml:space="preserve"> miesi</w:t>
      </w:r>
      <w:r w:rsidRPr="008E22F5">
        <w:t>ące</w:t>
      </w:r>
      <w:r w:rsidRPr="008E22F5">
        <w:t xml:space="preserve"> </w:t>
      </w:r>
      <w:r w:rsidRPr="008E22F5">
        <w:t xml:space="preserve">na </w:t>
      </w:r>
      <w:r w:rsidRPr="008E22F5">
        <w:t>Kamerka internetowa Full HD</w:t>
      </w:r>
    </w:p>
    <w:p w14:paraId="27D72B58" w14:textId="77777777" w:rsidR="008E22F5" w:rsidRPr="008E22F5" w:rsidRDefault="008E22F5" w:rsidP="00AC49C3">
      <w:pPr>
        <w:tabs>
          <w:tab w:val="left" w:pos="426"/>
        </w:tabs>
        <w:contextualSpacing/>
        <w:jc w:val="both"/>
        <w:rPr>
          <w:b/>
        </w:rPr>
      </w:pPr>
    </w:p>
    <w:p w14:paraId="635ACF91" w14:textId="1C82A415" w:rsidR="00A01521" w:rsidRPr="008E22F5" w:rsidRDefault="00A01521" w:rsidP="00AC49C3">
      <w:pPr>
        <w:tabs>
          <w:tab w:val="left" w:pos="426"/>
        </w:tabs>
        <w:jc w:val="both"/>
      </w:pPr>
      <w:r w:rsidRPr="008E22F5">
        <w:rPr>
          <w:b/>
        </w:rPr>
        <w:t xml:space="preserve">Termin płatności: </w:t>
      </w:r>
      <w:r w:rsidR="003A1629" w:rsidRPr="008E22F5">
        <w:t xml:space="preserve">przelewem w terminie do 21 dni od daty otrzymania faktury </w:t>
      </w:r>
      <w:r w:rsidR="008E22F5">
        <w:br/>
      </w:r>
      <w:r w:rsidR="003A1629" w:rsidRPr="008E22F5">
        <w:t xml:space="preserve">przez Zamawiającego na rachunek Wykonawcy umieszczony na dzień zlecenia przelewu </w:t>
      </w:r>
      <w:r w:rsidR="008E22F5">
        <w:br/>
      </w:r>
      <w:r w:rsidR="003A1629" w:rsidRPr="008E22F5">
        <w:t xml:space="preserve">w wykazie podmiotów, o których mowa w art. 96b ust. 1) Ustawy o podatku od towarów </w:t>
      </w:r>
      <w:r w:rsidR="008E22F5">
        <w:br/>
      </w:r>
      <w:r w:rsidR="003A1629" w:rsidRPr="008E22F5">
        <w:t>i usług.</w:t>
      </w:r>
    </w:p>
    <w:p w14:paraId="17B679E5" w14:textId="2CF2D9B1" w:rsidR="00A01521" w:rsidRPr="008E22F5" w:rsidRDefault="00A01521" w:rsidP="00A01521">
      <w:pPr>
        <w:rPr>
          <w:b/>
          <w:u w:val="single"/>
        </w:rPr>
      </w:pPr>
      <w:r w:rsidRPr="008E22F5">
        <w:rPr>
          <w:b/>
          <w:u w:val="single"/>
        </w:rPr>
        <w:t>Jednocześnie oświadczamy, że:</w:t>
      </w:r>
    </w:p>
    <w:p w14:paraId="4E6EFC70" w14:textId="5ADD798B" w:rsidR="00A01521" w:rsidRPr="008E22F5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8E22F5">
        <w:rPr>
          <w:color w:val="000000"/>
          <w:lang w:eastAsia="ar-SA"/>
        </w:rPr>
        <w:t xml:space="preserve">Oświadczamy, że jesteśmy związani niniejszą ofertą przez okres </w:t>
      </w:r>
      <w:r w:rsidR="00DE7746" w:rsidRPr="008E22F5">
        <w:rPr>
          <w:color w:val="000000"/>
          <w:lang w:eastAsia="ar-SA"/>
        </w:rPr>
        <w:t>wskazan</w:t>
      </w:r>
      <w:r w:rsidR="00E40DCD" w:rsidRPr="008E22F5">
        <w:rPr>
          <w:color w:val="000000"/>
          <w:lang w:eastAsia="ar-SA"/>
        </w:rPr>
        <w:t>y</w:t>
      </w:r>
      <w:r w:rsidR="00DE7746" w:rsidRPr="008E22F5">
        <w:rPr>
          <w:color w:val="000000"/>
          <w:lang w:eastAsia="ar-SA"/>
        </w:rPr>
        <w:t xml:space="preserve"> </w:t>
      </w:r>
      <w:r w:rsidR="008E22F5">
        <w:rPr>
          <w:color w:val="000000"/>
          <w:lang w:eastAsia="ar-SA"/>
        </w:rPr>
        <w:br/>
      </w:r>
      <w:r w:rsidR="00DE7746" w:rsidRPr="008E22F5">
        <w:rPr>
          <w:color w:val="000000"/>
          <w:lang w:eastAsia="ar-SA"/>
        </w:rPr>
        <w:t>w dokumentach zamówienia.</w:t>
      </w:r>
    </w:p>
    <w:p w14:paraId="12D74203" w14:textId="1709CFED" w:rsidR="00C11282" w:rsidRPr="008E22F5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8E22F5">
        <w:rPr>
          <w:color w:val="000000"/>
          <w:lang w:eastAsia="ar-SA"/>
        </w:rPr>
        <w:t xml:space="preserve">Oświadczamy, że zapoznaliśmy się z postanowieniami umowy, określonymi </w:t>
      </w:r>
      <w:r w:rsidR="008E22F5">
        <w:rPr>
          <w:color w:val="000000"/>
          <w:lang w:eastAsia="ar-SA"/>
        </w:rPr>
        <w:br/>
      </w:r>
      <w:r w:rsidRPr="008E22F5">
        <w:rPr>
          <w:color w:val="000000"/>
          <w:lang w:eastAsia="ar-SA"/>
        </w:rPr>
        <w:t>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8E22F5">
        <w:rPr>
          <w:color w:val="000000"/>
        </w:rPr>
        <w:t xml:space="preserve"> i nie wnosimy do nich żadnych zastrzeżeń.</w:t>
      </w:r>
    </w:p>
    <w:p w14:paraId="670C2117" w14:textId="77777777" w:rsidR="00356077" w:rsidRPr="008E22F5" w:rsidRDefault="00356077" w:rsidP="00356077">
      <w:pPr>
        <w:numPr>
          <w:ilvl w:val="0"/>
          <w:numId w:val="1"/>
        </w:numPr>
        <w:jc w:val="both"/>
        <w:rPr>
          <w:b/>
          <w:bCs/>
          <w:lang w:eastAsia="en-US"/>
        </w:rPr>
      </w:pPr>
      <w:r w:rsidRPr="008E22F5">
        <w:rPr>
          <w:b/>
          <w:bCs/>
        </w:rPr>
        <w:t xml:space="preserve">Serwis gwarancyjny sprawowany jest przez producenta lub autoryzowanego partnera serwisowego producenta tj. </w:t>
      </w:r>
      <w:r w:rsidRPr="008E22F5">
        <w:t xml:space="preserve">…………………………………............... </w:t>
      </w:r>
      <w:r w:rsidRPr="008E22F5">
        <w:rPr>
          <w:highlight w:val="yellow"/>
        </w:rPr>
        <w:t>(należy wpisać)</w:t>
      </w:r>
      <w:r w:rsidRPr="008E22F5">
        <w:t xml:space="preserve"> </w:t>
      </w:r>
      <w:r w:rsidRPr="008E22F5">
        <w:rPr>
          <w:b/>
          <w:bCs/>
          <w:lang w:eastAsia="en-US"/>
        </w:rPr>
        <w:t>.</w:t>
      </w:r>
    </w:p>
    <w:p w14:paraId="575E4B71" w14:textId="6B2EC5DD" w:rsidR="00BE199D" w:rsidRPr="008E22F5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8E22F5">
        <w:rPr>
          <w:color w:val="000000"/>
          <w:lang w:eastAsia="ar-SA"/>
        </w:rPr>
        <w:t xml:space="preserve">Jesteśmy świadomi, że po rozstrzygnięciu przetargu, Zamawiający </w:t>
      </w:r>
      <w:r w:rsidRPr="008E22F5">
        <w:t xml:space="preserve">zgodnie z ustawą </w:t>
      </w:r>
      <w:r w:rsidR="008E22F5">
        <w:br/>
      </w:r>
      <w:r w:rsidRPr="008E22F5">
        <w:t xml:space="preserve">z dnia 11 marca 2004 r. o podatku od towarów i usług (t. j. Dz. U. 2011 Nr 177 poz. 1054 z </w:t>
      </w:r>
      <w:proofErr w:type="spellStart"/>
      <w:r w:rsidRPr="008E22F5">
        <w:t>późn</w:t>
      </w:r>
      <w:proofErr w:type="spellEnd"/>
      <w:r w:rsidRPr="008E22F5">
        <w:t xml:space="preserve">. zm.) </w:t>
      </w:r>
      <w:r w:rsidRPr="008E22F5">
        <w:rPr>
          <w:color w:val="000000"/>
          <w:lang w:eastAsia="ar-SA"/>
        </w:rPr>
        <w:t xml:space="preserve">będzie się ubiegał o zastosowanie przy zakupie 0% stawki VAT </w:t>
      </w:r>
      <w:r w:rsidR="00FC73AD" w:rsidRPr="008E22F5">
        <w:rPr>
          <w:b/>
          <w:bCs/>
          <w:color w:val="000000"/>
          <w:lang w:eastAsia="ar-SA"/>
        </w:rPr>
        <w:t>na</w:t>
      </w:r>
      <w:r w:rsidR="00FC73AD" w:rsidRPr="008E22F5">
        <w:rPr>
          <w:color w:val="000000"/>
          <w:lang w:eastAsia="ar-SA"/>
        </w:rPr>
        <w:t xml:space="preserve"> </w:t>
      </w:r>
      <w:r w:rsidR="00D30A98" w:rsidRPr="008E22F5">
        <w:rPr>
          <w:b/>
          <w:color w:val="000000"/>
          <w:lang w:eastAsia="ar-SA"/>
        </w:rPr>
        <w:t xml:space="preserve">router </w:t>
      </w:r>
      <w:r w:rsidR="008E22F5">
        <w:rPr>
          <w:b/>
          <w:color w:val="000000"/>
          <w:lang w:eastAsia="ar-SA"/>
        </w:rPr>
        <w:br/>
      </w:r>
      <w:r w:rsidRPr="008E22F5">
        <w:t xml:space="preserve">w zakresie objętym zwolnieniem – zgodnie z art. 83 ust. 1 pkt 26 przywołanej ustawy. </w:t>
      </w:r>
    </w:p>
    <w:p w14:paraId="578110F4" w14:textId="7C699782" w:rsidR="00BE199D" w:rsidRPr="008E22F5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8E22F5">
        <w:rPr>
          <w:color w:val="000000"/>
          <w:lang w:eastAsia="ar-SA"/>
        </w:rPr>
        <w:t>W przypadku podpisania umowy z naszą firmą uwzględnimy w wystawionej fakturze 0% stawkę podatku VAT po przedstawieniu przez Zamawiającego zaświadczenia potwierdzającego, że wymieniony w zamówieniu skierowanym do Wykonawcy</w:t>
      </w:r>
      <w:r w:rsidR="00C36A45" w:rsidRPr="008E22F5">
        <w:rPr>
          <w:color w:val="000000"/>
          <w:lang w:eastAsia="ar-SA"/>
        </w:rPr>
        <w:t xml:space="preserve"> </w:t>
      </w:r>
      <w:r w:rsidRPr="008E22F5">
        <w:rPr>
          <w:b/>
          <w:color w:val="000000"/>
          <w:lang w:eastAsia="ar-SA"/>
        </w:rPr>
        <w:t xml:space="preserve">na </w:t>
      </w:r>
      <w:r w:rsidR="00D30A98" w:rsidRPr="008E22F5">
        <w:rPr>
          <w:b/>
          <w:color w:val="000000"/>
          <w:lang w:eastAsia="ar-SA"/>
        </w:rPr>
        <w:t>router</w:t>
      </w:r>
      <w:r w:rsidR="00B87A77" w:rsidRPr="008E22F5">
        <w:rPr>
          <w:b/>
          <w:color w:val="000000"/>
          <w:lang w:eastAsia="ar-SA"/>
        </w:rPr>
        <w:t xml:space="preserve"> </w:t>
      </w:r>
      <w:r w:rsidRPr="008E22F5">
        <w:rPr>
          <w:color w:val="000000"/>
          <w:lang w:eastAsia="ar-SA"/>
        </w:rPr>
        <w:t xml:space="preserve">jest przeznaczony dla placówki oświatowej - </w:t>
      </w:r>
      <w:r w:rsidRPr="008E22F5">
        <w:t xml:space="preserve">zgodnie z art. 83 ust. 1 pkt 26 ustawy z dnia 11 marca 2004 r. o podatku od towarów i usług (t. j. Dz. U. 2011 Nr 177 poz. 1054 </w:t>
      </w:r>
      <w:r w:rsidR="008E22F5">
        <w:br/>
      </w:r>
      <w:r w:rsidRPr="008E22F5">
        <w:t xml:space="preserve">z </w:t>
      </w:r>
      <w:proofErr w:type="spellStart"/>
      <w:r w:rsidRPr="008E22F5">
        <w:t>późn</w:t>
      </w:r>
      <w:proofErr w:type="spellEnd"/>
      <w:r w:rsidRPr="008E22F5">
        <w:t>. zm.).</w:t>
      </w:r>
    </w:p>
    <w:p w14:paraId="0D7457DB" w14:textId="07DE6425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8E22F5" w:rsidRDefault="00A01521" w:rsidP="00A01521">
      <w:pPr>
        <w:ind w:left="360"/>
        <w:jc w:val="both"/>
        <w:rPr>
          <w:i/>
        </w:rPr>
      </w:pPr>
      <w:r w:rsidRPr="008E22F5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2471FCA7" w:rsidR="00A01521" w:rsidRPr="008E22F5" w:rsidRDefault="00A01521" w:rsidP="00A01521">
      <w:pPr>
        <w:ind w:left="360"/>
        <w:jc w:val="both"/>
        <w:rPr>
          <w:i/>
        </w:rPr>
      </w:pPr>
      <w:r w:rsidRPr="008E22F5">
        <w:rPr>
          <w:i/>
        </w:rPr>
        <w:t xml:space="preserve">**W przypadku gdy wykonawca nie przekazuje danych osobowych innych niż bezpośrednio jego dotyczących lub zachodzi wyłączenie stosowania obowiązku informacyjnego, stosownie do art. 13 ust. 4 </w:t>
      </w:r>
      <w:r w:rsidR="009A3334" w:rsidRPr="008E22F5">
        <w:rPr>
          <w:i/>
        </w:rPr>
        <w:br/>
      </w:r>
      <w:r w:rsidRPr="008E22F5">
        <w:rPr>
          <w:i/>
        </w:rPr>
        <w:t>lub art. 14 ust. 5 RODO treści oświadczenia wykonawca nie składa (usunięcie treści oświadczenia np. przez jego wykreślenie).</w:t>
      </w:r>
    </w:p>
    <w:p w14:paraId="672DCD64" w14:textId="43F64E63" w:rsidR="00BA596D" w:rsidRPr="008E22F5" w:rsidRDefault="00BA596D" w:rsidP="00BA596D">
      <w:pPr>
        <w:pStyle w:val="Akapitzlist"/>
        <w:numPr>
          <w:ilvl w:val="0"/>
          <w:numId w:val="1"/>
        </w:numPr>
      </w:pPr>
      <w:r w:rsidRPr="008E22F5">
        <w:t xml:space="preserve">Oświadczam/y, że warunek określony w pkt. 8.1 </w:t>
      </w:r>
      <w:proofErr w:type="spellStart"/>
      <w:r w:rsidRPr="008E22F5">
        <w:t>ppkt</w:t>
      </w:r>
      <w:proofErr w:type="spellEnd"/>
      <w:r w:rsidRPr="008E22F5">
        <w:t xml:space="preserve"> 3 i 4 SWZ spełniamy osobiście/ powołujemy się </w:t>
      </w:r>
      <w:r w:rsidR="009A3334" w:rsidRPr="008E22F5">
        <w:br/>
      </w:r>
      <w:r w:rsidRPr="008E22F5">
        <w:t xml:space="preserve">na zasoby podmiotu trzeciego w następującym zakresie </w:t>
      </w:r>
      <w:r w:rsidRPr="008E22F5">
        <w:lastRenderedPageBreak/>
        <w:t>………………………………………………………………………………………………….</w:t>
      </w:r>
    </w:p>
    <w:p w14:paraId="6B5E477C" w14:textId="77777777" w:rsidR="00A01521" w:rsidRPr="008E22F5" w:rsidRDefault="00A01521" w:rsidP="00A01521">
      <w:pPr>
        <w:numPr>
          <w:ilvl w:val="0"/>
          <w:numId w:val="1"/>
        </w:numPr>
        <w:spacing w:before="120" w:after="120"/>
        <w:jc w:val="both"/>
      </w:pPr>
      <w:r w:rsidRPr="008E22F5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2FDA876" w:rsidR="00141E3A" w:rsidRPr="008E22F5" w:rsidRDefault="00141E3A" w:rsidP="00141E3A">
      <w:pPr>
        <w:pStyle w:val="Akapitzlist"/>
        <w:numPr>
          <w:ilvl w:val="0"/>
          <w:numId w:val="1"/>
        </w:numPr>
        <w:jc w:val="both"/>
      </w:pPr>
      <w:r w:rsidRPr="008E22F5"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261FBAE" w14:textId="77777777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>Upoważnionymi do reprezentowania naszej firmy są następujące osoby:</w:t>
      </w:r>
    </w:p>
    <w:p w14:paraId="64013752" w14:textId="77777777" w:rsidR="00A01521" w:rsidRPr="008E22F5" w:rsidRDefault="00A01521" w:rsidP="00A01521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8E22F5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  <w:r w:rsidRPr="008E22F5">
        <w:rPr>
          <w:rFonts w:ascii="Times New Roman" w:hAnsi="Times New Roman" w:cs="Times New Roman"/>
          <w:sz w:val="24"/>
          <w:szCs w:val="24"/>
        </w:rPr>
        <w:tab/>
      </w:r>
    </w:p>
    <w:p w14:paraId="1DB44153" w14:textId="77777777" w:rsidR="00A01521" w:rsidRPr="008E22F5" w:rsidRDefault="00A01521" w:rsidP="00411B25">
      <w:pPr>
        <w:tabs>
          <w:tab w:val="left" w:pos="426"/>
        </w:tabs>
        <w:spacing w:line="264" w:lineRule="auto"/>
        <w:ind w:left="426" w:right="1"/>
        <w:jc w:val="both"/>
      </w:pPr>
      <w:r w:rsidRPr="008E22F5">
        <w:t>........................................</w:t>
      </w:r>
      <w:r w:rsidR="00C92070" w:rsidRPr="008E22F5">
        <w:t xml:space="preserve">                                                   </w:t>
      </w:r>
      <w:r w:rsidRPr="008E22F5">
        <w:tab/>
      </w:r>
      <w:r w:rsidRPr="008E22F5">
        <w:tab/>
        <w:t xml:space="preserve"> </w:t>
      </w:r>
    </w:p>
    <w:p w14:paraId="273ABC49" w14:textId="77777777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>upoważnienie dla powyżej wskazanych osób wynika z następującego (</w:t>
      </w:r>
      <w:proofErr w:type="spellStart"/>
      <w:r w:rsidRPr="008E22F5">
        <w:t>ych</w:t>
      </w:r>
      <w:proofErr w:type="spellEnd"/>
      <w:r w:rsidRPr="008E22F5">
        <w:t>) dokumentu(ów)</w:t>
      </w:r>
    </w:p>
    <w:p w14:paraId="1355F9AA" w14:textId="77777777" w:rsidR="00A01521" w:rsidRPr="008E22F5" w:rsidRDefault="00A01521" w:rsidP="00A01521">
      <w:pPr>
        <w:jc w:val="both"/>
      </w:pPr>
      <w:r w:rsidRPr="008E22F5">
        <w:t>……………………………………………………...........................……które dołączamy do oferty.</w:t>
      </w:r>
    </w:p>
    <w:p w14:paraId="6457AAA0" w14:textId="77777777" w:rsidR="00A01521" w:rsidRPr="008E22F5" w:rsidRDefault="00A01521" w:rsidP="00A01521">
      <w:pPr>
        <w:numPr>
          <w:ilvl w:val="0"/>
          <w:numId w:val="1"/>
        </w:numPr>
        <w:jc w:val="both"/>
      </w:pPr>
      <w:r w:rsidRPr="008E22F5">
        <w:t>załącznikami do niniejszej oferty są:</w:t>
      </w:r>
    </w:p>
    <w:p w14:paraId="12399AFD" w14:textId="77777777" w:rsidR="00A01521" w:rsidRPr="008E22F5" w:rsidRDefault="00A01521" w:rsidP="00411B25">
      <w:pPr>
        <w:numPr>
          <w:ilvl w:val="1"/>
          <w:numId w:val="2"/>
        </w:numPr>
        <w:spacing w:line="360" w:lineRule="auto"/>
        <w:jc w:val="both"/>
      </w:pPr>
      <w:r w:rsidRPr="008E22F5">
        <w:t>………………………………………………………………………</w:t>
      </w:r>
    </w:p>
    <w:p w14:paraId="46FB8DBD" w14:textId="57F5880E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8E22F5">
        <w:rPr>
          <w:rFonts w:eastAsia="Calibri"/>
          <w:i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8E22F5">
        <w:rPr>
          <w:rFonts w:eastAsia="Calibri"/>
          <w:i/>
          <w:lang w:eastAsia="zh-CN"/>
        </w:rPr>
        <w:t xml:space="preserve"> </w:t>
      </w:r>
      <w:r w:rsidR="00345AA9" w:rsidRPr="008E22F5">
        <w:rPr>
          <w:rFonts w:eastAsia="Calibri"/>
          <w:i/>
          <w:lang w:eastAsia="zh-CN"/>
        </w:rPr>
        <w:br/>
      </w:r>
      <w:r w:rsidR="00345AA9" w:rsidRPr="008E22F5">
        <w:rPr>
          <w:rFonts w:eastAsia="Calibri"/>
          <w:i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CA7B7" w14:textId="77777777" w:rsidR="00CD3B8A" w:rsidRDefault="00CD3B8A">
      <w:r>
        <w:separator/>
      </w:r>
    </w:p>
  </w:endnote>
  <w:endnote w:type="continuationSeparator" w:id="0">
    <w:p w14:paraId="66F9A137" w14:textId="77777777" w:rsidR="00CD3B8A" w:rsidRDefault="00CD3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5D7C" w14:textId="77777777" w:rsidR="00CD3B8A" w:rsidRDefault="00CD3B8A">
      <w:r>
        <w:separator/>
      </w:r>
    </w:p>
  </w:footnote>
  <w:footnote w:type="continuationSeparator" w:id="0">
    <w:p w14:paraId="4B267C13" w14:textId="77777777" w:rsidR="00CD3B8A" w:rsidRDefault="00CD3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38D8E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727050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900617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2930619">
    <w:abstractNumId w:val="3"/>
  </w:num>
  <w:num w:numId="4" w16cid:durableId="365644036">
    <w:abstractNumId w:val="2"/>
  </w:num>
  <w:num w:numId="5" w16cid:durableId="1901940264">
    <w:abstractNumId w:val="5"/>
  </w:num>
  <w:num w:numId="6" w16cid:durableId="13497952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61954767">
    <w:abstractNumId w:val="1"/>
  </w:num>
  <w:num w:numId="8" w16cid:durableId="404887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4C17"/>
    <w:rsid w:val="002C6E15"/>
    <w:rsid w:val="002D3DCB"/>
    <w:rsid w:val="002D7B86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6430"/>
    <w:rsid w:val="004B79D3"/>
    <w:rsid w:val="004D025D"/>
    <w:rsid w:val="004E4C7F"/>
    <w:rsid w:val="00526126"/>
    <w:rsid w:val="005305D2"/>
    <w:rsid w:val="005540BD"/>
    <w:rsid w:val="005664E4"/>
    <w:rsid w:val="0057701E"/>
    <w:rsid w:val="00581B5E"/>
    <w:rsid w:val="00582FD5"/>
    <w:rsid w:val="005E2A25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4B65"/>
    <w:rsid w:val="008A1E2B"/>
    <w:rsid w:val="008B57F7"/>
    <w:rsid w:val="008B75FA"/>
    <w:rsid w:val="008C099B"/>
    <w:rsid w:val="008D5BF3"/>
    <w:rsid w:val="008D7A6D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3334"/>
    <w:rsid w:val="009B3D7C"/>
    <w:rsid w:val="009C42B0"/>
    <w:rsid w:val="009C7FA3"/>
    <w:rsid w:val="009D583F"/>
    <w:rsid w:val="00A01521"/>
    <w:rsid w:val="00A70805"/>
    <w:rsid w:val="00A71EBA"/>
    <w:rsid w:val="00AB1889"/>
    <w:rsid w:val="00AC49C3"/>
    <w:rsid w:val="00AE20E8"/>
    <w:rsid w:val="00B13F15"/>
    <w:rsid w:val="00B17C47"/>
    <w:rsid w:val="00B41BC8"/>
    <w:rsid w:val="00B4602A"/>
    <w:rsid w:val="00B55A5B"/>
    <w:rsid w:val="00B62F32"/>
    <w:rsid w:val="00B72947"/>
    <w:rsid w:val="00B87A77"/>
    <w:rsid w:val="00B87F4A"/>
    <w:rsid w:val="00BA596D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6203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0DCD"/>
    <w:rsid w:val="00E4737A"/>
    <w:rsid w:val="00E53EAF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C05B89-405B-48F8-845F-64D5487AC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2022-10-21T07:13:00Z</cp:lastPrinted>
  <dcterms:created xsi:type="dcterms:W3CDTF">2022-10-21T07:13:00Z</dcterms:created>
  <dcterms:modified xsi:type="dcterms:W3CDTF">2022-10-21T07:13:00Z</dcterms:modified>
</cp:coreProperties>
</file>