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ED4" w:rsidRDefault="00A021D2" w:rsidP="00A40ED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7.25pt;visibility:visible;mso-wrap-style:square">
            <v:imagedata r:id="rId8" o:title=""/>
          </v:shape>
        </w:pict>
      </w:r>
    </w:p>
    <w:p w:rsidR="00FA57EC" w:rsidRPr="009475A8" w:rsidRDefault="00FA57EC" w:rsidP="00FA57E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FA57EC" w:rsidRPr="009475A8" w:rsidRDefault="00FA57EC" w:rsidP="00FA57E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FA57EC" w:rsidRPr="009475A8" w:rsidRDefault="00FA57EC" w:rsidP="00FA57E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FA57EC" w:rsidRPr="009475A8" w:rsidRDefault="00FA57EC" w:rsidP="00FA57E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FA57EC" w:rsidRPr="009475A8" w:rsidRDefault="00FA57EC" w:rsidP="00FA57E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FA57EC" w:rsidRPr="009475A8" w:rsidRDefault="00FA57EC" w:rsidP="00FA57E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A57EC" w:rsidRPr="009475A8" w:rsidRDefault="00FA57EC" w:rsidP="00FA57E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FA57EC" w:rsidRPr="009475A8" w:rsidRDefault="00FA57EC" w:rsidP="00FA57E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FA57EC" w:rsidRPr="009475A8" w:rsidRDefault="00FA57EC" w:rsidP="00FA57E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FA57EC" w:rsidRPr="009475A8" w:rsidRDefault="00FA57EC" w:rsidP="00FA57E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FA57EC" w:rsidRPr="009475A8" w:rsidRDefault="00FA57EC" w:rsidP="00FA57E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FA57EC" w:rsidRPr="009475A8" w:rsidRDefault="00FA57EC" w:rsidP="00FA57E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FA57EC" w:rsidRPr="00C50D9C" w:rsidRDefault="00FA57EC" w:rsidP="00FA57E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FA57EC" w:rsidRPr="00C50D9C" w:rsidRDefault="00FA57EC" w:rsidP="00FA57E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FA57EC" w:rsidRPr="00C50D9C" w:rsidRDefault="00FA57EC" w:rsidP="00FA57E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:rsidR="00FA57EC" w:rsidRPr="00A40ED4" w:rsidRDefault="00FA57EC" w:rsidP="00A40ED4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FA57EC" w:rsidRDefault="00FA57EC" w:rsidP="00FA57E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Pr="00BC11C3">
        <w:rPr>
          <w:rFonts w:ascii="Times New Roman" w:hAnsi="Times New Roman"/>
          <w:b/>
        </w:rPr>
        <w:t>Usługa transportowa - wynajem autobusów na przewóz studentów, w ramach wizyt studyjnych w roku 2022</w:t>
      </w:r>
      <w:r w:rsidR="00A021D2">
        <w:rPr>
          <w:rFonts w:ascii="Times New Roman" w:hAnsi="Times New Roman"/>
          <w:b/>
        </w:rPr>
        <w:t>/2023</w:t>
      </w:r>
      <w:bookmarkStart w:id="0" w:name="_GoBack"/>
      <w:bookmarkEnd w:id="0"/>
      <w:r w:rsidRPr="00BC11C3">
        <w:rPr>
          <w:rFonts w:ascii="Times New Roman" w:hAnsi="Times New Roman"/>
          <w:b/>
        </w:rPr>
        <w:t xml:space="preserve"> - Kc-zp.272-580/22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:rsidR="00FA57EC" w:rsidRPr="002770AD" w:rsidRDefault="00FA57EC" w:rsidP="00FA57E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FA57EC" w:rsidRPr="00FA57EC" w:rsidRDefault="00FA57EC" w:rsidP="00FA57EC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FA57EC">
        <w:rPr>
          <w:rFonts w:eastAsia="Times New Roman" w:cs="Calibri"/>
          <w:b/>
          <w:lang w:eastAsia="pl-PL"/>
        </w:rPr>
        <w:t>OŚWIADCZENIA DOTYCZĄCE WYKONAWCY:</w:t>
      </w:r>
    </w:p>
    <w:p w:rsidR="00FA57EC" w:rsidRPr="00FA57EC" w:rsidRDefault="00FA57EC" w:rsidP="00FA57E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A57EC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FA57EC">
        <w:rPr>
          <w:rFonts w:eastAsia="Times New Roman" w:cs="Calibri"/>
          <w:lang w:eastAsia="pl-PL"/>
        </w:rPr>
        <w:t>Pzp</w:t>
      </w:r>
      <w:proofErr w:type="spellEnd"/>
      <w:r w:rsidRPr="00FA57EC">
        <w:rPr>
          <w:rFonts w:eastAsia="Times New Roman" w:cs="Calibri"/>
          <w:lang w:eastAsia="pl-PL"/>
        </w:rPr>
        <w:t>.</w:t>
      </w:r>
    </w:p>
    <w:p w:rsidR="00FA57EC" w:rsidRPr="00FA57EC" w:rsidRDefault="00FA57EC" w:rsidP="00FA57E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A57EC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FA57EC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Pr="00FA57EC">
        <w:rPr>
          <w:rFonts w:cs="Calibri"/>
          <w:bCs/>
          <w:iCs/>
          <w:color w:val="000000"/>
          <w:lang w:eastAsia="x-none"/>
        </w:rPr>
        <w:t xml:space="preserve">pkt 1, </w:t>
      </w:r>
      <w:r w:rsidRPr="00FA57EC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FA57EC">
        <w:rPr>
          <w:rFonts w:eastAsia="Times New Roman" w:cs="Calibri"/>
          <w:lang w:eastAsia="pl-PL"/>
        </w:rPr>
        <w:t xml:space="preserve">ustawy </w:t>
      </w:r>
      <w:proofErr w:type="spellStart"/>
      <w:r w:rsidRPr="00FA57EC">
        <w:rPr>
          <w:rFonts w:eastAsia="Times New Roman" w:cs="Calibri"/>
          <w:lang w:eastAsia="pl-PL"/>
        </w:rPr>
        <w:t>Pzp</w:t>
      </w:r>
      <w:proofErr w:type="spellEnd"/>
      <w:r w:rsidRPr="00FA57EC">
        <w:rPr>
          <w:rFonts w:eastAsia="Times New Roman" w:cs="Calibri"/>
          <w:lang w:eastAsia="pl-PL"/>
        </w:rPr>
        <w:t>.</w:t>
      </w:r>
    </w:p>
    <w:p w:rsidR="00FA57EC" w:rsidRPr="00FA57EC" w:rsidRDefault="00FA57EC" w:rsidP="00FA57E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FA57EC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FA57EC">
        <w:rPr>
          <w:rFonts w:eastAsia="Times New Roman" w:cs="Calibri"/>
          <w:vertAlign w:val="superscript"/>
          <w:lang w:eastAsia="pl-PL"/>
        </w:rPr>
        <w:footnoteReference w:id="1"/>
      </w:r>
      <w:r w:rsidRPr="00FA57EC">
        <w:rPr>
          <w:rFonts w:eastAsia="Times New Roman" w:cs="Calibri"/>
          <w:lang w:eastAsia="pl-PL"/>
        </w:rPr>
        <w:t xml:space="preserve"> ustawy </w:t>
      </w:r>
      <w:proofErr w:type="spellStart"/>
      <w:r w:rsidRPr="00FA57EC">
        <w:rPr>
          <w:rFonts w:eastAsia="Times New Roman" w:cs="Calibri"/>
          <w:lang w:eastAsia="pl-PL"/>
        </w:rPr>
        <w:t>Pzp</w:t>
      </w:r>
      <w:proofErr w:type="spellEnd"/>
      <w:r w:rsidRPr="00FA57EC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A57EC">
        <w:rPr>
          <w:rFonts w:eastAsia="Times New Roman" w:cs="Calibri"/>
          <w:lang w:eastAsia="pl-PL"/>
        </w:rPr>
        <w:t>Pzp</w:t>
      </w:r>
      <w:proofErr w:type="spellEnd"/>
      <w:r w:rsidRPr="00FA57EC">
        <w:rPr>
          <w:rFonts w:eastAsia="Times New Roman" w:cs="Calibri"/>
          <w:lang w:eastAsia="pl-PL"/>
        </w:rPr>
        <w:t xml:space="preserve"> podjąłem następujące środki naprawcze</w:t>
      </w:r>
      <w:r w:rsidRPr="00FA57EC">
        <w:rPr>
          <w:rFonts w:eastAsia="Times New Roman" w:cs="Calibri"/>
          <w:vertAlign w:val="superscript"/>
          <w:lang w:eastAsia="pl-PL"/>
        </w:rPr>
        <w:footnoteReference w:id="2"/>
      </w:r>
      <w:r w:rsidRPr="00FA57EC">
        <w:rPr>
          <w:rFonts w:eastAsia="Times New Roman" w:cs="Calibri"/>
          <w:lang w:eastAsia="pl-PL"/>
        </w:rPr>
        <w:t>:</w:t>
      </w:r>
      <w:r w:rsidRPr="00FA57EC">
        <w:rPr>
          <w:rFonts w:eastAsia="Times New Roman" w:cs="Calibri"/>
          <w:vertAlign w:val="superscript"/>
          <w:lang w:eastAsia="pl-PL"/>
        </w:rPr>
        <w:t xml:space="preserve"> </w:t>
      </w:r>
    </w:p>
    <w:p w:rsidR="00FA57EC" w:rsidRPr="00FA57EC" w:rsidRDefault="00FA57EC" w:rsidP="00FA57E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FA57EC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FA57EC" w:rsidRPr="00FA57EC" w:rsidRDefault="00FA57EC" w:rsidP="00FA57E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FA57EC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FA57EC" w:rsidRPr="00FA57EC" w:rsidRDefault="00FA57EC" w:rsidP="00FA57EC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FA57EC">
        <w:rPr>
          <w:rFonts w:eastAsia="Times New Roman" w:cs="Calibri"/>
          <w:b/>
          <w:lang w:eastAsia="pl-PL"/>
        </w:rPr>
        <w:t>OŚWIADCZENIE DOTYCZĄCE PODANYCH INFORMACJI:</w:t>
      </w:r>
    </w:p>
    <w:p w:rsidR="00FA57EC" w:rsidRPr="00FA57EC" w:rsidRDefault="00FA57EC" w:rsidP="00FA57E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FA57EC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FA57EC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FA57EC" w:rsidRPr="00FA57EC" w:rsidRDefault="00FA57EC" w:rsidP="00FA57E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FA57EC" w:rsidRPr="00FA57EC" w:rsidRDefault="00FA57EC" w:rsidP="00FA57EC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FA57EC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FA57EC" w:rsidRPr="00FA57EC" w:rsidRDefault="00FA57EC" w:rsidP="00FA57EC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 w:rsidRPr="00FA57EC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2B1" w:rsidRDefault="003242B1" w:rsidP="0038231F">
      <w:pPr>
        <w:spacing w:after="0" w:line="240" w:lineRule="auto"/>
      </w:pPr>
      <w:r>
        <w:separator/>
      </w:r>
    </w:p>
  </w:endnote>
  <w:endnote w:type="continuationSeparator" w:id="0">
    <w:p w:rsidR="003242B1" w:rsidRDefault="003242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013" w:rsidRDefault="00D7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013" w:rsidRDefault="00D72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2B1" w:rsidRDefault="003242B1" w:rsidP="0038231F">
      <w:pPr>
        <w:spacing w:after="0" w:line="240" w:lineRule="auto"/>
      </w:pPr>
      <w:r>
        <w:separator/>
      </w:r>
    </w:p>
  </w:footnote>
  <w:footnote w:type="continuationSeparator" w:id="0">
    <w:p w:rsidR="003242B1" w:rsidRDefault="003242B1" w:rsidP="0038231F">
      <w:pPr>
        <w:spacing w:after="0" w:line="240" w:lineRule="auto"/>
      </w:pPr>
      <w:r>
        <w:continuationSeparator/>
      </w:r>
    </w:p>
  </w:footnote>
  <w:footnote w:id="1">
    <w:p w:rsidR="00FA57EC" w:rsidRDefault="00FA57EC" w:rsidP="00FA57E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FA57EC" w:rsidRDefault="00FA57EC" w:rsidP="00FA57EC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013" w:rsidRDefault="00D72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013" w:rsidRDefault="00D720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013" w:rsidRDefault="00D720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2B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2B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21D2"/>
    <w:rsid w:val="00A15F7E"/>
    <w:rsid w:val="00A166B0"/>
    <w:rsid w:val="00A22DCF"/>
    <w:rsid w:val="00A24C2D"/>
    <w:rsid w:val="00A276E4"/>
    <w:rsid w:val="00A3062E"/>
    <w:rsid w:val="00A347DE"/>
    <w:rsid w:val="00A40ED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2013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57E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AE5D79"/>
  <w15:chartTrackingRefBased/>
  <w15:docId w15:val="{4D8BF6AB-8D19-4D57-A50E-4413124D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57E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CD35A-0C34-49DE-ABC2-5B6049F6C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2022-10-26T11:40:00Z</cp:lastPrinted>
  <dcterms:created xsi:type="dcterms:W3CDTF">2022-10-26T11:40:00Z</dcterms:created>
  <dcterms:modified xsi:type="dcterms:W3CDTF">2022-10-26T11:40:00Z</dcterms:modified>
</cp:coreProperties>
</file>