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1E2B" w14:textId="69109F09" w:rsidR="008C381F" w:rsidRDefault="00006D2A" w:rsidP="00EB1359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47E844DE" wp14:editId="18BEC177">
            <wp:extent cx="5581650" cy="504825"/>
            <wp:effectExtent l="0" t="0" r="0" b="0"/>
            <wp:docPr id="1" name="Obraz 2" descr="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57F55" w14:textId="40F1743F" w:rsidR="00EB1359" w:rsidRPr="003261E7" w:rsidRDefault="00993309" w:rsidP="00EB1359">
      <w:pPr>
        <w:spacing w:after="240"/>
        <w:jc w:val="right"/>
        <w:rPr>
          <w:sz w:val="22"/>
          <w:szCs w:val="22"/>
        </w:rPr>
      </w:pPr>
      <w:r w:rsidRPr="0099330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993309">
        <w:rPr>
          <w:sz w:val="22"/>
          <w:szCs w:val="22"/>
        </w:rPr>
        <w:t>2022-</w:t>
      </w:r>
      <w:r w:rsidR="006434DC">
        <w:rPr>
          <w:sz w:val="22"/>
          <w:szCs w:val="22"/>
        </w:rPr>
        <w:t>10</w:t>
      </w:r>
      <w:r w:rsidRPr="00993309">
        <w:rPr>
          <w:sz w:val="22"/>
          <w:szCs w:val="22"/>
        </w:rPr>
        <w:t>-</w:t>
      </w:r>
      <w:r w:rsidR="00827F4D">
        <w:rPr>
          <w:sz w:val="22"/>
          <w:szCs w:val="22"/>
        </w:rPr>
        <w:t>2</w:t>
      </w:r>
      <w:r w:rsidR="006434DC">
        <w:rPr>
          <w:sz w:val="22"/>
          <w:szCs w:val="22"/>
        </w:rPr>
        <w:t>8</w:t>
      </w:r>
    </w:p>
    <w:p w14:paraId="7D72BBF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C957853" w14:textId="77777777" w:rsidR="00C40B6F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 xml:space="preserve">Szpital Specjalistyczny im. Stefana Żeromskiego </w:t>
      </w:r>
    </w:p>
    <w:p w14:paraId="14BBDB03" w14:textId="77777777" w:rsidR="00C40B6F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 xml:space="preserve">SP ZOZ w Krakowie </w:t>
      </w:r>
    </w:p>
    <w:p w14:paraId="35A1ECA4" w14:textId="7D35D1BB" w:rsidR="00EB1359" w:rsidRPr="003261E7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>Sekcja Zamówień Publicznych</w:t>
      </w:r>
    </w:p>
    <w:p w14:paraId="20001770" w14:textId="77777777" w:rsidR="00EB1359" w:rsidRPr="003261E7" w:rsidRDefault="00993309" w:rsidP="00EB1359">
      <w:pPr>
        <w:rPr>
          <w:sz w:val="22"/>
          <w:szCs w:val="22"/>
        </w:rPr>
      </w:pPr>
      <w:r w:rsidRPr="00993309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993309">
        <w:rPr>
          <w:sz w:val="22"/>
          <w:szCs w:val="22"/>
        </w:rPr>
        <w:t>66</w:t>
      </w:r>
    </w:p>
    <w:p w14:paraId="3E8FDE95" w14:textId="77777777" w:rsidR="00EB1359" w:rsidRPr="003261E7" w:rsidRDefault="00993309" w:rsidP="00EB1359">
      <w:pPr>
        <w:rPr>
          <w:sz w:val="22"/>
          <w:szCs w:val="22"/>
        </w:rPr>
      </w:pPr>
      <w:r w:rsidRPr="00993309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993309">
        <w:rPr>
          <w:sz w:val="22"/>
          <w:szCs w:val="22"/>
        </w:rPr>
        <w:t>Kraków</w:t>
      </w:r>
    </w:p>
    <w:p w14:paraId="3EDEEC2F" w14:textId="77777777" w:rsidR="00827F4D" w:rsidRDefault="00827F4D" w:rsidP="00EB1359">
      <w:pPr>
        <w:spacing w:after="480"/>
        <w:jc w:val="both"/>
        <w:rPr>
          <w:bCs/>
          <w:sz w:val="18"/>
          <w:szCs w:val="18"/>
        </w:rPr>
      </w:pPr>
    </w:p>
    <w:p w14:paraId="262F7207" w14:textId="35937FE0" w:rsidR="00EB1359" w:rsidRPr="003261E7" w:rsidRDefault="00C40B6F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</w:t>
      </w:r>
      <w:r w:rsidR="00827F4D">
        <w:rPr>
          <w:bCs/>
          <w:sz w:val="18"/>
          <w:szCs w:val="18"/>
        </w:rPr>
        <w:t>.</w:t>
      </w:r>
      <w:r w:rsidR="006434DC">
        <w:rPr>
          <w:bCs/>
          <w:sz w:val="18"/>
          <w:szCs w:val="18"/>
        </w:rPr>
        <w:t xml:space="preserve"> 848 </w:t>
      </w:r>
      <w:r w:rsidR="001D146C">
        <w:rPr>
          <w:bCs/>
          <w:sz w:val="18"/>
          <w:szCs w:val="18"/>
        </w:rPr>
        <w:t>/</w:t>
      </w:r>
      <w:r>
        <w:rPr>
          <w:bCs/>
          <w:sz w:val="18"/>
          <w:szCs w:val="18"/>
        </w:rPr>
        <w:t>22/2022</w:t>
      </w:r>
    </w:p>
    <w:p w14:paraId="0536438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DC8278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2A0DEA0" w14:textId="63F3D9E4" w:rsidR="00EB1359" w:rsidRPr="003261E7" w:rsidRDefault="006434DC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KOREKTA_</w:t>
      </w:r>
      <w:r w:rsidR="00EB1359" w:rsidRPr="003261E7">
        <w:rPr>
          <w:b/>
          <w:kern w:val="28"/>
          <w:sz w:val="28"/>
        </w:rPr>
        <w:t>ZAWIADOMIENI</w:t>
      </w:r>
      <w:r>
        <w:rPr>
          <w:b/>
          <w:kern w:val="28"/>
          <w:sz w:val="28"/>
        </w:rPr>
        <w:t>A</w:t>
      </w:r>
    </w:p>
    <w:p w14:paraId="00897AA4" w14:textId="697D8329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5852B3">
        <w:rPr>
          <w:b/>
          <w:sz w:val="28"/>
          <w:szCs w:val="24"/>
        </w:rPr>
        <w:t xml:space="preserve"> w zadaniu n</w:t>
      </w:r>
      <w:r w:rsidR="00583288">
        <w:rPr>
          <w:b/>
          <w:sz w:val="28"/>
          <w:szCs w:val="24"/>
        </w:rPr>
        <w:t xml:space="preserve">r </w:t>
      </w:r>
      <w:r w:rsidR="00827F4D">
        <w:rPr>
          <w:b/>
          <w:sz w:val="28"/>
          <w:szCs w:val="24"/>
        </w:rPr>
        <w:t>1, 6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93309" w:rsidRPr="003261E7" w14:paraId="786972BF" w14:textId="77777777" w:rsidTr="00730BCA">
        <w:trPr>
          <w:trHeight w:val="638"/>
        </w:trPr>
        <w:tc>
          <w:tcPr>
            <w:tcW w:w="959" w:type="dxa"/>
            <w:shd w:val="clear" w:color="auto" w:fill="auto"/>
          </w:tcPr>
          <w:p w14:paraId="3532A93D" w14:textId="77777777" w:rsidR="00993309" w:rsidRPr="003261E7" w:rsidRDefault="00993309" w:rsidP="0073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9363D2" w14:textId="77777777" w:rsidR="00993309" w:rsidRPr="003261E7" w:rsidRDefault="00993309" w:rsidP="0073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330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93309">
              <w:rPr>
                <w:b/>
                <w:bCs/>
                <w:sz w:val="22"/>
                <w:szCs w:val="22"/>
              </w:rPr>
              <w:t>Zakup, dostawa i uruchomienie sprzętu medycznego wraz ze szkoleniem personelu dla potrzeb Oddziałów Szpitala w ramach 9 grup asortymentowych, zgodnie z opisem w zał. 1 do SWZ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93309">
              <w:rPr>
                <w:b/>
                <w:sz w:val="22"/>
                <w:szCs w:val="22"/>
              </w:rPr>
              <w:t>ZP/22/2022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6410F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9EA6AE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14F897" w14:textId="64B70F06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93309" w:rsidRPr="00993309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93309" w:rsidRPr="00993309">
        <w:rPr>
          <w:sz w:val="22"/>
          <w:szCs w:val="22"/>
        </w:rPr>
        <w:t>(</w:t>
      </w:r>
      <w:proofErr w:type="spellStart"/>
      <w:r w:rsidR="00993309" w:rsidRPr="00993309">
        <w:rPr>
          <w:sz w:val="22"/>
          <w:szCs w:val="22"/>
        </w:rPr>
        <w:t>t.j</w:t>
      </w:r>
      <w:proofErr w:type="spellEnd"/>
      <w:r w:rsidR="00993309" w:rsidRPr="00993309">
        <w:rPr>
          <w:sz w:val="22"/>
          <w:szCs w:val="22"/>
        </w:rPr>
        <w:t xml:space="preserve">. Dz.U. z 2021r. poz. 1129 z </w:t>
      </w:r>
      <w:proofErr w:type="spellStart"/>
      <w:r w:rsidR="00993309" w:rsidRPr="00993309">
        <w:rPr>
          <w:sz w:val="22"/>
          <w:szCs w:val="22"/>
        </w:rPr>
        <w:t>późn</w:t>
      </w:r>
      <w:proofErr w:type="spellEnd"/>
      <w:r w:rsidR="00993309" w:rsidRPr="00993309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</w:t>
      </w:r>
      <w:r w:rsidR="00E20E2C">
        <w:rPr>
          <w:sz w:val="22"/>
          <w:szCs w:val="22"/>
        </w:rPr>
        <w:t xml:space="preserve">koryguje zawiadomienie o unieważnieniu postępowania o udzielenie zamówienia publicznego – pismo znak: SZP.271.707/22/2022  w dniu 29.09.2022 w następującym zakresie </w:t>
      </w:r>
      <w:r w:rsidR="00010B31" w:rsidRPr="00EB1359">
        <w:rPr>
          <w:sz w:val="22"/>
          <w:szCs w:val="22"/>
        </w:rPr>
        <w:t>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7282764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8FA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D58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3AAB68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93309" w:rsidRPr="00EB1359" w14:paraId="296BA078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E777" w14:textId="7E1452CF" w:rsidR="00993309" w:rsidRPr="00710915" w:rsidRDefault="00827F4D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459" w14:textId="1F8165B7" w:rsidR="006A2E33" w:rsidRDefault="006A2E33" w:rsidP="006A2E3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Zakup i dostawa wraz z uruchomieniem 25 </w:t>
            </w:r>
            <w:proofErr w:type="spellStart"/>
            <w:r>
              <w:rPr>
                <w:sz w:val="23"/>
                <w:szCs w:val="23"/>
              </w:rPr>
              <w:t>szt</w:t>
            </w:r>
            <w:proofErr w:type="spellEnd"/>
            <w:r>
              <w:rPr>
                <w:sz w:val="23"/>
                <w:szCs w:val="23"/>
              </w:rPr>
              <w:t xml:space="preserve"> łóżek szpitalnych wraz przeszkoleniem pracowników Zamawiającego zgodnie z zestawieniem warunków i parametrów wymaganych stanowiącym załącznik nr 1 do specyfikacji. </w:t>
            </w:r>
          </w:p>
          <w:p w14:paraId="4FBE6F5A" w14:textId="77777777" w:rsidR="006A2E33" w:rsidRDefault="006A2E33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53CB5623" w14:textId="79D08655" w:rsidR="00993309" w:rsidRDefault="00993309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5852B3">
              <w:rPr>
                <w:sz w:val="22"/>
                <w:szCs w:val="22"/>
              </w:rPr>
              <w:t xml:space="preserve"> i faktyczne</w:t>
            </w:r>
            <w:r>
              <w:rPr>
                <w:sz w:val="22"/>
                <w:szCs w:val="22"/>
              </w:rPr>
              <w:t>:</w:t>
            </w:r>
          </w:p>
          <w:p w14:paraId="2EF01A26" w14:textId="2B898D4E" w:rsidR="008E4616" w:rsidRPr="00BD1854" w:rsidRDefault="00C50853" w:rsidP="00730BCA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BD1854">
              <w:rPr>
                <w:i/>
                <w:iCs/>
                <w:sz w:val="22"/>
                <w:szCs w:val="22"/>
              </w:rPr>
              <w:t xml:space="preserve">Art. 255 </w:t>
            </w:r>
            <w:r w:rsidR="00E20E2C" w:rsidRPr="00BD1854">
              <w:rPr>
                <w:i/>
                <w:iCs/>
                <w:sz w:val="22"/>
                <w:szCs w:val="22"/>
              </w:rPr>
              <w:t>pkt</w:t>
            </w:r>
            <w:r w:rsidRPr="00BD1854">
              <w:rPr>
                <w:i/>
                <w:iCs/>
                <w:sz w:val="22"/>
                <w:szCs w:val="22"/>
              </w:rPr>
              <w:t xml:space="preserve">. </w:t>
            </w:r>
            <w:r w:rsidR="006434DC" w:rsidRPr="00BD1854">
              <w:rPr>
                <w:i/>
                <w:iCs/>
                <w:sz w:val="22"/>
                <w:szCs w:val="22"/>
              </w:rPr>
              <w:t>2</w:t>
            </w:r>
            <w:r w:rsidR="00E20E2C" w:rsidRPr="00BD1854">
              <w:rPr>
                <w:i/>
                <w:iCs/>
                <w:sz w:val="22"/>
                <w:szCs w:val="22"/>
              </w:rPr>
              <w:t>)</w:t>
            </w:r>
            <w:r w:rsidRPr="00BD1854">
              <w:rPr>
                <w:i/>
                <w:iCs/>
                <w:sz w:val="22"/>
                <w:szCs w:val="22"/>
              </w:rPr>
              <w:t xml:space="preserve"> </w:t>
            </w:r>
            <w:r w:rsidR="006434DC" w:rsidRPr="00BD1854">
              <w:rPr>
                <w:i/>
                <w:iCs/>
                <w:sz w:val="22"/>
                <w:szCs w:val="22"/>
              </w:rPr>
              <w:t>–</w:t>
            </w:r>
            <w:r w:rsidRPr="00BD1854">
              <w:rPr>
                <w:i/>
                <w:iCs/>
                <w:sz w:val="22"/>
                <w:szCs w:val="22"/>
              </w:rPr>
              <w:t xml:space="preserve"> </w:t>
            </w:r>
            <w:r w:rsidR="006434DC" w:rsidRPr="00BD1854">
              <w:rPr>
                <w:i/>
                <w:iCs/>
                <w:sz w:val="22"/>
                <w:szCs w:val="22"/>
              </w:rPr>
              <w:t xml:space="preserve">oferty podlegały odrzuceniu. </w:t>
            </w:r>
          </w:p>
          <w:p w14:paraId="4F372AB4" w14:textId="5DE3D0EF" w:rsidR="006A2E33" w:rsidRDefault="006A2E33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1D146C">
              <w:rPr>
                <w:sz w:val="22"/>
                <w:szCs w:val="22"/>
              </w:rPr>
              <w:t>zadaniu</w:t>
            </w:r>
            <w:r>
              <w:rPr>
                <w:sz w:val="22"/>
                <w:szCs w:val="22"/>
              </w:rPr>
              <w:t xml:space="preserve"> 1-  złożon</w:t>
            </w:r>
            <w:r w:rsidR="00CE566E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2 oferty, które zostały odrzucone na podstawie </w:t>
            </w:r>
            <w:r w:rsidR="008E4616">
              <w:rPr>
                <w:sz w:val="22"/>
                <w:szCs w:val="22"/>
              </w:rPr>
              <w:t xml:space="preserve">art.226 ust. 1 pkt 5 ustawy </w:t>
            </w:r>
            <w:proofErr w:type="spellStart"/>
            <w:r w:rsidR="008E4616">
              <w:rPr>
                <w:sz w:val="22"/>
                <w:szCs w:val="22"/>
              </w:rPr>
              <w:t>Pzp</w:t>
            </w:r>
            <w:proofErr w:type="spellEnd"/>
            <w:r w:rsidR="008E4616">
              <w:rPr>
                <w:sz w:val="22"/>
                <w:szCs w:val="22"/>
              </w:rPr>
              <w:t xml:space="preserve">, ponieważ treść ofert jest niezgodna z warunkami zamówienia. </w:t>
            </w:r>
            <w:r>
              <w:rPr>
                <w:sz w:val="22"/>
                <w:szCs w:val="22"/>
              </w:rPr>
              <w:t xml:space="preserve"> </w:t>
            </w:r>
          </w:p>
          <w:p w14:paraId="183AF8E8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93309" w:rsidRPr="00EB1359" w14:paraId="46C7782C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DA50" w14:textId="2EB57B69" w:rsidR="00993309" w:rsidRPr="00710915" w:rsidRDefault="00827F4D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84F5" w14:textId="45B5FF48" w:rsidR="006A2E33" w:rsidRDefault="006A2E33" w:rsidP="006A2E3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Zakup i dostawa wraz z montażem i uruchomieniem 1 szt.</w:t>
            </w:r>
            <w:r w:rsidR="0015170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aparatu USG oraz przeszkoleniem pracowników Zamawiającego zgodnie z zestawieniem warunków i parametrów wymaganych stanowiącym załącznik nr 1 do specyfikacji. </w:t>
            </w:r>
          </w:p>
          <w:p w14:paraId="31195308" w14:textId="77777777" w:rsidR="006A2E33" w:rsidRDefault="006A2E33" w:rsidP="00C5085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B991530" w14:textId="5AB01B6F" w:rsidR="00C50853" w:rsidRDefault="00C50853" w:rsidP="00C5085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328E5365" w14:textId="6D392813" w:rsidR="008E4616" w:rsidRDefault="008E4616" w:rsidP="008E461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1D146C">
              <w:rPr>
                <w:sz w:val="22"/>
                <w:szCs w:val="22"/>
              </w:rPr>
              <w:t>zadaniu</w:t>
            </w:r>
            <w:r>
              <w:rPr>
                <w:sz w:val="22"/>
                <w:szCs w:val="22"/>
              </w:rPr>
              <w:t xml:space="preserve"> 6</w:t>
            </w:r>
            <w:r w:rsidR="00CE566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 złożon</w:t>
            </w:r>
            <w:r w:rsidR="00CE566E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</w:t>
            </w:r>
            <w:r w:rsidR="00CE566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ofert</w:t>
            </w:r>
            <w:r w:rsidR="00CE566E">
              <w:rPr>
                <w:sz w:val="22"/>
                <w:szCs w:val="22"/>
              </w:rPr>
              <w:t>ę</w:t>
            </w:r>
            <w:r>
              <w:rPr>
                <w:sz w:val="22"/>
                <w:szCs w:val="22"/>
              </w:rPr>
              <w:t>, któr</w:t>
            </w:r>
            <w:r w:rsidR="00CE56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został</w:t>
            </w:r>
            <w:r w:rsidR="00CE56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odrzucon</w:t>
            </w:r>
            <w:r w:rsidR="00CE56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na podstawie art.226 ust. 1 pkt 5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ponieważ treść ofert</w:t>
            </w:r>
            <w:r w:rsidR="00CE566E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jest niezgodna z warunkami zamówienia.  </w:t>
            </w:r>
          </w:p>
          <w:p w14:paraId="1AFF14A3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E34C147" w14:textId="78E633BA" w:rsidR="00CE566E" w:rsidRDefault="00010B31" w:rsidP="00CE566E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25B589D" w14:textId="77777777" w:rsidR="00CE566E" w:rsidRDefault="00CE566E" w:rsidP="00CE566E">
      <w:pPr>
        <w:pStyle w:val="Tekstpodstawowy"/>
        <w:spacing w:before="480" w:line="276" w:lineRule="auto"/>
        <w:ind w:left="3119" w:firstLine="425"/>
        <w:jc w:val="right"/>
        <w:rPr>
          <w:i/>
        </w:rPr>
      </w:pPr>
    </w:p>
    <w:p w14:paraId="12B6C57F" w14:textId="371924AC" w:rsidR="00CE566E" w:rsidRDefault="00CE566E" w:rsidP="00CE566E">
      <w:pPr>
        <w:pStyle w:val="Tekstpodstawowy"/>
        <w:spacing w:line="276" w:lineRule="auto"/>
        <w:ind w:left="3119" w:firstLine="425"/>
        <w:jc w:val="right"/>
        <w:rPr>
          <w:i/>
        </w:rPr>
      </w:pPr>
      <w:r>
        <w:rPr>
          <w:i/>
        </w:rPr>
        <w:t>Z-ca Dyrektora ds. Finansowych</w:t>
      </w:r>
    </w:p>
    <w:p w14:paraId="31C5C126" w14:textId="622626BD" w:rsidR="00CE566E" w:rsidRDefault="00CE566E" w:rsidP="00CE566E">
      <w:pPr>
        <w:pStyle w:val="Tekstpodstawowy"/>
        <w:spacing w:line="276" w:lineRule="auto"/>
        <w:ind w:left="3119" w:firstLine="425"/>
        <w:jc w:val="right"/>
        <w:rPr>
          <w:i/>
        </w:rPr>
      </w:pPr>
      <w:r>
        <w:rPr>
          <w:i/>
        </w:rPr>
        <w:t xml:space="preserve">Mgr Dorota Gołąb - </w:t>
      </w:r>
      <w:proofErr w:type="spellStart"/>
      <w:r>
        <w:rPr>
          <w:i/>
        </w:rPr>
        <w:t>Bełtowicz</w:t>
      </w:r>
      <w:proofErr w:type="spellEnd"/>
    </w:p>
    <w:sectPr w:rsidR="00CE5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70C1F" w14:textId="77777777" w:rsidR="000D4F20" w:rsidRDefault="000D4F20" w:rsidP="00993309">
      <w:r>
        <w:separator/>
      </w:r>
    </w:p>
  </w:endnote>
  <w:endnote w:type="continuationSeparator" w:id="0">
    <w:p w14:paraId="395601AA" w14:textId="77777777" w:rsidR="000D4F20" w:rsidRDefault="000D4F20" w:rsidP="0099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8DFB" w14:textId="77777777" w:rsidR="00993309" w:rsidRDefault="009933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10C53" w14:textId="77777777" w:rsidR="00993309" w:rsidRDefault="009933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9EF1" w14:textId="77777777" w:rsidR="00993309" w:rsidRDefault="00993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B3F3B" w14:textId="77777777" w:rsidR="000D4F20" w:rsidRDefault="000D4F20" w:rsidP="00993309">
      <w:r>
        <w:separator/>
      </w:r>
    </w:p>
  </w:footnote>
  <w:footnote w:type="continuationSeparator" w:id="0">
    <w:p w14:paraId="66142BFD" w14:textId="77777777" w:rsidR="000D4F20" w:rsidRDefault="000D4F20" w:rsidP="0099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23E" w14:textId="77777777" w:rsidR="00993309" w:rsidRDefault="00993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AEA4" w14:textId="77777777" w:rsidR="00993309" w:rsidRDefault="00993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028A" w14:textId="77777777" w:rsidR="00993309" w:rsidRDefault="009933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1E"/>
    <w:rsid w:val="00006D2A"/>
    <w:rsid w:val="00010B31"/>
    <w:rsid w:val="000D4F20"/>
    <w:rsid w:val="00104963"/>
    <w:rsid w:val="00150F65"/>
    <w:rsid w:val="0015170B"/>
    <w:rsid w:val="001D146C"/>
    <w:rsid w:val="0041601E"/>
    <w:rsid w:val="00583288"/>
    <w:rsid w:val="005852B3"/>
    <w:rsid w:val="00592E78"/>
    <w:rsid w:val="006434DC"/>
    <w:rsid w:val="006A2E33"/>
    <w:rsid w:val="007B1D29"/>
    <w:rsid w:val="00823326"/>
    <w:rsid w:val="00827F4D"/>
    <w:rsid w:val="00856A3E"/>
    <w:rsid w:val="00857808"/>
    <w:rsid w:val="00894412"/>
    <w:rsid w:val="008953BE"/>
    <w:rsid w:val="008C381F"/>
    <w:rsid w:val="008E4616"/>
    <w:rsid w:val="009462DF"/>
    <w:rsid w:val="009500EB"/>
    <w:rsid w:val="00993309"/>
    <w:rsid w:val="00993EFC"/>
    <w:rsid w:val="00AB3E72"/>
    <w:rsid w:val="00AC1A4B"/>
    <w:rsid w:val="00BD1854"/>
    <w:rsid w:val="00C40B6F"/>
    <w:rsid w:val="00C50853"/>
    <w:rsid w:val="00C92295"/>
    <w:rsid w:val="00CE566E"/>
    <w:rsid w:val="00CF568F"/>
    <w:rsid w:val="00D41670"/>
    <w:rsid w:val="00D44D12"/>
    <w:rsid w:val="00E20E2C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1E34D"/>
  <w15:chartTrackingRefBased/>
  <w15:docId w15:val="{480B055E-AA18-47CD-A2FE-79F9C7319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853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09"/>
  </w:style>
  <w:style w:type="paragraph" w:customStyle="1" w:styleId="Default">
    <w:name w:val="Default"/>
    <w:rsid w:val="006A2E3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2022-09-29T10:57:00Z</cp:lastPrinted>
  <dcterms:created xsi:type="dcterms:W3CDTF">2022-10-28T12:24:00Z</dcterms:created>
  <dcterms:modified xsi:type="dcterms:W3CDTF">2022-10-28T12:32:00Z</dcterms:modified>
</cp:coreProperties>
</file>