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89062C" w14:textId="2958D1BD" w:rsidR="00EB1359" w:rsidRPr="003261E7" w:rsidRDefault="00B67F3A" w:rsidP="00EB1359">
      <w:pPr>
        <w:spacing w:after="240"/>
        <w:jc w:val="right"/>
        <w:rPr>
          <w:sz w:val="22"/>
          <w:szCs w:val="22"/>
        </w:rPr>
      </w:pPr>
      <w:r w:rsidRPr="00B67F3A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Pr="00B67F3A">
        <w:rPr>
          <w:sz w:val="22"/>
          <w:szCs w:val="22"/>
        </w:rPr>
        <w:t>2022-10-2</w:t>
      </w:r>
      <w:r w:rsidR="00956F6C">
        <w:rPr>
          <w:sz w:val="22"/>
          <w:szCs w:val="22"/>
        </w:rPr>
        <w:t>8</w:t>
      </w:r>
    </w:p>
    <w:p w14:paraId="79BEB733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24870AFA" w14:textId="63713FC3" w:rsidR="00EB1359" w:rsidRPr="003261E7" w:rsidRDefault="00B67F3A" w:rsidP="00EB1359">
      <w:pPr>
        <w:spacing w:after="40"/>
        <w:rPr>
          <w:b/>
          <w:bCs/>
          <w:sz w:val="22"/>
          <w:szCs w:val="22"/>
        </w:rPr>
      </w:pPr>
      <w:r w:rsidRPr="00B67F3A">
        <w:rPr>
          <w:b/>
          <w:bCs/>
          <w:sz w:val="22"/>
          <w:szCs w:val="22"/>
        </w:rPr>
        <w:t xml:space="preserve">Szpital Specjalistyczny im. Stefana Żeromskiego SP ZOZ w Krakowie </w:t>
      </w:r>
    </w:p>
    <w:p w14:paraId="6BBCDE94" w14:textId="77777777" w:rsidR="00EB1359" w:rsidRPr="003261E7" w:rsidRDefault="00B67F3A" w:rsidP="00EB1359">
      <w:pPr>
        <w:rPr>
          <w:sz w:val="22"/>
          <w:szCs w:val="22"/>
        </w:rPr>
      </w:pPr>
      <w:r w:rsidRPr="00B67F3A">
        <w:rPr>
          <w:sz w:val="22"/>
          <w:szCs w:val="22"/>
        </w:rPr>
        <w:t>os. Na Skarpie</w:t>
      </w:r>
      <w:r w:rsidR="00EB1359" w:rsidRPr="003261E7">
        <w:rPr>
          <w:sz w:val="22"/>
          <w:szCs w:val="22"/>
        </w:rPr>
        <w:t xml:space="preserve"> </w:t>
      </w:r>
      <w:r w:rsidRPr="00B67F3A">
        <w:rPr>
          <w:sz w:val="22"/>
          <w:szCs w:val="22"/>
        </w:rPr>
        <w:t>66</w:t>
      </w:r>
    </w:p>
    <w:p w14:paraId="47B3B1BA" w14:textId="77777777" w:rsidR="00EB1359" w:rsidRPr="003261E7" w:rsidRDefault="00B67F3A" w:rsidP="00EB1359">
      <w:pPr>
        <w:rPr>
          <w:sz w:val="22"/>
          <w:szCs w:val="22"/>
        </w:rPr>
      </w:pPr>
      <w:r w:rsidRPr="00B67F3A">
        <w:rPr>
          <w:sz w:val="22"/>
          <w:szCs w:val="22"/>
        </w:rPr>
        <w:t>31-913</w:t>
      </w:r>
      <w:r w:rsidR="00EB1359" w:rsidRPr="003261E7">
        <w:rPr>
          <w:sz w:val="22"/>
          <w:szCs w:val="22"/>
        </w:rPr>
        <w:t xml:space="preserve"> </w:t>
      </w:r>
      <w:r w:rsidRPr="00B67F3A">
        <w:rPr>
          <w:sz w:val="22"/>
          <w:szCs w:val="22"/>
        </w:rPr>
        <w:t>Kraków</w:t>
      </w:r>
    </w:p>
    <w:p w14:paraId="53B5FE04" w14:textId="77777777"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07DECA4E" w14:textId="32E916C1" w:rsidR="00EB1359" w:rsidRDefault="00EB1359" w:rsidP="00EB1359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331AB32B" w14:textId="2FAD47E8" w:rsidR="004043BC" w:rsidRPr="004043BC" w:rsidRDefault="004043BC" w:rsidP="00EB1359">
      <w:pPr>
        <w:spacing w:after="480"/>
        <w:jc w:val="both"/>
        <w:rPr>
          <w:bCs/>
          <w:sz w:val="22"/>
          <w:szCs w:val="22"/>
        </w:rPr>
      </w:pPr>
      <w:r w:rsidRPr="004043BC">
        <w:rPr>
          <w:bCs/>
          <w:sz w:val="22"/>
          <w:szCs w:val="22"/>
        </w:rPr>
        <w:t xml:space="preserve">SZP.271 - </w:t>
      </w:r>
      <w:r w:rsidR="00956F6C">
        <w:rPr>
          <w:bCs/>
          <w:sz w:val="22"/>
          <w:szCs w:val="22"/>
        </w:rPr>
        <w:t>838</w:t>
      </w:r>
      <w:r w:rsidRPr="004043BC">
        <w:rPr>
          <w:bCs/>
          <w:sz w:val="22"/>
          <w:szCs w:val="22"/>
        </w:rPr>
        <w:t>.16/2022</w:t>
      </w:r>
    </w:p>
    <w:p w14:paraId="0903C691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70E54CF0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27C59018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6135BAC3" w14:textId="77777777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B67F3A" w:rsidRPr="003261E7" w14:paraId="75162B4D" w14:textId="77777777" w:rsidTr="0096229F">
        <w:trPr>
          <w:trHeight w:val="638"/>
        </w:trPr>
        <w:tc>
          <w:tcPr>
            <w:tcW w:w="959" w:type="dxa"/>
            <w:shd w:val="clear" w:color="auto" w:fill="auto"/>
          </w:tcPr>
          <w:p w14:paraId="654AC712" w14:textId="77777777" w:rsidR="00B67F3A" w:rsidRPr="003261E7" w:rsidRDefault="00B67F3A" w:rsidP="0096229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0C3DD87" w14:textId="77777777" w:rsidR="00B67F3A" w:rsidRPr="003261E7" w:rsidRDefault="00B67F3A" w:rsidP="0096229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67F3A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B67F3A">
              <w:rPr>
                <w:b/>
                <w:bCs/>
                <w:sz w:val="22"/>
                <w:szCs w:val="22"/>
              </w:rPr>
              <w:t>Dostawa produktów leczniczych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B67F3A">
              <w:rPr>
                <w:b/>
                <w:sz w:val="22"/>
                <w:szCs w:val="22"/>
              </w:rPr>
              <w:t>ZP/16/2022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6E883011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79A8F4BB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61C1B42D" w14:textId="0AA8146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B67F3A" w:rsidRPr="00B67F3A">
        <w:rPr>
          <w:b/>
          <w:sz w:val="22"/>
          <w:szCs w:val="22"/>
        </w:rPr>
        <w:t>Szpital Specjalistyczny im. Stefana Żeromskiego SP ZOZ w Krakowie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B67F3A" w:rsidRPr="00B67F3A">
        <w:rPr>
          <w:sz w:val="22"/>
          <w:szCs w:val="22"/>
        </w:rPr>
        <w:t>(t.j. Dz.U. z 2021r. poz. 1129 z późn.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744155EB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A0121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A4692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12F24B59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B67F3A" w:rsidRPr="00EB1359" w14:paraId="2F607FE9" w14:textId="77777777" w:rsidTr="0096229F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A083E" w14:textId="77777777" w:rsidR="00B67F3A" w:rsidRPr="00710915" w:rsidRDefault="00B67F3A" w:rsidP="0096229F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67F3A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AED58" w14:textId="77777777" w:rsidR="00B67F3A" w:rsidRPr="00EB1359" w:rsidRDefault="00B67F3A" w:rsidP="0096229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67F3A">
              <w:rPr>
                <w:b/>
                <w:sz w:val="22"/>
                <w:szCs w:val="22"/>
              </w:rPr>
              <w:t>produkt leczniczy</w:t>
            </w:r>
          </w:p>
          <w:p w14:paraId="14201300" w14:textId="77777777" w:rsidR="00B67F3A" w:rsidRDefault="00B67F3A" w:rsidP="0096229F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2D85AC29" w14:textId="0BC586AF" w:rsidR="00B67F3A" w:rsidRDefault="00BE5685" w:rsidP="0096229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Unieważniono na podstawie art. 255 pkt. 1 ww. ustawy tj. </w:t>
            </w:r>
            <w:r w:rsidR="00B67F3A" w:rsidRPr="00B67F3A">
              <w:rPr>
                <w:sz w:val="22"/>
                <w:szCs w:val="22"/>
              </w:rPr>
              <w:t>nie złożono żadnego wniosku o dopuszczenie do udziału w postępowaniu albo żadnej oferty</w:t>
            </w:r>
            <w:r>
              <w:rPr>
                <w:sz w:val="22"/>
                <w:szCs w:val="22"/>
              </w:rPr>
              <w:t>.</w:t>
            </w:r>
          </w:p>
          <w:p w14:paraId="7C2A6D78" w14:textId="77777777" w:rsidR="00B67F3A" w:rsidRDefault="00B67F3A" w:rsidP="0096229F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02B686DD" w14:textId="77777777" w:rsidR="00B67F3A" w:rsidRPr="00EB1359" w:rsidRDefault="00B67F3A" w:rsidP="0096229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67F3A">
              <w:rPr>
                <w:sz w:val="22"/>
                <w:szCs w:val="22"/>
              </w:rPr>
              <w:t>Nie złożono żadnej oferty</w:t>
            </w:r>
          </w:p>
        </w:tc>
      </w:tr>
      <w:tr w:rsidR="00B67F3A" w:rsidRPr="00EB1359" w14:paraId="09896BAE" w14:textId="77777777" w:rsidTr="0096229F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7ED42" w14:textId="77777777" w:rsidR="00B67F3A" w:rsidRPr="00710915" w:rsidRDefault="00B67F3A" w:rsidP="0096229F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67F3A">
              <w:rPr>
                <w:b/>
                <w:bCs/>
                <w:sz w:val="22"/>
                <w:szCs w:val="22"/>
              </w:rPr>
              <w:t>43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5BEC3" w14:textId="3B4C1F11" w:rsidR="00B67F3A" w:rsidRPr="00EB1359" w:rsidRDefault="00B67F3A" w:rsidP="0096229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67F3A">
              <w:rPr>
                <w:b/>
                <w:sz w:val="22"/>
                <w:szCs w:val="22"/>
              </w:rPr>
              <w:t>żywność specjalnego przeznaczenia med</w:t>
            </w:r>
            <w:r w:rsidR="00BE5685">
              <w:rPr>
                <w:b/>
                <w:sz w:val="22"/>
                <w:szCs w:val="22"/>
              </w:rPr>
              <w:t>y</w:t>
            </w:r>
            <w:r w:rsidRPr="00B67F3A">
              <w:rPr>
                <w:b/>
                <w:sz w:val="22"/>
                <w:szCs w:val="22"/>
              </w:rPr>
              <w:t>cznego</w:t>
            </w:r>
          </w:p>
          <w:p w14:paraId="22A42B1D" w14:textId="77777777" w:rsidR="00B67F3A" w:rsidRDefault="00B67F3A" w:rsidP="0096229F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0F16BD12" w14:textId="725094EE" w:rsidR="00B67F3A" w:rsidRDefault="00BE5685" w:rsidP="0096229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Unieważniono na podstawie art. 255 pkt. 1 ww. ustawy tj.</w:t>
            </w:r>
            <w:r w:rsidRPr="00B67F3A">
              <w:rPr>
                <w:sz w:val="22"/>
                <w:szCs w:val="22"/>
              </w:rPr>
              <w:t xml:space="preserve"> </w:t>
            </w:r>
            <w:r w:rsidR="00B67F3A" w:rsidRPr="00B67F3A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76602497" w14:textId="77777777" w:rsidR="00B67F3A" w:rsidRDefault="00B67F3A" w:rsidP="0096229F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6168B8E1" w14:textId="7E0E22AF" w:rsidR="00B67F3A" w:rsidRPr="00EB1359" w:rsidRDefault="00B67F3A" w:rsidP="0096229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67F3A">
              <w:rPr>
                <w:sz w:val="22"/>
                <w:szCs w:val="22"/>
              </w:rPr>
              <w:t xml:space="preserve">Nie złożono </w:t>
            </w:r>
            <w:r w:rsidR="00BE5685">
              <w:rPr>
                <w:sz w:val="22"/>
                <w:szCs w:val="22"/>
              </w:rPr>
              <w:t>ż</w:t>
            </w:r>
            <w:r w:rsidRPr="00B67F3A">
              <w:rPr>
                <w:sz w:val="22"/>
                <w:szCs w:val="22"/>
              </w:rPr>
              <w:t>adnej oferty</w:t>
            </w:r>
            <w:r w:rsidR="00BE5685">
              <w:rPr>
                <w:sz w:val="22"/>
                <w:szCs w:val="22"/>
              </w:rPr>
              <w:t xml:space="preserve"> w tej grupie.</w:t>
            </w:r>
          </w:p>
        </w:tc>
      </w:tr>
      <w:tr w:rsidR="00B67F3A" w:rsidRPr="00EB1359" w14:paraId="476E93F7" w14:textId="77777777" w:rsidTr="0096229F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4A0D0" w14:textId="77777777" w:rsidR="00B67F3A" w:rsidRPr="00710915" w:rsidRDefault="00B67F3A" w:rsidP="0096229F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67F3A">
              <w:rPr>
                <w:b/>
                <w:bCs/>
                <w:sz w:val="22"/>
                <w:szCs w:val="22"/>
              </w:rPr>
              <w:t>61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A4B03" w14:textId="77777777" w:rsidR="00B67F3A" w:rsidRPr="00EB1359" w:rsidRDefault="00B67F3A" w:rsidP="0096229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67F3A">
              <w:rPr>
                <w:b/>
                <w:sz w:val="22"/>
                <w:szCs w:val="22"/>
              </w:rPr>
              <w:t>produkt leczniczy</w:t>
            </w:r>
          </w:p>
          <w:p w14:paraId="31ACB13F" w14:textId="77777777" w:rsidR="00B67F3A" w:rsidRDefault="00B67F3A" w:rsidP="0096229F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49187ACE" w14:textId="55AC4CD7" w:rsidR="00B67F3A" w:rsidRDefault="00BE5685" w:rsidP="0096229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Unieważniono na podstawie art. 255 pkt. 1 ww. ustawy tj. </w:t>
            </w:r>
            <w:r w:rsidR="00B67F3A" w:rsidRPr="00B67F3A">
              <w:rPr>
                <w:sz w:val="22"/>
                <w:szCs w:val="22"/>
              </w:rPr>
              <w:t xml:space="preserve">nie złożono żadnego wniosku o </w:t>
            </w:r>
            <w:r w:rsidR="00B67F3A" w:rsidRPr="00B67F3A">
              <w:rPr>
                <w:sz w:val="22"/>
                <w:szCs w:val="22"/>
              </w:rPr>
              <w:lastRenderedPageBreak/>
              <w:t>dopuszczenie do udziału w postępowaniu albo żadnej oferty</w:t>
            </w:r>
            <w:r>
              <w:rPr>
                <w:sz w:val="22"/>
                <w:szCs w:val="22"/>
              </w:rPr>
              <w:t>.</w:t>
            </w:r>
          </w:p>
          <w:p w14:paraId="4B2BFE29" w14:textId="77777777" w:rsidR="00B67F3A" w:rsidRDefault="00B67F3A" w:rsidP="0096229F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71C2561D" w14:textId="1D857B2A" w:rsidR="00B67F3A" w:rsidRPr="00EB1359" w:rsidRDefault="00B67F3A" w:rsidP="0096229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67F3A">
              <w:rPr>
                <w:sz w:val="22"/>
                <w:szCs w:val="22"/>
              </w:rPr>
              <w:t>Nie z</w:t>
            </w:r>
            <w:r w:rsidR="00BE5685">
              <w:rPr>
                <w:sz w:val="22"/>
                <w:szCs w:val="22"/>
              </w:rPr>
              <w:t>ł</w:t>
            </w:r>
            <w:r w:rsidRPr="00B67F3A">
              <w:rPr>
                <w:sz w:val="22"/>
                <w:szCs w:val="22"/>
              </w:rPr>
              <w:t xml:space="preserve">ożono </w:t>
            </w:r>
            <w:r w:rsidR="00BE5685">
              <w:rPr>
                <w:sz w:val="22"/>
                <w:szCs w:val="22"/>
              </w:rPr>
              <w:t>ż</w:t>
            </w:r>
            <w:r w:rsidRPr="00B67F3A">
              <w:rPr>
                <w:sz w:val="22"/>
                <w:szCs w:val="22"/>
              </w:rPr>
              <w:t>adnych ofert</w:t>
            </w:r>
            <w:r w:rsidR="00BE5685">
              <w:rPr>
                <w:sz w:val="22"/>
                <w:szCs w:val="22"/>
              </w:rPr>
              <w:t>.</w:t>
            </w:r>
          </w:p>
        </w:tc>
      </w:tr>
      <w:tr w:rsidR="00B67F3A" w:rsidRPr="00EB1359" w14:paraId="2430EEAD" w14:textId="77777777" w:rsidTr="0096229F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F4744" w14:textId="77777777" w:rsidR="00B67F3A" w:rsidRPr="00710915" w:rsidRDefault="00B67F3A" w:rsidP="0096229F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67F3A">
              <w:rPr>
                <w:b/>
                <w:bCs/>
                <w:sz w:val="22"/>
                <w:szCs w:val="22"/>
              </w:rPr>
              <w:lastRenderedPageBreak/>
              <w:t>64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DE20E" w14:textId="77777777" w:rsidR="00B67F3A" w:rsidRPr="00EB1359" w:rsidRDefault="00B67F3A" w:rsidP="0096229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67F3A">
              <w:rPr>
                <w:b/>
                <w:sz w:val="22"/>
                <w:szCs w:val="22"/>
              </w:rPr>
              <w:t>produkt leczniczy</w:t>
            </w:r>
          </w:p>
          <w:p w14:paraId="1D6611B9" w14:textId="77777777" w:rsidR="00B67F3A" w:rsidRDefault="00B67F3A" w:rsidP="0096229F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6FC2A97D" w14:textId="5B8B5239" w:rsidR="00B67F3A" w:rsidRDefault="00BE5685" w:rsidP="0096229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Unieważniono na podstawie art. 255 pkt. 1 ww. ustawy tj. </w:t>
            </w:r>
            <w:r w:rsidR="00B67F3A" w:rsidRPr="00B67F3A">
              <w:rPr>
                <w:sz w:val="22"/>
                <w:szCs w:val="22"/>
              </w:rPr>
              <w:t>nie złożono żadnego wniosku o dopuszczenie do udziału w postępowaniu albo żadnej oferty</w:t>
            </w:r>
            <w:r>
              <w:rPr>
                <w:sz w:val="22"/>
                <w:szCs w:val="22"/>
              </w:rPr>
              <w:t>.</w:t>
            </w:r>
          </w:p>
          <w:p w14:paraId="19ED24F6" w14:textId="77777777" w:rsidR="00B67F3A" w:rsidRDefault="00B67F3A" w:rsidP="0096229F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39AFB148" w14:textId="5C43DF14" w:rsidR="00B67F3A" w:rsidRPr="00EB1359" w:rsidRDefault="00B67F3A" w:rsidP="0096229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67F3A">
              <w:rPr>
                <w:sz w:val="22"/>
                <w:szCs w:val="22"/>
              </w:rPr>
              <w:t>Nie zło</w:t>
            </w:r>
            <w:r w:rsidR="00BE5685">
              <w:rPr>
                <w:sz w:val="22"/>
                <w:szCs w:val="22"/>
              </w:rPr>
              <w:t>ż</w:t>
            </w:r>
            <w:r w:rsidRPr="00B67F3A">
              <w:rPr>
                <w:sz w:val="22"/>
                <w:szCs w:val="22"/>
              </w:rPr>
              <w:t xml:space="preserve">ono </w:t>
            </w:r>
            <w:r w:rsidR="00BE5685">
              <w:rPr>
                <w:sz w:val="22"/>
                <w:szCs w:val="22"/>
              </w:rPr>
              <w:t xml:space="preserve">w tej grupie </w:t>
            </w:r>
            <w:r w:rsidRPr="00B67F3A">
              <w:rPr>
                <w:sz w:val="22"/>
                <w:szCs w:val="22"/>
              </w:rPr>
              <w:t>żadnej oferty</w:t>
            </w:r>
            <w:r w:rsidR="005667E4">
              <w:rPr>
                <w:sz w:val="22"/>
                <w:szCs w:val="22"/>
              </w:rPr>
              <w:t>.</w:t>
            </w:r>
          </w:p>
        </w:tc>
      </w:tr>
      <w:tr w:rsidR="00B67F3A" w:rsidRPr="00EB1359" w14:paraId="2BECB2B6" w14:textId="77777777" w:rsidTr="0096229F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11C52" w14:textId="77777777" w:rsidR="00B67F3A" w:rsidRPr="00710915" w:rsidRDefault="00B67F3A" w:rsidP="0096229F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67F3A">
              <w:rPr>
                <w:b/>
                <w:bCs/>
                <w:sz w:val="22"/>
                <w:szCs w:val="22"/>
              </w:rPr>
              <w:t>70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8357A" w14:textId="77777777" w:rsidR="00B67F3A" w:rsidRPr="00EB1359" w:rsidRDefault="00B67F3A" w:rsidP="0096229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67F3A">
              <w:rPr>
                <w:b/>
                <w:sz w:val="22"/>
                <w:szCs w:val="22"/>
              </w:rPr>
              <w:t>wyrób medyczny</w:t>
            </w:r>
          </w:p>
          <w:p w14:paraId="7758724B" w14:textId="77777777" w:rsidR="00B67F3A" w:rsidRDefault="00B67F3A" w:rsidP="0096229F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17259372" w14:textId="6AA3BB89" w:rsidR="00B67F3A" w:rsidRDefault="005667E4" w:rsidP="0096229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Unieważniono na podstawie art. 255 pkt. 1 ww. ustawy tj.</w:t>
            </w:r>
            <w:r w:rsidRPr="00B67F3A">
              <w:rPr>
                <w:sz w:val="22"/>
                <w:szCs w:val="22"/>
              </w:rPr>
              <w:t xml:space="preserve"> </w:t>
            </w:r>
            <w:r w:rsidR="00B67F3A" w:rsidRPr="00B67F3A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17963AFB" w14:textId="77777777" w:rsidR="00B67F3A" w:rsidRDefault="00B67F3A" w:rsidP="0096229F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79617C5B" w14:textId="77777777" w:rsidR="00B67F3A" w:rsidRPr="00EB1359" w:rsidRDefault="00B67F3A" w:rsidP="0096229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67F3A">
              <w:rPr>
                <w:sz w:val="22"/>
                <w:szCs w:val="22"/>
              </w:rPr>
              <w:t>Nie złożono żadnej oferty</w:t>
            </w:r>
          </w:p>
        </w:tc>
      </w:tr>
      <w:tr w:rsidR="00B67F3A" w:rsidRPr="00EB1359" w14:paraId="56225DB9" w14:textId="77777777" w:rsidTr="0096229F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0A924" w14:textId="77777777" w:rsidR="00B67F3A" w:rsidRPr="00710915" w:rsidRDefault="00B67F3A" w:rsidP="0096229F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67F3A">
              <w:rPr>
                <w:b/>
                <w:bCs/>
                <w:sz w:val="22"/>
                <w:szCs w:val="22"/>
              </w:rPr>
              <w:t>74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58651" w14:textId="77777777" w:rsidR="00B67F3A" w:rsidRPr="00EB1359" w:rsidRDefault="00B67F3A" w:rsidP="0096229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67F3A">
              <w:rPr>
                <w:b/>
                <w:sz w:val="22"/>
                <w:szCs w:val="22"/>
              </w:rPr>
              <w:t>produkt leczniczy</w:t>
            </w:r>
          </w:p>
          <w:p w14:paraId="38EED321" w14:textId="77777777" w:rsidR="00B67F3A" w:rsidRDefault="00B67F3A" w:rsidP="0096229F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3D265CA6" w14:textId="612F469E" w:rsidR="00B67F3A" w:rsidRDefault="00D31886" w:rsidP="0096229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Unieważniono na podstawie art. 255 pkt. 1 ww. ustawy tj.</w:t>
            </w:r>
            <w:r w:rsidRPr="00B67F3A">
              <w:rPr>
                <w:sz w:val="22"/>
                <w:szCs w:val="22"/>
              </w:rPr>
              <w:t xml:space="preserve"> </w:t>
            </w:r>
            <w:r w:rsidR="00B67F3A" w:rsidRPr="00B67F3A">
              <w:rPr>
                <w:sz w:val="22"/>
                <w:szCs w:val="22"/>
              </w:rPr>
              <w:t>nie złożono żadnego wniosku o dopuszczenie do udziału w postępowaniu albo żadnej oferty</w:t>
            </w:r>
            <w:r>
              <w:rPr>
                <w:sz w:val="22"/>
                <w:szCs w:val="22"/>
              </w:rPr>
              <w:t>.</w:t>
            </w:r>
          </w:p>
          <w:p w14:paraId="03BD26F9" w14:textId="77777777" w:rsidR="00B67F3A" w:rsidRDefault="00B67F3A" w:rsidP="0096229F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0A8CC9B2" w14:textId="3D22CC9E" w:rsidR="00B67F3A" w:rsidRPr="00EB1359" w:rsidRDefault="00B67F3A" w:rsidP="0096229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67F3A">
              <w:rPr>
                <w:sz w:val="22"/>
                <w:szCs w:val="22"/>
              </w:rPr>
              <w:t>Nie zło</w:t>
            </w:r>
            <w:r w:rsidR="00D31886">
              <w:rPr>
                <w:sz w:val="22"/>
                <w:szCs w:val="22"/>
              </w:rPr>
              <w:t>ż</w:t>
            </w:r>
            <w:r w:rsidRPr="00B67F3A">
              <w:rPr>
                <w:sz w:val="22"/>
                <w:szCs w:val="22"/>
              </w:rPr>
              <w:t>ono żadnej oferty</w:t>
            </w:r>
            <w:r w:rsidR="00D31886">
              <w:rPr>
                <w:sz w:val="22"/>
                <w:szCs w:val="22"/>
              </w:rPr>
              <w:t>.</w:t>
            </w:r>
          </w:p>
        </w:tc>
      </w:tr>
      <w:tr w:rsidR="00B67F3A" w:rsidRPr="00EB1359" w14:paraId="642A64B5" w14:textId="77777777" w:rsidTr="0096229F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2548D" w14:textId="77777777" w:rsidR="00B67F3A" w:rsidRPr="00710915" w:rsidRDefault="00B67F3A" w:rsidP="0096229F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67F3A">
              <w:rPr>
                <w:b/>
                <w:bCs/>
                <w:sz w:val="22"/>
                <w:szCs w:val="22"/>
              </w:rPr>
              <w:t>77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296F6" w14:textId="77777777" w:rsidR="00B67F3A" w:rsidRPr="00EB1359" w:rsidRDefault="00B67F3A" w:rsidP="0096229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67F3A">
              <w:rPr>
                <w:b/>
                <w:sz w:val="22"/>
                <w:szCs w:val="22"/>
              </w:rPr>
              <w:t>produkt leczniczy</w:t>
            </w:r>
          </w:p>
          <w:p w14:paraId="2A065162" w14:textId="77777777" w:rsidR="00B67F3A" w:rsidRDefault="00B67F3A" w:rsidP="0096229F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4F6CD34C" w14:textId="3DE904B7" w:rsidR="00B67F3A" w:rsidRDefault="00D31886" w:rsidP="0096229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Unieważniono na podstawie art. 255 pkt. 1 ww. ustawy tj.</w:t>
            </w:r>
            <w:r w:rsidRPr="00B67F3A">
              <w:rPr>
                <w:sz w:val="22"/>
                <w:szCs w:val="22"/>
              </w:rPr>
              <w:t xml:space="preserve"> </w:t>
            </w:r>
            <w:r w:rsidR="00B67F3A" w:rsidRPr="00B67F3A">
              <w:rPr>
                <w:sz w:val="22"/>
                <w:szCs w:val="22"/>
              </w:rPr>
              <w:t>nie złożono żadnego wniosku o dopuszczenie do udziału w postępowaniu albo żadnej oferty</w:t>
            </w:r>
            <w:r>
              <w:rPr>
                <w:sz w:val="22"/>
                <w:szCs w:val="22"/>
              </w:rPr>
              <w:t>.</w:t>
            </w:r>
          </w:p>
          <w:p w14:paraId="1CF2FB61" w14:textId="77777777" w:rsidR="00B67F3A" w:rsidRDefault="00B67F3A" w:rsidP="0096229F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30A279E0" w14:textId="2F66A989" w:rsidR="00B67F3A" w:rsidRPr="00EB1359" w:rsidRDefault="00B67F3A" w:rsidP="0096229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67F3A">
              <w:rPr>
                <w:sz w:val="22"/>
                <w:szCs w:val="22"/>
              </w:rPr>
              <w:t>Nie złożono żadnej oferty</w:t>
            </w:r>
            <w:r w:rsidR="00D31886">
              <w:rPr>
                <w:sz w:val="22"/>
                <w:szCs w:val="22"/>
              </w:rPr>
              <w:t>.</w:t>
            </w:r>
          </w:p>
        </w:tc>
      </w:tr>
      <w:tr w:rsidR="00B67F3A" w:rsidRPr="00EB1359" w14:paraId="2747924E" w14:textId="77777777" w:rsidTr="0096229F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667E4" w14:textId="77777777" w:rsidR="00B67F3A" w:rsidRPr="00710915" w:rsidRDefault="00B67F3A" w:rsidP="0096229F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67F3A">
              <w:rPr>
                <w:b/>
                <w:bCs/>
                <w:sz w:val="22"/>
                <w:szCs w:val="22"/>
              </w:rPr>
              <w:t>78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C847E" w14:textId="77777777" w:rsidR="00B67F3A" w:rsidRPr="00EB1359" w:rsidRDefault="00B67F3A" w:rsidP="0096229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67F3A">
              <w:rPr>
                <w:b/>
                <w:sz w:val="22"/>
                <w:szCs w:val="22"/>
              </w:rPr>
              <w:t>produkt leczniczy</w:t>
            </w:r>
          </w:p>
          <w:p w14:paraId="0D63E0D8" w14:textId="77777777" w:rsidR="00B67F3A" w:rsidRDefault="00B67F3A" w:rsidP="0096229F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4BB576BD" w14:textId="7EACF6FC" w:rsidR="00B67F3A" w:rsidRDefault="00D31886" w:rsidP="0096229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Unieważniono na podstawie art. 255 pkt. 1 ww. ustawy tj.</w:t>
            </w:r>
            <w:r w:rsidRPr="00B67F3A">
              <w:rPr>
                <w:sz w:val="22"/>
                <w:szCs w:val="22"/>
              </w:rPr>
              <w:t xml:space="preserve"> </w:t>
            </w:r>
            <w:r w:rsidR="00B67F3A" w:rsidRPr="00B67F3A">
              <w:rPr>
                <w:sz w:val="22"/>
                <w:szCs w:val="22"/>
              </w:rPr>
              <w:t>nie złożono żadnego wniosku o dopuszczenie do udziału w postępowaniu albo żadnej oferty</w:t>
            </w:r>
            <w:r>
              <w:rPr>
                <w:sz w:val="22"/>
                <w:szCs w:val="22"/>
              </w:rPr>
              <w:t>.</w:t>
            </w:r>
          </w:p>
          <w:p w14:paraId="0B991A50" w14:textId="77777777" w:rsidR="00B67F3A" w:rsidRDefault="00B67F3A" w:rsidP="0096229F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0B9326E3" w14:textId="4C8C1FE0" w:rsidR="00B67F3A" w:rsidRPr="00EB1359" w:rsidRDefault="00B67F3A" w:rsidP="0096229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67F3A">
              <w:rPr>
                <w:sz w:val="22"/>
                <w:szCs w:val="22"/>
              </w:rPr>
              <w:t>Nie złożono żadnej oferty</w:t>
            </w:r>
            <w:r w:rsidR="00D31886">
              <w:rPr>
                <w:sz w:val="22"/>
                <w:szCs w:val="22"/>
              </w:rPr>
              <w:t>.</w:t>
            </w:r>
          </w:p>
        </w:tc>
      </w:tr>
      <w:tr w:rsidR="00B67F3A" w:rsidRPr="00EB1359" w14:paraId="24FFAC3B" w14:textId="77777777" w:rsidTr="0096229F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48AE1" w14:textId="77777777" w:rsidR="00B67F3A" w:rsidRPr="00710915" w:rsidRDefault="00B67F3A" w:rsidP="0096229F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67F3A">
              <w:rPr>
                <w:b/>
                <w:bCs/>
                <w:sz w:val="22"/>
                <w:szCs w:val="22"/>
              </w:rPr>
              <w:t>84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0E40F" w14:textId="77777777" w:rsidR="00B67F3A" w:rsidRPr="00EB1359" w:rsidRDefault="00B67F3A" w:rsidP="0096229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67F3A">
              <w:rPr>
                <w:b/>
                <w:sz w:val="22"/>
                <w:szCs w:val="22"/>
              </w:rPr>
              <w:t>wyrób medyczny</w:t>
            </w:r>
          </w:p>
          <w:p w14:paraId="4D09D2EA" w14:textId="77777777" w:rsidR="00B67F3A" w:rsidRDefault="00B67F3A" w:rsidP="0096229F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0CED2F15" w14:textId="2AA0E310" w:rsidR="00B67F3A" w:rsidRDefault="00D31886" w:rsidP="0096229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Unieważniono na podstawie art. 255 pkt. 1 ww. ustawy tj.</w:t>
            </w:r>
            <w:r w:rsidRPr="00B67F3A">
              <w:rPr>
                <w:sz w:val="22"/>
                <w:szCs w:val="22"/>
              </w:rPr>
              <w:t xml:space="preserve"> </w:t>
            </w:r>
            <w:r w:rsidR="00B67F3A" w:rsidRPr="00B67F3A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0233E477" w14:textId="77777777" w:rsidR="00B67F3A" w:rsidRDefault="00B67F3A" w:rsidP="0096229F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1BD066AD" w14:textId="7933B4A0" w:rsidR="00B67F3A" w:rsidRPr="00EB1359" w:rsidRDefault="00B67F3A" w:rsidP="0096229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67F3A">
              <w:rPr>
                <w:sz w:val="22"/>
                <w:szCs w:val="22"/>
              </w:rPr>
              <w:t>Nie wpłynęła żadna oferta</w:t>
            </w:r>
            <w:r w:rsidR="00D31886">
              <w:rPr>
                <w:sz w:val="22"/>
                <w:szCs w:val="22"/>
              </w:rPr>
              <w:t>.</w:t>
            </w:r>
          </w:p>
        </w:tc>
      </w:tr>
      <w:tr w:rsidR="00B67F3A" w:rsidRPr="00EB1359" w14:paraId="22609CCA" w14:textId="77777777" w:rsidTr="0096229F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F1272" w14:textId="77777777" w:rsidR="00B67F3A" w:rsidRPr="00710915" w:rsidRDefault="00B67F3A" w:rsidP="0096229F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67F3A">
              <w:rPr>
                <w:b/>
                <w:bCs/>
                <w:sz w:val="22"/>
                <w:szCs w:val="22"/>
              </w:rPr>
              <w:t>86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39666" w14:textId="77777777" w:rsidR="00B67F3A" w:rsidRPr="00EB1359" w:rsidRDefault="00B67F3A" w:rsidP="0096229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67F3A">
              <w:rPr>
                <w:b/>
                <w:sz w:val="22"/>
                <w:szCs w:val="22"/>
              </w:rPr>
              <w:t>produkt leczniczy</w:t>
            </w:r>
          </w:p>
          <w:p w14:paraId="43DDB1FA" w14:textId="77777777" w:rsidR="00B67F3A" w:rsidRDefault="00B67F3A" w:rsidP="0096229F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2B01A561" w14:textId="6DB950F7" w:rsidR="00B67F3A" w:rsidRDefault="00D31886" w:rsidP="0096229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Unieważniono na podstawie art. 255 pkt. 1 ww. ustawy tj.</w:t>
            </w:r>
            <w:r w:rsidRPr="00B67F3A">
              <w:rPr>
                <w:sz w:val="22"/>
                <w:szCs w:val="22"/>
              </w:rPr>
              <w:t xml:space="preserve"> </w:t>
            </w:r>
            <w:r w:rsidR="00B67F3A" w:rsidRPr="00B67F3A">
              <w:rPr>
                <w:sz w:val="22"/>
                <w:szCs w:val="22"/>
              </w:rPr>
              <w:t>nie złożono żadnego wniosku o dopuszczenie do udziału w postępowaniu albo żadnej oferty</w:t>
            </w:r>
            <w:r>
              <w:rPr>
                <w:sz w:val="22"/>
                <w:szCs w:val="22"/>
              </w:rPr>
              <w:t>.</w:t>
            </w:r>
          </w:p>
          <w:p w14:paraId="793240BE" w14:textId="77777777" w:rsidR="00B67F3A" w:rsidRDefault="00B67F3A" w:rsidP="0096229F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17EAB64E" w14:textId="0E7504BB" w:rsidR="00B67F3A" w:rsidRPr="00EB1359" w:rsidRDefault="00B67F3A" w:rsidP="0096229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67F3A">
              <w:rPr>
                <w:sz w:val="22"/>
                <w:szCs w:val="22"/>
              </w:rPr>
              <w:t xml:space="preserve">Nie wpłynęła </w:t>
            </w:r>
            <w:r w:rsidR="00D31886">
              <w:rPr>
                <w:sz w:val="22"/>
                <w:szCs w:val="22"/>
              </w:rPr>
              <w:t xml:space="preserve">w tej grupie </w:t>
            </w:r>
            <w:r w:rsidRPr="00B67F3A">
              <w:rPr>
                <w:sz w:val="22"/>
                <w:szCs w:val="22"/>
              </w:rPr>
              <w:t>żadna oferta</w:t>
            </w:r>
            <w:r w:rsidR="00D31886">
              <w:rPr>
                <w:sz w:val="22"/>
                <w:szCs w:val="22"/>
              </w:rPr>
              <w:t>.</w:t>
            </w:r>
          </w:p>
        </w:tc>
      </w:tr>
      <w:tr w:rsidR="00B67F3A" w:rsidRPr="00EB1359" w14:paraId="4098E707" w14:textId="77777777" w:rsidTr="0096229F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BABAD" w14:textId="77777777" w:rsidR="00B67F3A" w:rsidRPr="00710915" w:rsidRDefault="00B67F3A" w:rsidP="0096229F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67F3A">
              <w:rPr>
                <w:b/>
                <w:bCs/>
                <w:sz w:val="22"/>
                <w:szCs w:val="22"/>
              </w:rPr>
              <w:lastRenderedPageBreak/>
              <w:t>46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5F1D4" w14:textId="77777777" w:rsidR="00B67F3A" w:rsidRPr="00EB1359" w:rsidRDefault="00B67F3A" w:rsidP="0096229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67F3A">
              <w:rPr>
                <w:b/>
                <w:sz w:val="22"/>
                <w:szCs w:val="22"/>
              </w:rPr>
              <w:t>produkt leczniczy</w:t>
            </w:r>
          </w:p>
          <w:p w14:paraId="493B0DBC" w14:textId="77777777" w:rsidR="00B67F3A" w:rsidRDefault="00B67F3A" w:rsidP="0096229F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798AB637" w14:textId="6199BAE4" w:rsidR="00B67F3A" w:rsidRDefault="00D31886" w:rsidP="0096229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Unieważniono na podstawie art. 255 pkt. 2 ww. ustawy tj.</w:t>
            </w:r>
            <w:r w:rsidRPr="00B67F3A">
              <w:rPr>
                <w:sz w:val="22"/>
                <w:szCs w:val="22"/>
              </w:rPr>
              <w:t xml:space="preserve"> </w:t>
            </w:r>
            <w:r w:rsidR="00B67F3A" w:rsidRPr="00B67F3A">
              <w:rPr>
                <w:sz w:val="22"/>
                <w:szCs w:val="22"/>
              </w:rPr>
              <w:t>wszystkie złożone wnioski o dopuszczenie do udziału w postępowaniu albo oferty podlegały odrzuceniu</w:t>
            </w:r>
            <w:r>
              <w:rPr>
                <w:sz w:val="22"/>
                <w:szCs w:val="22"/>
              </w:rPr>
              <w:t>.</w:t>
            </w:r>
          </w:p>
          <w:p w14:paraId="597D62C6" w14:textId="77777777" w:rsidR="00B67F3A" w:rsidRDefault="00B67F3A" w:rsidP="0096229F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3A433D71" w14:textId="3DECE357" w:rsidR="00B67F3A" w:rsidRPr="00EB1359" w:rsidRDefault="00D31886" w:rsidP="0096229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 tej grupie została złożona oferta Wykonawcy </w:t>
            </w:r>
            <w:r w:rsidRPr="00B67F3A">
              <w:rPr>
                <w:sz w:val="22"/>
                <w:szCs w:val="22"/>
              </w:rPr>
              <w:t xml:space="preserve">Servier  </w:t>
            </w:r>
            <w:r>
              <w:rPr>
                <w:sz w:val="22"/>
                <w:szCs w:val="22"/>
              </w:rPr>
              <w:t>P</w:t>
            </w:r>
            <w:r w:rsidRPr="00B67F3A">
              <w:rPr>
                <w:sz w:val="22"/>
                <w:szCs w:val="22"/>
              </w:rPr>
              <w:t>olska Services Sp. z o.o.</w:t>
            </w:r>
            <w:r>
              <w:rPr>
                <w:sz w:val="22"/>
                <w:szCs w:val="22"/>
              </w:rPr>
              <w:t>, ul. Jana Kazimierza 10, 01-248 Warszawa.</w:t>
            </w:r>
            <w:r w:rsidR="00B67F3A" w:rsidRPr="00B67F3A">
              <w:rPr>
                <w:sz w:val="22"/>
                <w:szCs w:val="22"/>
              </w:rPr>
              <w:t xml:space="preserve"> Zamawiający odrzucił ofertę </w:t>
            </w:r>
            <w:r>
              <w:rPr>
                <w:sz w:val="22"/>
                <w:szCs w:val="22"/>
              </w:rPr>
              <w:t xml:space="preserve">ww. </w:t>
            </w:r>
            <w:r w:rsidR="00B67F3A" w:rsidRPr="00B67F3A">
              <w:rPr>
                <w:sz w:val="22"/>
                <w:szCs w:val="22"/>
              </w:rPr>
              <w:t>Wykonawcy na podstawie art. 226 ust. 1 pkt. 8  tj. oferta zawiera rażąco niską cenę w stosunku do przedmiotu zamówienia. W związku z tym, że oferta była niższa o 30 % od wartości zamówienia powiększonej o należny podatek od towarów i usług, Zamawiający  wezwał wykonawcę do złożenia wyjaśnień w tym przedstawienia dowodów, w zakresie wyliczenia ceny. Wykonawca wyja</w:t>
            </w:r>
            <w:r>
              <w:rPr>
                <w:sz w:val="22"/>
                <w:szCs w:val="22"/>
              </w:rPr>
              <w:t>ś</w:t>
            </w:r>
            <w:r w:rsidR="00B67F3A" w:rsidRPr="00B67F3A">
              <w:rPr>
                <w:sz w:val="22"/>
                <w:szCs w:val="22"/>
              </w:rPr>
              <w:t>niając  rażąco niską cenę,  nie przedstawił  dowodów potwierdzających wyliczenie ceny do której został wezwany.</w:t>
            </w:r>
          </w:p>
        </w:tc>
      </w:tr>
      <w:tr w:rsidR="00B67F3A" w:rsidRPr="00EB1359" w14:paraId="4E8CBF76" w14:textId="77777777" w:rsidTr="0096229F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3BC41" w14:textId="77777777" w:rsidR="00B67F3A" w:rsidRPr="00710915" w:rsidRDefault="00B67F3A" w:rsidP="0096229F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67F3A">
              <w:rPr>
                <w:b/>
                <w:bCs/>
                <w:sz w:val="22"/>
                <w:szCs w:val="22"/>
              </w:rPr>
              <w:t>23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9D2BE" w14:textId="77777777" w:rsidR="00B67F3A" w:rsidRPr="00EB1359" w:rsidRDefault="00B67F3A" w:rsidP="0096229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67F3A">
              <w:rPr>
                <w:b/>
                <w:sz w:val="22"/>
                <w:szCs w:val="22"/>
              </w:rPr>
              <w:t>produkt leczniczy</w:t>
            </w:r>
          </w:p>
          <w:p w14:paraId="46D6A7A7" w14:textId="77777777" w:rsidR="00B67F3A" w:rsidRDefault="00B67F3A" w:rsidP="0096229F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33EA8969" w14:textId="5A5327AC" w:rsidR="00B67F3A" w:rsidRDefault="004043BC" w:rsidP="0096229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Unieważniono na podstawie art. 255 pkt. 4 tj.</w:t>
            </w:r>
            <w:r w:rsidRPr="00B67F3A">
              <w:rPr>
                <w:sz w:val="22"/>
                <w:szCs w:val="22"/>
              </w:rPr>
              <w:t xml:space="preserve"> </w:t>
            </w:r>
            <w:r w:rsidR="00B67F3A" w:rsidRPr="00B67F3A">
              <w:rPr>
                <w:sz w:val="22"/>
                <w:szCs w:val="22"/>
              </w:rPr>
              <w:t>zostały złożone oferty dodatkowe o takiej samej cenie lub koszcie</w:t>
            </w:r>
          </w:p>
          <w:p w14:paraId="47A64F85" w14:textId="77777777" w:rsidR="00B67F3A" w:rsidRDefault="00B67F3A" w:rsidP="0096229F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338438F5" w14:textId="77777777" w:rsidR="00B67F3A" w:rsidRDefault="00B67F3A" w:rsidP="0096229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67F3A">
              <w:rPr>
                <w:sz w:val="22"/>
                <w:szCs w:val="22"/>
              </w:rPr>
              <w:t>Zamawiający</w:t>
            </w:r>
            <w:r w:rsidR="004043BC">
              <w:rPr>
                <w:sz w:val="22"/>
                <w:szCs w:val="22"/>
              </w:rPr>
              <w:t xml:space="preserve">, </w:t>
            </w:r>
            <w:r w:rsidRPr="00B67F3A">
              <w:rPr>
                <w:sz w:val="22"/>
                <w:szCs w:val="22"/>
              </w:rPr>
              <w:t xml:space="preserve">ze względu na to iż nie można </w:t>
            </w:r>
            <w:r w:rsidR="004043BC">
              <w:rPr>
                <w:sz w:val="22"/>
                <w:szCs w:val="22"/>
              </w:rPr>
              <w:t>było</w:t>
            </w:r>
            <w:r w:rsidRPr="00B67F3A">
              <w:rPr>
                <w:sz w:val="22"/>
                <w:szCs w:val="22"/>
              </w:rPr>
              <w:t xml:space="preserve"> dokonać wyboru najkorzystniejszej oferty</w:t>
            </w:r>
            <w:r w:rsidR="004043BC">
              <w:rPr>
                <w:sz w:val="22"/>
                <w:szCs w:val="22"/>
              </w:rPr>
              <w:t xml:space="preserve">, działając </w:t>
            </w:r>
            <w:r w:rsidRPr="00B67F3A">
              <w:rPr>
                <w:sz w:val="22"/>
                <w:szCs w:val="22"/>
              </w:rPr>
              <w:t xml:space="preserve"> </w:t>
            </w:r>
            <w:r w:rsidR="004043BC" w:rsidRPr="00B67F3A">
              <w:rPr>
                <w:sz w:val="22"/>
                <w:szCs w:val="22"/>
              </w:rPr>
              <w:t xml:space="preserve">na podstawie art. 249 pzp , </w:t>
            </w:r>
            <w:r w:rsidRPr="00B67F3A">
              <w:rPr>
                <w:sz w:val="22"/>
                <w:szCs w:val="22"/>
              </w:rPr>
              <w:t>wezwał wykonawców, którzy złożyli oferty o tej samej cenie do złożenia oferty dodatkowej. W wyznaczonym terminie wezwani Wykonawcy tj. Farmacol- Logistyka Sp. z o.o. oraz NEUCA S.A. nie złożyli ofert dodatkowych.</w:t>
            </w:r>
          </w:p>
          <w:p w14:paraId="52457B01" w14:textId="33D5DBF5" w:rsidR="004043BC" w:rsidRPr="00EB1359" w:rsidRDefault="004043BC" w:rsidP="0096229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67F3A">
              <w:rPr>
                <w:sz w:val="22"/>
                <w:szCs w:val="22"/>
              </w:rPr>
              <w:t>W zwi</w:t>
            </w:r>
            <w:r>
              <w:rPr>
                <w:sz w:val="22"/>
                <w:szCs w:val="22"/>
              </w:rPr>
              <w:t>ą</w:t>
            </w:r>
            <w:r w:rsidRPr="00B67F3A">
              <w:rPr>
                <w:sz w:val="22"/>
                <w:szCs w:val="22"/>
              </w:rPr>
              <w:t>zku z powyższym postępowanie ww. grupie zostało unieważnione na podstawie art. 255 pkt. 4</w:t>
            </w:r>
            <w:r>
              <w:rPr>
                <w:sz w:val="22"/>
                <w:szCs w:val="22"/>
              </w:rPr>
              <w:t xml:space="preserve"> ww. ustawy.</w:t>
            </w:r>
          </w:p>
        </w:tc>
      </w:tr>
      <w:tr w:rsidR="00B67F3A" w:rsidRPr="00EB1359" w14:paraId="642B9E54" w14:textId="77777777" w:rsidTr="0096229F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9F381" w14:textId="77777777" w:rsidR="00B67F3A" w:rsidRPr="00710915" w:rsidRDefault="00B67F3A" w:rsidP="0096229F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67F3A">
              <w:rPr>
                <w:b/>
                <w:bCs/>
                <w:sz w:val="22"/>
                <w:szCs w:val="22"/>
              </w:rPr>
              <w:t>62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F42FB" w14:textId="77777777" w:rsidR="00B67F3A" w:rsidRPr="00EB1359" w:rsidRDefault="00B67F3A" w:rsidP="0096229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67F3A">
              <w:rPr>
                <w:b/>
                <w:sz w:val="22"/>
                <w:szCs w:val="22"/>
              </w:rPr>
              <w:t>produkt leczniczy</w:t>
            </w:r>
          </w:p>
          <w:p w14:paraId="6B59439D" w14:textId="77777777" w:rsidR="00B67F3A" w:rsidRDefault="00B67F3A" w:rsidP="0096229F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5A83D339" w14:textId="061C476F" w:rsidR="00B67F3A" w:rsidRDefault="004043BC" w:rsidP="0096229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pkt. 4 ustawy tj. </w:t>
            </w:r>
            <w:r w:rsidR="00B67F3A" w:rsidRPr="00B67F3A">
              <w:rPr>
                <w:sz w:val="22"/>
                <w:szCs w:val="22"/>
              </w:rPr>
              <w:t>zostały złożone oferty dodatkowe o takiej samej cenie lub koszcie</w:t>
            </w:r>
          </w:p>
          <w:p w14:paraId="0E4B0ED9" w14:textId="77777777" w:rsidR="00B67F3A" w:rsidRDefault="00B67F3A" w:rsidP="0096229F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708545D7" w14:textId="53CA045F" w:rsidR="00B67F3A" w:rsidRPr="00B67F3A" w:rsidRDefault="00B67F3A" w:rsidP="0096229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67F3A">
              <w:rPr>
                <w:sz w:val="22"/>
                <w:szCs w:val="22"/>
              </w:rPr>
              <w:t xml:space="preserve">Zamawiający w dniu 28.09.2022 ze względu na to iż nie można  dokonać wyboru najkorzystniejszej oferty wezwał wykonawców, na podstawie art. 249 </w:t>
            </w:r>
            <w:r w:rsidR="004043BC">
              <w:rPr>
                <w:sz w:val="22"/>
                <w:szCs w:val="22"/>
              </w:rPr>
              <w:t xml:space="preserve">ustawy </w:t>
            </w:r>
            <w:r w:rsidRPr="00B67F3A">
              <w:rPr>
                <w:sz w:val="22"/>
                <w:szCs w:val="22"/>
              </w:rPr>
              <w:t>pzp , którzy złożyli oferty o tej samej cenie do złożenia oferty dodatkowej. W wyznaczonym terminie wezwani Wykonawcy tj. Farmacol- Logistyka Sp. z o.o. oraz URTICA Sp. z o.o.. nie złożyli ofert dodatkowych, w odpowiedzi na pisma wzywające do złożenia ofert dodatkowych podtrzymali złożone ceny.</w:t>
            </w:r>
          </w:p>
          <w:p w14:paraId="43D52CFC" w14:textId="3369B8EC" w:rsidR="00B67F3A" w:rsidRPr="00EB1359" w:rsidRDefault="00B67F3A" w:rsidP="0096229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67F3A">
              <w:rPr>
                <w:sz w:val="22"/>
                <w:szCs w:val="22"/>
              </w:rPr>
              <w:t>W zwi</w:t>
            </w:r>
            <w:r w:rsidR="004043BC">
              <w:rPr>
                <w:sz w:val="22"/>
                <w:szCs w:val="22"/>
              </w:rPr>
              <w:t>ą</w:t>
            </w:r>
            <w:r w:rsidRPr="00B67F3A">
              <w:rPr>
                <w:sz w:val="22"/>
                <w:szCs w:val="22"/>
              </w:rPr>
              <w:t>zku z powyższym postępowanie ww. grupie zostało unieważnione na podstawie art. 255 pkt. 4</w:t>
            </w:r>
          </w:p>
        </w:tc>
      </w:tr>
      <w:tr w:rsidR="00B67F3A" w:rsidRPr="00EB1359" w14:paraId="76510C05" w14:textId="77777777" w:rsidTr="0096229F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5F419" w14:textId="77777777" w:rsidR="00B67F3A" w:rsidRPr="00710915" w:rsidRDefault="00B67F3A" w:rsidP="0096229F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67F3A">
              <w:rPr>
                <w:b/>
                <w:bCs/>
                <w:sz w:val="22"/>
                <w:szCs w:val="22"/>
              </w:rPr>
              <w:t>79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25F63" w14:textId="77777777" w:rsidR="00B67F3A" w:rsidRPr="00EB1359" w:rsidRDefault="00B67F3A" w:rsidP="0096229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67F3A">
              <w:rPr>
                <w:b/>
                <w:sz w:val="22"/>
                <w:szCs w:val="22"/>
              </w:rPr>
              <w:t>produkt leczniczy</w:t>
            </w:r>
          </w:p>
          <w:p w14:paraId="45223FFE" w14:textId="77777777" w:rsidR="00B67F3A" w:rsidRDefault="00B67F3A" w:rsidP="0096229F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4DFDC3D2" w14:textId="0FC7667C" w:rsidR="00B67F3A" w:rsidRDefault="004043BC" w:rsidP="0096229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pkt. 4 ustawy pzp </w:t>
            </w:r>
            <w:r w:rsidR="00B67F3A" w:rsidRPr="00B67F3A">
              <w:rPr>
                <w:sz w:val="22"/>
                <w:szCs w:val="22"/>
              </w:rPr>
              <w:t>zostały złożone oferty dodatkowe o takiej samej cenie lub koszcie</w:t>
            </w:r>
          </w:p>
          <w:p w14:paraId="1B4E333F" w14:textId="77777777" w:rsidR="00B67F3A" w:rsidRDefault="00B67F3A" w:rsidP="0096229F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2210B734" w14:textId="42B0ED8E" w:rsidR="00B67F3A" w:rsidRPr="00EB1359" w:rsidRDefault="00B67F3A" w:rsidP="0096229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67F3A">
              <w:rPr>
                <w:sz w:val="22"/>
                <w:szCs w:val="22"/>
              </w:rPr>
              <w:lastRenderedPageBreak/>
              <w:t xml:space="preserve">Zamawiający w dniu 28.09.2022 ze względu na to iż nie można  dokonać wyboru najkorzystniejszej oferty wezwał wykonawców, na podstawie art. 249 </w:t>
            </w:r>
            <w:r w:rsidR="004043BC">
              <w:rPr>
                <w:sz w:val="22"/>
                <w:szCs w:val="22"/>
              </w:rPr>
              <w:t xml:space="preserve">ustawy </w:t>
            </w:r>
            <w:r w:rsidRPr="00B67F3A">
              <w:rPr>
                <w:sz w:val="22"/>
                <w:szCs w:val="22"/>
              </w:rPr>
              <w:t>pzp , którzy złożyli oferty o tej samej cenie do złożenia oferty dodatkowej. W wyznaczonym terminie wezwani Wykonawcy tj. Farmacol- Logistyka Sp. z o.o. oraz URTICA Sp. z o.o. nie złożyli ofert dodatkowych, podtrzymali złożone ceny.</w:t>
            </w:r>
          </w:p>
        </w:tc>
      </w:tr>
    </w:tbl>
    <w:p w14:paraId="1E471C9F" w14:textId="77777777"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lastRenderedPageBreak/>
        <w:t>Zamawiający</w:t>
      </w:r>
    </w:p>
    <w:p w14:paraId="2921BC88" w14:textId="77777777" w:rsidR="00010B31" w:rsidRDefault="00010B31" w:rsidP="00010B31">
      <w:pPr>
        <w:spacing w:line="360" w:lineRule="auto"/>
        <w:jc w:val="right"/>
        <w:rPr>
          <w:sz w:val="24"/>
        </w:rPr>
      </w:pPr>
    </w:p>
    <w:p w14:paraId="583C9B36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4E8993" w14:textId="77777777" w:rsidR="00B67F3A" w:rsidRDefault="00B67F3A" w:rsidP="00B67F3A">
      <w:r>
        <w:separator/>
      </w:r>
    </w:p>
  </w:endnote>
  <w:endnote w:type="continuationSeparator" w:id="0">
    <w:p w14:paraId="600A3245" w14:textId="77777777" w:rsidR="00B67F3A" w:rsidRDefault="00B67F3A" w:rsidP="00B67F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FE5B3" w14:textId="77777777" w:rsidR="00B67F3A" w:rsidRDefault="00B67F3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075B2E" w14:textId="77777777" w:rsidR="00B67F3A" w:rsidRDefault="00B67F3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A2A6D" w14:textId="77777777" w:rsidR="00B67F3A" w:rsidRDefault="00B67F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6BAB06" w14:textId="77777777" w:rsidR="00B67F3A" w:rsidRDefault="00B67F3A" w:rsidP="00B67F3A">
      <w:r>
        <w:separator/>
      </w:r>
    </w:p>
  </w:footnote>
  <w:footnote w:type="continuationSeparator" w:id="0">
    <w:p w14:paraId="660355A3" w14:textId="77777777" w:rsidR="00B67F3A" w:rsidRDefault="00B67F3A" w:rsidP="00B67F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50E053" w14:textId="77777777" w:rsidR="00B67F3A" w:rsidRDefault="00B67F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5D519" w14:textId="77777777" w:rsidR="00B67F3A" w:rsidRDefault="00B67F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20780" w14:textId="77777777" w:rsidR="00B67F3A" w:rsidRDefault="00B67F3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7232"/>
    <w:rsid w:val="00010B31"/>
    <w:rsid w:val="00104963"/>
    <w:rsid w:val="00150F65"/>
    <w:rsid w:val="00257232"/>
    <w:rsid w:val="004043BC"/>
    <w:rsid w:val="005667E4"/>
    <w:rsid w:val="007048BF"/>
    <w:rsid w:val="00823326"/>
    <w:rsid w:val="00856A3E"/>
    <w:rsid w:val="00894412"/>
    <w:rsid w:val="009462DF"/>
    <w:rsid w:val="009500EB"/>
    <w:rsid w:val="00956F6C"/>
    <w:rsid w:val="00993EFC"/>
    <w:rsid w:val="00AB3E72"/>
    <w:rsid w:val="00AC1A4B"/>
    <w:rsid w:val="00B67F3A"/>
    <w:rsid w:val="00BE5685"/>
    <w:rsid w:val="00D31886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9DC972"/>
  <w15:chartTrackingRefBased/>
  <w15:docId w15:val="{101C729C-B2E4-46CC-AD3C-12DD14DA6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B67F3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67F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71</TotalTime>
  <Pages>4</Pages>
  <Words>862</Words>
  <Characters>5173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6023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Urszula Gawin</cp:lastModifiedBy>
  <cp:revision>6</cp:revision>
  <dcterms:created xsi:type="dcterms:W3CDTF">2022-10-27T11:12:00Z</dcterms:created>
  <dcterms:modified xsi:type="dcterms:W3CDTF">2022-10-28T08:03:00Z</dcterms:modified>
</cp:coreProperties>
</file>