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B2DCF" w14:textId="1A8AFDFD" w:rsidR="00FB7F50" w:rsidRPr="002245BE" w:rsidRDefault="007A1D9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A1D9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A1D94">
        <w:rPr>
          <w:sz w:val="22"/>
          <w:szCs w:val="22"/>
        </w:rPr>
        <w:t>2022-10-2</w:t>
      </w:r>
      <w:r w:rsidR="006802C7">
        <w:rPr>
          <w:sz w:val="22"/>
          <w:szCs w:val="22"/>
        </w:rPr>
        <w:t>8</w:t>
      </w:r>
    </w:p>
    <w:p w14:paraId="7AE93E1B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1007ED4" w14:textId="606F4DAD" w:rsidR="00FB7F50" w:rsidRPr="002245BE" w:rsidRDefault="007A1D94" w:rsidP="00FB7F50">
      <w:pPr>
        <w:spacing w:after="40"/>
        <w:rPr>
          <w:b/>
          <w:bCs/>
          <w:sz w:val="22"/>
          <w:szCs w:val="22"/>
        </w:rPr>
      </w:pPr>
      <w:r w:rsidRPr="007A1D94">
        <w:rPr>
          <w:b/>
          <w:bCs/>
          <w:sz w:val="22"/>
          <w:szCs w:val="22"/>
        </w:rPr>
        <w:t xml:space="preserve">Szpital Specjalistyczny im. Stefana Żeromskiego SP ZOZ w Krakowie </w:t>
      </w:r>
    </w:p>
    <w:p w14:paraId="6B0E6FF1" w14:textId="77777777" w:rsidR="00FB7F50" w:rsidRPr="002245BE" w:rsidRDefault="007A1D94" w:rsidP="00FB7F50">
      <w:pPr>
        <w:rPr>
          <w:sz w:val="22"/>
          <w:szCs w:val="22"/>
        </w:rPr>
      </w:pPr>
      <w:r w:rsidRPr="007A1D94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7A1D94">
        <w:rPr>
          <w:sz w:val="22"/>
          <w:szCs w:val="22"/>
        </w:rPr>
        <w:t>66</w:t>
      </w:r>
    </w:p>
    <w:p w14:paraId="23E96418" w14:textId="77777777" w:rsidR="00FB7F50" w:rsidRPr="002245BE" w:rsidRDefault="007A1D94" w:rsidP="00FB7F50">
      <w:pPr>
        <w:rPr>
          <w:sz w:val="22"/>
          <w:szCs w:val="22"/>
        </w:rPr>
      </w:pPr>
      <w:r w:rsidRPr="007A1D94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7A1D94">
        <w:rPr>
          <w:sz w:val="22"/>
          <w:szCs w:val="22"/>
        </w:rPr>
        <w:t>Kraków</w:t>
      </w:r>
    </w:p>
    <w:p w14:paraId="4BB1A3CA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78E569A0" w14:textId="27101FDF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30A37E30" w14:textId="0B2CB88E" w:rsidR="00DB71AD" w:rsidRDefault="00DB71AD" w:rsidP="00FB7F50">
      <w:pPr>
        <w:jc w:val="both"/>
        <w:rPr>
          <w:bCs/>
          <w:sz w:val="18"/>
          <w:szCs w:val="18"/>
        </w:rPr>
      </w:pPr>
    </w:p>
    <w:p w14:paraId="4DB0CD24" w14:textId="2CBB1796" w:rsidR="00DB71AD" w:rsidRPr="00DB71AD" w:rsidRDefault="00DB71AD" w:rsidP="00FB7F50">
      <w:pPr>
        <w:jc w:val="both"/>
        <w:rPr>
          <w:bCs/>
          <w:sz w:val="22"/>
          <w:szCs w:val="22"/>
        </w:rPr>
      </w:pPr>
      <w:r w:rsidRPr="00DB71AD">
        <w:rPr>
          <w:bCs/>
          <w:sz w:val="22"/>
          <w:szCs w:val="22"/>
        </w:rPr>
        <w:t>SZP.271 – 837.16/2022</w:t>
      </w:r>
    </w:p>
    <w:p w14:paraId="141218E3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551766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7A1D94" w:rsidRPr="00607F9B" w14:paraId="0B7EA4D3" w14:textId="77777777" w:rsidTr="004E2F85">
        <w:trPr>
          <w:trHeight w:val="638"/>
        </w:trPr>
        <w:tc>
          <w:tcPr>
            <w:tcW w:w="959" w:type="dxa"/>
            <w:shd w:val="clear" w:color="auto" w:fill="auto"/>
          </w:tcPr>
          <w:p w14:paraId="71377719" w14:textId="77777777" w:rsidR="007A1D94" w:rsidRPr="00607F9B" w:rsidRDefault="007A1D94" w:rsidP="004E2F8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7E0F0B1" w14:textId="77777777" w:rsidR="007A1D94" w:rsidRPr="00607F9B" w:rsidRDefault="007A1D94" w:rsidP="004E2F8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A1D9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A1D94">
              <w:rPr>
                <w:b/>
                <w:bCs/>
                <w:sz w:val="22"/>
                <w:szCs w:val="22"/>
              </w:rPr>
              <w:t>Dostawa produktów leczniczych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A1D94">
              <w:rPr>
                <w:b/>
                <w:sz w:val="22"/>
                <w:szCs w:val="22"/>
              </w:rPr>
              <w:t>ZP/16/2022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485E322" w14:textId="2903BDE4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7A1D94" w:rsidRPr="007A1D94">
        <w:rPr>
          <w:b/>
          <w:sz w:val="22"/>
          <w:szCs w:val="22"/>
        </w:rPr>
        <w:t>Szpital Specjalistyczny im. Stefana Żeromskiego SP ZOZ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7A1D94" w:rsidRPr="007A1D94">
        <w:rPr>
          <w:sz w:val="22"/>
          <w:szCs w:val="22"/>
        </w:rPr>
        <w:t>(t.j. Dz.U. z 2021r. poz. 1129 z późn.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A1D94" w14:paraId="4AC7B22C" w14:textId="77777777" w:rsidTr="004E2F85">
        <w:trPr>
          <w:cantSplit/>
        </w:trPr>
        <w:tc>
          <w:tcPr>
            <w:tcW w:w="9498" w:type="dxa"/>
          </w:tcPr>
          <w:p w14:paraId="6F6756D5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Salus International Sp. z o.o.</w:t>
            </w:r>
          </w:p>
          <w:p w14:paraId="6A7B0E28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Pułaskiego 9 </w:t>
            </w:r>
          </w:p>
          <w:p w14:paraId="0DDAFA36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40-273 Katowice</w:t>
            </w:r>
          </w:p>
          <w:p w14:paraId="24BDAFC1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1C0C3331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1: produkt leczniczy za cenę brutto </w:t>
            </w:r>
            <w:r w:rsidRPr="002136BE">
              <w:rPr>
                <w:b/>
                <w:sz w:val="22"/>
                <w:szCs w:val="22"/>
              </w:rPr>
              <w:t>6 215.49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1B149B7F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009E0F90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7F2A2A49" w14:textId="77777777" w:rsidTr="004E2F85">
        <w:trPr>
          <w:cantSplit/>
        </w:trPr>
        <w:tc>
          <w:tcPr>
            <w:tcW w:w="9498" w:type="dxa"/>
          </w:tcPr>
          <w:p w14:paraId="6A0B17ED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Urtica Sp. z o.o.</w:t>
            </w:r>
          </w:p>
          <w:p w14:paraId="46A1D183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Krzemieniecka 120 </w:t>
            </w:r>
          </w:p>
          <w:p w14:paraId="48EF7671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54-640 Wrocław</w:t>
            </w:r>
          </w:p>
          <w:p w14:paraId="259F9D73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77681ACB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2: produkt leczniczy za cenę brutto </w:t>
            </w:r>
            <w:r w:rsidRPr="002136BE">
              <w:rPr>
                <w:b/>
                <w:sz w:val="22"/>
                <w:szCs w:val="22"/>
              </w:rPr>
              <w:t>59 085.94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6FD8CBAA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6B0A2494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39F8465C" w14:textId="77777777" w:rsidTr="004E2F85">
        <w:trPr>
          <w:cantSplit/>
        </w:trPr>
        <w:tc>
          <w:tcPr>
            <w:tcW w:w="9498" w:type="dxa"/>
          </w:tcPr>
          <w:p w14:paraId="0FA541B6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lastRenderedPageBreak/>
              <w:t>Salus International Sp. z o.o.</w:t>
            </w:r>
          </w:p>
          <w:p w14:paraId="51D69B16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Pułaskiego 9 </w:t>
            </w:r>
          </w:p>
          <w:p w14:paraId="31088F22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40-273 Katowice</w:t>
            </w:r>
          </w:p>
          <w:p w14:paraId="3067D3A9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1A2FB8BD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3: produkt leczniczy za cenę brutto </w:t>
            </w:r>
            <w:r w:rsidRPr="002136BE">
              <w:rPr>
                <w:b/>
                <w:sz w:val="22"/>
                <w:szCs w:val="22"/>
              </w:rPr>
              <w:t>4 207.68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33CEE2EF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22E4AE1D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3D378F53" w14:textId="77777777" w:rsidTr="004E2F85">
        <w:trPr>
          <w:cantSplit/>
        </w:trPr>
        <w:tc>
          <w:tcPr>
            <w:tcW w:w="9498" w:type="dxa"/>
          </w:tcPr>
          <w:p w14:paraId="04AFF744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Asclepios S.A.</w:t>
            </w:r>
          </w:p>
          <w:p w14:paraId="6DAD95E3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Hubska 44 </w:t>
            </w:r>
          </w:p>
          <w:p w14:paraId="375C096C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50-502 Wrocław</w:t>
            </w:r>
          </w:p>
          <w:p w14:paraId="60E233B2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60E62E18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4: produkt leczniczy za cenę brutto </w:t>
            </w:r>
            <w:r w:rsidRPr="002136BE">
              <w:rPr>
                <w:b/>
                <w:sz w:val="22"/>
                <w:szCs w:val="22"/>
              </w:rPr>
              <w:t>57 834.00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79834746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3C525299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3128805B" w14:textId="77777777" w:rsidTr="004E2F85">
        <w:trPr>
          <w:cantSplit/>
        </w:trPr>
        <w:tc>
          <w:tcPr>
            <w:tcW w:w="9498" w:type="dxa"/>
          </w:tcPr>
          <w:p w14:paraId="17823188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Farmacol Logistyka Sp. z o.o.</w:t>
            </w:r>
          </w:p>
          <w:p w14:paraId="78B2E1BB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Szopienicka 77 </w:t>
            </w:r>
          </w:p>
          <w:p w14:paraId="018AAD09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40-431 Katowice</w:t>
            </w:r>
          </w:p>
          <w:p w14:paraId="401CED8A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30D1949C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5: produkt leczniczy za cenę brutto </w:t>
            </w:r>
            <w:r w:rsidRPr="002136BE">
              <w:rPr>
                <w:b/>
                <w:sz w:val="22"/>
                <w:szCs w:val="22"/>
              </w:rPr>
              <w:t>440 305.20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733F02EE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536051A1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1970B3A3" w14:textId="77777777" w:rsidTr="004E2F85">
        <w:trPr>
          <w:cantSplit/>
        </w:trPr>
        <w:tc>
          <w:tcPr>
            <w:tcW w:w="9498" w:type="dxa"/>
          </w:tcPr>
          <w:p w14:paraId="79D0E7FD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Urtica Sp. z o.o.</w:t>
            </w:r>
          </w:p>
          <w:p w14:paraId="5E60D94F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Krzemieniecka 120 </w:t>
            </w:r>
          </w:p>
          <w:p w14:paraId="447D840A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54-640 Wrocław</w:t>
            </w:r>
          </w:p>
          <w:p w14:paraId="1E3F5365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7E6F0269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6: produkt leczniczy za cenę brutto </w:t>
            </w:r>
            <w:r w:rsidRPr="002136BE">
              <w:rPr>
                <w:b/>
                <w:sz w:val="22"/>
                <w:szCs w:val="22"/>
              </w:rPr>
              <w:t>287 280.00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03BC633E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6D3806FB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7588FE0D" w14:textId="77777777" w:rsidTr="004E2F85">
        <w:trPr>
          <w:cantSplit/>
        </w:trPr>
        <w:tc>
          <w:tcPr>
            <w:tcW w:w="9498" w:type="dxa"/>
          </w:tcPr>
          <w:p w14:paraId="13A82FC9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Urtica Sp. z o.o.</w:t>
            </w:r>
          </w:p>
          <w:p w14:paraId="363DF502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Krzemieniecka 120 </w:t>
            </w:r>
          </w:p>
          <w:p w14:paraId="01ED100B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54-640 Wrocław</w:t>
            </w:r>
          </w:p>
          <w:p w14:paraId="7E8D1FF4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070FC90F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7: produkt leczniczy za cenę brutto </w:t>
            </w:r>
            <w:r w:rsidRPr="002136BE">
              <w:rPr>
                <w:b/>
                <w:sz w:val="22"/>
                <w:szCs w:val="22"/>
              </w:rPr>
              <w:t>130 917.60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03A100C5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52A74182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4FD7C948" w14:textId="77777777" w:rsidTr="004E2F85">
        <w:trPr>
          <w:cantSplit/>
        </w:trPr>
        <w:tc>
          <w:tcPr>
            <w:tcW w:w="9498" w:type="dxa"/>
          </w:tcPr>
          <w:p w14:paraId="23873328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lastRenderedPageBreak/>
              <w:t>Salus International Sp. z o.o.</w:t>
            </w:r>
          </w:p>
          <w:p w14:paraId="14C257E1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Pułaskiego 9 </w:t>
            </w:r>
          </w:p>
          <w:p w14:paraId="7EB21E1D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40-273 Katowice</w:t>
            </w:r>
          </w:p>
          <w:p w14:paraId="123A3467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5DF8FC41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8: produkt leczniczy za cenę brutto </w:t>
            </w:r>
            <w:r w:rsidRPr="002136BE">
              <w:rPr>
                <w:b/>
                <w:sz w:val="22"/>
                <w:szCs w:val="22"/>
              </w:rPr>
              <w:t>1 584.58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33F2233B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6B3E4B33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0A46AA23" w14:textId="77777777" w:rsidTr="004E2F85">
        <w:trPr>
          <w:cantSplit/>
        </w:trPr>
        <w:tc>
          <w:tcPr>
            <w:tcW w:w="9498" w:type="dxa"/>
          </w:tcPr>
          <w:p w14:paraId="24519C69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Farmacol Logistyka Sp. z o.o.</w:t>
            </w:r>
          </w:p>
          <w:p w14:paraId="69EA2608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Szopienicka 77 </w:t>
            </w:r>
          </w:p>
          <w:p w14:paraId="56C20275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40-431 Katowice</w:t>
            </w:r>
          </w:p>
          <w:p w14:paraId="6BE51E83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4FD089E4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9: produkt leczniczy za cenę brutto </w:t>
            </w:r>
            <w:r w:rsidRPr="002136BE">
              <w:rPr>
                <w:b/>
                <w:sz w:val="22"/>
                <w:szCs w:val="22"/>
              </w:rPr>
              <w:t>25 070.04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0E46C4E0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4BFB7F12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1A1762C9" w14:textId="77777777" w:rsidTr="004E2F85">
        <w:trPr>
          <w:cantSplit/>
        </w:trPr>
        <w:tc>
          <w:tcPr>
            <w:tcW w:w="9498" w:type="dxa"/>
          </w:tcPr>
          <w:p w14:paraId="53F9B6F6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Urtica Sp. z o.o.</w:t>
            </w:r>
          </w:p>
          <w:p w14:paraId="2DECE8B0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Krzemieniecka 120 </w:t>
            </w:r>
          </w:p>
          <w:p w14:paraId="74A7824C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54-640 Wrocław</w:t>
            </w:r>
          </w:p>
          <w:p w14:paraId="593EA00F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528F426E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11: produkt leczniczy za cenę brutto </w:t>
            </w:r>
            <w:r w:rsidRPr="002136BE">
              <w:rPr>
                <w:b/>
                <w:sz w:val="22"/>
                <w:szCs w:val="22"/>
              </w:rPr>
              <w:t>138 672.00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5CF44DC7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2358A0A3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357DDA29" w14:textId="77777777" w:rsidTr="004E2F85">
        <w:trPr>
          <w:cantSplit/>
        </w:trPr>
        <w:tc>
          <w:tcPr>
            <w:tcW w:w="9498" w:type="dxa"/>
          </w:tcPr>
          <w:p w14:paraId="0E357D22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Urtica Sp. z o.o.</w:t>
            </w:r>
          </w:p>
          <w:p w14:paraId="350E3919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Krzemieniecka 120 </w:t>
            </w:r>
          </w:p>
          <w:p w14:paraId="7DB15350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54-640 Wrocław</w:t>
            </w:r>
          </w:p>
          <w:p w14:paraId="16D61F19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2F73BF73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12: produkt leczniczy za cenę brutto </w:t>
            </w:r>
            <w:r w:rsidRPr="002136BE">
              <w:rPr>
                <w:b/>
                <w:sz w:val="22"/>
                <w:szCs w:val="22"/>
              </w:rPr>
              <w:t>15 422.40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06846F8E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21B846B9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5001ABE6" w14:textId="77777777" w:rsidTr="004E2F85">
        <w:trPr>
          <w:cantSplit/>
        </w:trPr>
        <w:tc>
          <w:tcPr>
            <w:tcW w:w="9498" w:type="dxa"/>
          </w:tcPr>
          <w:p w14:paraId="38271E27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Salus International Sp. z o.o.</w:t>
            </w:r>
          </w:p>
          <w:p w14:paraId="4FBC8E0A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Pułaskiego 9 </w:t>
            </w:r>
          </w:p>
          <w:p w14:paraId="0FA2079A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40-273 Katowice</w:t>
            </w:r>
          </w:p>
          <w:p w14:paraId="560A5CFC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669E18AB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13: produkt leczniczy za cenę brutto </w:t>
            </w:r>
            <w:r w:rsidRPr="002136BE">
              <w:rPr>
                <w:b/>
                <w:sz w:val="22"/>
                <w:szCs w:val="22"/>
              </w:rPr>
              <w:t>101 260.80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5A255241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64D1644C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3F394A9A" w14:textId="77777777" w:rsidTr="004E2F85">
        <w:trPr>
          <w:cantSplit/>
        </w:trPr>
        <w:tc>
          <w:tcPr>
            <w:tcW w:w="9498" w:type="dxa"/>
          </w:tcPr>
          <w:p w14:paraId="6B2C6CCB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lastRenderedPageBreak/>
              <w:t>Urtica Sp. z o.o.</w:t>
            </w:r>
          </w:p>
          <w:p w14:paraId="2256AA93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Krzemieniecka 120 </w:t>
            </w:r>
          </w:p>
          <w:p w14:paraId="71DA8292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54-640 Wrocław</w:t>
            </w:r>
          </w:p>
          <w:p w14:paraId="66D00B94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56592660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14: produkt leczniczy za cenę brutto </w:t>
            </w:r>
            <w:r w:rsidRPr="002136BE">
              <w:rPr>
                <w:b/>
                <w:sz w:val="22"/>
                <w:szCs w:val="22"/>
              </w:rPr>
              <w:t>27 702.00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35220326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74DF8D36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34CC1EA5" w14:textId="77777777" w:rsidTr="004E2F85">
        <w:trPr>
          <w:cantSplit/>
        </w:trPr>
        <w:tc>
          <w:tcPr>
            <w:tcW w:w="9498" w:type="dxa"/>
          </w:tcPr>
          <w:p w14:paraId="13EFC4B3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Urtica Sp. z o.o.</w:t>
            </w:r>
          </w:p>
          <w:p w14:paraId="7059B6D4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Krzemieniecka 120 </w:t>
            </w:r>
          </w:p>
          <w:p w14:paraId="3CC7DEDF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54-640 Wrocław</w:t>
            </w:r>
          </w:p>
          <w:p w14:paraId="5ABDF497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445D2E0E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15: produkt leczniczy za cenę brutto </w:t>
            </w:r>
            <w:r w:rsidRPr="002136BE">
              <w:rPr>
                <w:b/>
                <w:sz w:val="22"/>
                <w:szCs w:val="22"/>
              </w:rPr>
              <w:t>530 418.24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45BCA9D3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71CBDC37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648D640A" w14:textId="77777777" w:rsidTr="004E2F85">
        <w:trPr>
          <w:cantSplit/>
        </w:trPr>
        <w:tc>
          <w:tcPr>
            <w:tcW w:w="9498" w:type="dxa"/>
          </w:tcPr>
          <w:p w14:paraId="15C072BD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Urtica Sp. z o.o.</w:t>
            </w:r>
          </w:p>
          <w:p w14:paraId="12FE8B7D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Krzemieniecka 120 </w:t>
            </w:r>
          </w:p>
          <w:p w14:paraId="4A39F12F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54-640 Wrocław</w:t>
            </w:r>
          </w:p>
          <w:p w14:paraId="2BE66973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41681E4B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16: produkt leczniczy za cenę brutto </w:t>
            </w:r>
            <w:r w:rsidRPr="002136BE">
              <w:rPr>
                <w:b/>
                <w:sz w:val="22"/>
                <w:szCs w:val="22"/>
              </w:rPr>
              <w:t>53.22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525F01F4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21DADE43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42EE9442" w14:textId="77777777" w:rsidTr="004E2F85">
        <w:trPr>
          <w:cantSplit/>
        </w:trPr>
        <w:tc>
          <w:tcPr>
            <w:tcW w:w="9498" w:type="dxa"/>
          </w:tcPr>
          <w:p w14:paraId="1F43BA36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Fresenius Kabi Polska Sp.  z o.o.</w:t>
            </w:r>
          </w:p>
          <w:p w14:paraId="044B76A6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Al. Jerozolimskie 134 </w:t>
            </w:r>
          </w:p>
          <w:p w14:paraId="5E13674A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02-305 Warszawa</w:t>
            </w:r>
          </w:p>
          <w:p w14:paraId="296E696F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0BCFA237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17: produkt leczniczy za cenę brutto </w:t>
            </w:r>
            <w:r w:rsidRPr="002136BE">
              <w:rPr>
                <w:b/>
                <w:sz w:val="22"/>
                <w:szCs w:val="22"/>
              </w:rPr>
              <w:t>50 500.80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378ED81F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7E05E351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1F72C015" w14:textId="77777777" w:rsidTr="004E2F85">
        <w:trPr>
          <w:cantSplit/>
        </w:trPr>
        <w:tc>
          <w:tcPr>
            <w:tcW w:w="9498" w:type="dxa"/>
          </w:tcPr>
          <w:p w14:paraId="55BA8F4D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Delfarma Sp. z o.o.</w:t>
            </w:r>
          </w:p>
          <w:p w14:paraId="71186951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Św. Teresy od Dzieciątka Jezus 111 </w:t>
            </w:r>
          </w:p>
          <w:p w14:paraId="508D3B4A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91-222 Łódź</w:t>
            </w:r>
          </w:p>
          <w:p w14:paraId="55287141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0B8DAF9F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18: produkt leczniczy za cenę brutto </w:t>
            </w:r>
            <w:r w:rsidRPr="002136BE">
              <w:rPr>
                <w:b/>
                <w:sz w:val="22"/>
                <w:szCs w:val="22"/>
              </w:rPr>
              <w:t>835.38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5597148B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1FFBF1AA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0079733E" w14:textId="77777777" w:rsidTr="004E2F85">
        <w:trPr>
          <w:cantSplit/>
        </w:trPr>
        <w:tc>
          <w:tcPr>
            <w:tcW w:w="9498" w:type="dxa"/>
          </w:tcPr>
          <w:p w14:paraId="103F9762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lastRenderedPageBreak/>
              <w:t>Salus International Sp. z o.o.</w:t>
            </w:r>
          </w:p>
          <w:p w14:paraId="729F5574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Pułaskiego 9 </w:t>
            </w:r>
          </w:p>
          <w:p w14:paraId="659E2E96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40-273 Katowice</w:t>
            </w:r>
          </w:p>
          <w:p w14:paraId="006E1C9E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1B4C90FF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19: produkt leczniczy za cenę brutto </w:t>
            </w:r>
            <w:r w:rsidRPr="002136BE">
              <w:rPr>
                <w:b/>
                <w:sz w:val="22"/>
                <w:szCs w:val="22"/>
              </w:rPr>
              <w:t>470.12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636357EF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7531543C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0DE606C9" w14:textId="77777777" w:rsidTr="004E2F85">
        <w:trPr>
          <w:cantSplit/>
        </w:trPr>
        <w:tc>
          <w:tcPr>
            <w:tcW w:w="9498" w:type="dxa"/>
          </w:tcPr>
          <w:p w14:paraId="4E46C54C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Urtica Sp. z o.o.</w:t>
            </w:r>
          </w:p>
          <w:p w14:paraId="0C0BE229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Krzemieniecka 120 </w:t>
            </w:r>
          </w:p>
          <w:p w14:paraId="3EEFECE7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54-640 Wrocław</w:t>
            </w:r>
          </w:p>
          <w:p w14:paraId="156021A1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23F6CA73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20: produkt leczniczy za cenę brutto </w:t>
            </w:r>
            <w:r w:rsidRPr="002136BE">
              <w:rPr>
                <w:b/>
                <w:sz w:val="22"/>
                <w:szCs w:val="22"/>
              </w:rPr>
              <w:t>217 495.02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4DC150A7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0C3FFD53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3D0B8973" w14:textId="77777777" w:rsidTr="004E2F85">
        <w:trPr>
          <w:cantSplit/>
        </w:trPr>
        <w:tc>
          <w:tcPr>
            <w:tcW w:w="9498" w:type="dxa"/>
          </w:tcPr>
          <w:p w14:paraId="4C9F183F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Fresenius Kabi Polska Sp.  z o.o.</w:t>
            </w:r>
          </w:p>
          <w:p w14:paraId="0E7210D1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Al. Jerozolimskie 134 </w:t>
            </w:r>
          </w:p>
          <w:p w14:paraId="48FBD2EE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02-305 Warszawa</w:t>
            </w:r>
          </w:p>
          <w:p w14:paraId="7FD7C65B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13E17F5B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21: produkt leczniczy za cenę brutto </w:t>
            </w:r>
            <w:r w:rsidRPr="002136BE">
              <w:rPr>
                <w:b/>
                <w:sz w:val="22"/>
                <w:szCs w:val="22"/>
              </w:rPr>
              <w:t>78 624.00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4CDF87EC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366E359D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4BEA3330" w14:textId="77777777" w:rsidTr="004E2F85">
        <w:trPr>
          <w:cantSplit/>
        </w:trPr>
        <w:tc>
          <w:tcPr>
            <w:tcW w:w="9498" w:type="dxa"/>
          </w:tcPr>
          <w:p w14:paraId="7EA4CA34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Salus International Sp. z o.o.</w:t>
            </w:r>
          </w:p>
          <w:p w14:paraId="12EE2D65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Pułaskiego 9 </w:t>
            </w:r>
          </w:p>
          <w:p w14:paraId="565042F2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40-273 Katowice</w:t>
            </w:r>
          </w:p>
          <w:p w14:paraId="60253426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0E4E87C6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22: produkt leczniczy za cenę brutto </w:t>
            </w:r>
            <w:r w:rsidRPr="002136BE">
              <w:rPr>
                <w:b/>
                <w:sz w:val="22"/>
                <w:szCs w:val="22"/>
              </w:rPr>
              <w:t>255 074.73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75BB74F8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33833738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10EEAD6F" w14:textId="77777777" w:rsidTr="004E2F85">
        <w:trPr>
          <w:cantSplit/>
        </w:trPr>
        <w:tc>
          <w:tcPr>
            <w:tcW w:w="9498" w:type="dxa"/>
          </w:tcPr>
          <w:p w14:paraId="72BA9C17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Urtica Sp. z o.o.</w:t>
            </w:r>
          </w:p>
          <w:p w14:paraId="7C030E85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Krzemieniecka 120 </w:t>
            </w:r>
          </w:p>
          <w:p w14:paraId="1C510160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54-640 Wrocław</w:t>
            </w:r>
          </w:p>
          <w:p w14:paraId="6AAE797E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4277CAC3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24: produkt leczniczy za cenę brutto </w:t>
            </w:r>
            <w:r w:rsidRPr="002136BE">
              <w:rPr>
                <w:b/>
                <w:sz w:val="22"/>
                <w:szCs w:val="22"/>
              </w:rPr>
              <w:t>5 147.55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08AA7B93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0F537CFD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77124CC4" w14:textId="77777777" w:rsidTr="004E2F85">
        <w:trPr>
          <w:cantSplit/>
        </w:trPr>
        <w:tc>
          <w:tcPr>
            <w:tcW w:w="9498" w:type="dxa"/>
          </w:tcPr>
          <w:p w14:paraId="2F8045A8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lastRenderedPageBreak/>
              <w:t>Farmacol Logistyka Sp. z o.o.</w:t>
            </w:r>
          </w:p>
          <w:p w14:paraId="66FCF8B3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Szopienicka 77 </w:t>
            </w:r>
          </w:p>
          <w:p w14:paraId="11DDCD7C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40-431 Katowice</w:t>
            </w:r>
          </w:p>
          <w:p w14:paraId="0520DB74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588F969B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25: produkt leczniczy za cenę brutto </w:t>
            </w:r>
            <w:r w:rsidRPr="002136BE">
              <w:rPr>
                <w:b/>
                <w:sz w:val="22"/>
                <w:szCs w:val="22"/>
              </w:rPr>
              <w:t>356 406.48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17918B42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45981960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1C700099" w14:textId="77777777" w:rsidTr="004E2F85">
        <w:trPr>
          <w:cantSplit/>
        </w:trPr>
        <w:tc>
          <w:tcPr>
            <w:tcW w:w="9498" w:type="dxa"/>
          </w:tcPr>
          <w:p w14:paraId="1417F3B1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Farmacol Logistyka Sp. z o.o.</w:t>
            </w:r>
          </w:p>
          <w:p w14:paraId="75EC83C5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Szopienicka 77 </w:t>
            </w:r>
          </w:p>
          <w:p w14:paraId="0D881ECC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40-431 Katowice</w:t>
            </w:r>
          </w:p>
          <w:p w14:paraId="3A121FE6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645E7F56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26: produkt leczniczy za cenę brutto </w:t>
            </w:r>
            <w:r w:rsidRPr="002136BE">
              <w:rPr>
                <w:b/>
                <w:sz w:val="22"/>
                <w:szCs w:val="22"/>
              </w:rPr>
              <w:t>311 598.68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1847FCB5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1CB665E7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19EBD2AB" w14:textId="77777777" w:rsidTr="004E2F85">
        <w:trPr>
          <w:cantSplit/>
        </w:trPr>
        <w:tc>
          <w:tcPr>
            <w:tcW w:w="9498" w:type="dxa"/>
          </w:tcPr>
          <w:p w14:paraId="0FD3B178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Farmacol Logistyka Sp. z o.o.</w:t>
            </w:r>
          </w:p>
          <w:p w14:paraId="474C11CC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Szopienicka 77 </w:t>
            </w:r>
          </w:p>
          <w:p w14:paraId="4C53AAB5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40-431 Katowice</w:t>
            </w:r>
          </w:p>
          <w:p w14:paraId="40C8B54D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6EE012C0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27: produkt leczniczy za cenę brutto </w:t>
            </w:r>
            <w:r w:rsidRPr="002136BE">
              <w:rPr>
                <w:b/>
                <w:sz w:val="22"/>
                <w:szCs w:val="22"/>
              </w:rPr>
              <w:t>81.81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253C5067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15E5549D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447AFE78" w14:textId="77777777" w:rsidTr="004E2F85">
        <w:trPr>
          <w:cantSplit/>
        </w:trPr>
        <w:tc>
          <w:tcPr>
            <w:tcW w:w="9498" w:type="dxa"/>
          </w:tcPr>
          <w:p w14:paraId="06FDB67A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Urtica Sp. z o.o.</w:t>
            </w:r>
          </w:p>
          <w:p w14:paraId="4E4E1D51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Krzemieniecka 120 </w:t>
            </w:r>
          </w:p>
          <w:p w14:paraId="25C792B4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54-640 Wrocław</w:t>
            </w:r>
          </w:p>
          <w:p w14:paraId="7453DAE7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5001D61D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28: produkt leczniczy za cenę brutto </w:t>
            </w:r>
            <w:r w:rsidRPr="002136BE">
              <w:rPr>
                <w:b/>
                <w:sz w:val="22"/>
                <w:szCs w:val="22"/>
              </w:rPr>
              <w:t>275 717.33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717FFCA9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560CCF56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5E73A698" w14:textId="77777777" w:rsidTr="004E2F85">
        <w:trPr>
          <w:cantSplit/>
        </w:trPr>
        <w:tc>
          <w:tcPr>
            <w:tcW w:w="9498" w:type="dxa"/>
          </w:tcPr>
          <w:p w14:paraId="3D810E78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Salus International Sp. z o.o.</w:t>
            </w:r>
          </w:p>
          <w:p w14:paraId="1B14F95F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Pułaskiego 9 </w:t>
            </w:r>
          </w:p>
          <w:p w14:paraId="0EAF7AF2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40-273 Katowice</w:t>
            </w:r>
          </w:p>
          <w:p w14:paraId="7D0C49B0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5B73D27B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29: produkt leczniczy za cenę brutto </w:t>
            </w:r>
            <w:r w:rsidRPr="002136BE">
              <w:rPr>
                <w:b/>
                <w:sz w:val="22"/>
                <w:szCs w:val="22"/>
              </w:rPr>
              <w:t>29 936.52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055EA81B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1B63CB1C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38D6B791" w14:textId="77777777" w:rsidTr="004E2F85">
        <w:trPr>
          <w:cantSplit/>
        </w:trPr>
        <w:tc>
          <w:tcPr>
            <w:tcW w:w="9498" w:type="dxa"/>
          </w:tcPr>
          <w:p w14:paraId="15CB029E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lastRenderedPageBreak/>
              <w:t>Urtica Sp. z o.o.</w:t>
            </w:r>
          </w:p>
          <w:p w14:paraId="2830225E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Krzemieniecka 120 </w:t>
            </w:r>
          </w:p>
          <w:p w14:paraId="59A3481D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54-640 Wrocław</w:t>
            </w:r>
          </w:p>
          <w:p w14:paraId="681263D0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248C1641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30: produkt leczniczy za cenę brutto </w:t>
            </w:r>
            <w:r w:rsidRPr="002136BE">
              <w:rPr>
                <w:b/>
                <w:sz w:val="22"/>
                <w:szCs w:val="22"/>
              </w:rPr>
              <w:t>18 878.40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2D3E8079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51D37906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1BE259B3" w14:textId="77777777" w:rsidTr="004E2F85">
        <w:trPr>
          <w:cantSplit/>
        </w:trPr>
        <w:tc>
          <w:tcPr>
            <w:tcW w:w="9498" w:type="dxa"/>
          </w:tcPr>
          <w:p w14:paraId="204D0E18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Urtica Sp. z o.o.</w:t>
            </w:r>
          </w:p>
          <w:p w14:paraId="47226F15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Krzemieniecka 120 </w:t>
            </w:r>
          </w:p>
          <w:p w14:paraId="0F0C5398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54-640 Wrocław</w:t>
            </w:r>
          </w:p>
          <w:p w14:paraId="66EFB553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150C1975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31: produkt leczniczy za cenę brutto </w:t>
            </w:r>
            <w:r w:rsidRPr="002136BE">
              <w:rPr>
                <w:b/>
                <w:sz w:val="22"/>
                <w:szCs w:val="22"/>
              </w:rPr>
              <w:t>184 447.80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0C394AFD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0CFE8934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0D4C4280" w14:textId="77777777" w:rsidTr="004E2F85">
        <w:trPr>
          <w:cantSplit/>
        </w:trPr>
        <w:tc>
          <w:tcPr>
            <w:tcW w:w="9498" w:type="dxa"/>
          </w:tcPr>
          <w:p w14:paraId="5597D848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Salus International Sp. z o.o.</w:t>
            </w:r>
          </w:p>
          <w:p w14:paraId="3D511B19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Pułaskiego 9 </w:t>
            </w:r>
          </w:p>
          <w:p w14:paraId="6B8958DC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40-273 Katowice</w:t>
            </w:r>
          </w:p>
          <w:p w14:paraId="0F22D467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463B3D39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32: produkt leczniczy za cenę brutto </w:t>
            </w:r>
            <w:r w:rsidRPr="002136BE">
              <w:rPr>
                <w:b/>
                <w:sz w:val="22"/>
                <w:szCs w:val="22"/>
              </w:rPr>
              <w:t>43 269.18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69A88A52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01CF6B19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09FAC84F" w14:textId="77777777" w:rsidTr="004E2F85">
        <w:trPr>
          <w:cantSplit/>
        </w:trPr>
        <w:tc>
          <w:tcPr>
            <w:tcW w:w="9498" w:type="dxa"/>
          </w:tcPr>
          <w:p w14:paraId="419FE69E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Salus International Sp. z o.o.</w:t>
            </w:r>
          </w:p>
          <w:p w14:paraId="2E5F1C1F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Pułaskiego 9 </w:t>
            </w:r>
          </w:p>
          <w:p w14:paraId="11C6AEED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40-273 Katowice</w:t>
            </w:r>
          </w:p>
          <w:p w14:paraId="0E316F86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19902EB7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33: produkt leczniczy za cenę brutto </w:t>
            </w:r>
            <w:r w:rsidRPr="002136BE">
              <w:rPr>
                <w:b/>
                <w:sz w:val="22"/>
                <w:szCs w:val="22"/>
              </w:rPr>
              <w:t>318 882.47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4B5CDD73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44A85CBE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18020CBD" w14:textId="77777777" w:rsidTr="004E2F85">
        <w:trPr>
          <w:cantSplit/>
        </w:trPr>
        <w:tc>
          <w:tcPr>
            <w:tcW w:w="9498" w:type="dxa"/>
          </w:tcPr>
          <w:p w14:paraId="74E325A9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MIP Pharma Polska Sp. z o.o.</w:t>
            </w:r>
          </w:p>
          <w:p w14:paraId="4928AF9E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Orzechowa 5 </w:t>
            </w:r>
          </w:p>
          <w:p w14:paraId="38E6178A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80-175 Gdańsk</w:t>
            </w:r>
          </w:p>
          <w:p w14:paraId="6E21EC7C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267A4BB5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34: produkt leczniczy za cenę brutto </w:t>
            </w:r>
            <w:r w:rsidRPr="002136BE">
              <w:rPr>
                <w:b/>
                <w:sz w:val="22"/>
                <w:szCs w:val="22"/>
              </w:rPr>
              <w:t>57 024.00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3CB71F91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5842DC16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4BC3A921" w14:textId="77777777" w:rsidTr="004E2F85">
        <w:trPr>
          <w:cantSplit/>
        </w:trPr>
        <w:tc>
          <w:tcPr>
            <w:tcW w:w="9498" w:type="dxa"/>
          </w:tcPr>
          <w:p w14:paraId="21AF72D9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lastRenderedPageBreak/>
              <w:t>Farmacol Logistyka Sp. z o.o.</w:t>
            </w:r>
          </w:p>
          <w:p w14:paraId="62D5AD8C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Szopienicka 77 </w:t>
            </w:r>
          </w:p>
          <w:p w14:paraId="3A6FAEF9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40-431 Katowice</w:t>
            </w:r>
          </w:p>
          <w:p w14:paraId="69985B80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14FB1D90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35: produkt leczniczy za cenę brutto </w:t>
            </w:r>
            <w:r w:rsidRPr="002136BE">
              <w:rPr>
                <w:b/>
                <w:sz w:val="22"/>
                <w:szCs w:val="22"/>
              </w:rPr>
              <w:t>82 667.52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00A9CB8C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0CF2701C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012D9D2E" w14:textId="77777777" w:rsidTr="004E2F85">
        <w:trPr>
          <w:cantSplit/>
        </w:trPr>
        <w:tc>
          <w:tcPr>
            <w:tcW w:w="9498" w:type="dxa"/>
          </w:tcPr>
          <w:p w14:paraId="2C3C3CDB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Salus International Sp. z o.o.</w:t>
            </w:r>
          </w:p>
          <w:p w14:paraId="1DF761E5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Pułaskiego 9 </w:t>
            </w:r>
          </w:p>
          <w:p w14:paraId="36735AD8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40-273 Katowice</w:t>
            </w:r>
          </w:p>
          <w:p w14:paraId="0270E358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3FCE5666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36: produkt leczniczy za cenę brutto </w:t>
            </w:r>
            <w:r w:rsidRPr="002136BE">
              <w:rPr>
                <w:b/>
                <w:sz w:val="22"/>
                <w:szCs w:val="22"/>
              </w:rPr>
              <w:t>19 408.90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69D56012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39D37B4A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2198C755" w14:textId="77777777" w:rsidTr="004E2F85">
        <w:trPr>
          <w:cantSplit/>
        </w:trPr>
        <w:tc>
          <w:tcPr>
            <w:tcW w:w="9498" w:type="dxa"/>
          </w:tcPr>
          <w:p w14:paraId="4DF39247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Salus International Sp. z o.o.</w:t>
            </w:r>
          </w:p>
          <w:p w14:paraId="143F79D9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Pułaskiego 9 </w:t>
            </w:r>
          </w:p>
          <w:p w14:paraId="623246C8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40-273 Katowice</w:t>
            </w:r>
          </w:p>
          <w:p w14:paraId="3DD25567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492315BA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37: produkt leczniczy za cenę brutto </w:t>
            </w:r>
            <w:r w:rsidRPr="002136BE">
              <w:rPr>
                <w:b/>
                <w:sz w:val="22"/>
                <w:szCs w:val="22"/>
              </w:rPr>
              <w:t>9 635.33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62055B15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02841EA8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2615DE49" w14:textId="77777777" w:rsidTr="004E2F85">
        <w:trPr>
          <w:cantSplit/>
        </w:trPr>
        <w:tc>
          <w:tcPr>
            <w:tcW w:w="9498" w:type="dxa"/>
          </w:tcPr>
          <w:p w14:paraId="7D23D97A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CSL Behring sp. z o.o.</w:t>
            </w:r>
          </w:p>
          <w:p w14:paraId="635B06BE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A. Branickiego 17 </w:t>
            </w:r>
          </w:p>
          <w:p w14:paraId="361E96BE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02-972 Warszawa</w:t>
            </w:r>
          </w:p>
          <w:p w14:paraId="4E89CA31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171EAB78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38: produkt leczniczy za cenę brutto </w:t>
            </w:r>
            <w:r w:rsidRPr="002136BE">
              <w:rPr>
                <w:b/>
                <w:sz w:val="22"/>
                <w:szCs w:val="22"/>
              </w:rPr>
              <w:t>123 552.00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0EA4E321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66AA15DE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1156113F" w14:textId="77777777" w:rsidTr="004E2F85">
        <w:trPr>
          <w:cantSplit/>
        </w:trPr>
        <w:tc>
          <w:tcPr>
            <w:tcW w:w="9498" w:type="dxa"/>
          </w:tcPr>
          <w:p w14:paraId="2FFD5AEE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PROFARM PS SP. Z O.O.</w:t>
            </w:r>
          </w:p>
          <w:p w14:paraId="25963015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ul. Słoneczna 96 </w:t>
            </w:r>
          </w:p>
          <w:p w14:paraId="0DBF6462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05-500 Stara Iwiczna</w:t>
            </w:r>
          </w:p>
          <w:p w14:paraId="027AB369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38417246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39: produkt leczniczy za cenę brutto </w:t>
            </w:r>
            <w:r w:rsidRPr="002136BE">
              <w:rPr>
                <w:b/>
                <w:sz w:val="22"/>
                <w:szCs w:val="22"/>
              </w:rPr>
              <w:t>146 272.50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41C9CAF0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757B2C0E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7B55CBCD" w14:textId="77777777" w:rsidTr="004E2F85">
        <w:trPr>
          <w:cantSplit/>
        </w:trPr>
        <w:tc>
          <w:tcPr>
            <w:tcW w:w="9498" w:type="dxa"/>
          </w:tcPr>
          <w:p w14:paraId="2DE0509D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lastRenderedPageBreak/>
              <w:t>Urtica Sp. z o.o.</w:t>
            </w:r>
          </w:p>
          <w:p w14:paraId="11816FC1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Krzemieniecka 120 </w:t>
            </w:r>
          </w:p>
          <w:p w14:paraId="2DA8F4FD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54-640 Wrocław</w:t>
            </w:r>
          </w:p>
          <w:p w14:paraId="45CB5864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250ABCF0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40: produkt leczniczy za cenę brutto </w:t>
            </w:r>
            <w:r w:rsidRPr="002136BE">
              <w:rPr>
                <w:b/>
                <w:sz w:val="22"/>
                <w:szCs w:val="22"/>
              </w:rPr>
              <w:t>79 984.80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27FEF70A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7B5808C8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187EAB99" w14:textId="77777777" w:rsidTr="004E2F85">
        <w:trPr>
          <w:cantSplit/>
        </w:trPr>
        <w:tc>
          <w:tcPr>
            <w:tcW w:w="9498" w:type="dxa"/>
          </w:tcPr>
          <w:p w14:paraId="25786E16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Urtica Sp. z o.o.</w:t>
            </w:r>
          </w:p>
          <w:p w14:paraId="18240A27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Krzemieniecka 120 </w:t>
            </w:r>
          </w:p>
          <w:p w14:paraId="39A62A93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54-640 Wrocław</w:t>
            </w:r>
          </w:p>
          <w:p w14:paraId="36BC09EB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66D53EE8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41: produkt leczniczy za cenę brutto </w:t>
            </w:r>
            <w:r w:rsidRPr="002136BE">
              <w:rPr>
                <w:b/>
                <w:sz w:val="22"/>
                <w:szCs w:val="22"/>
              </w:rPr>
              <w:t>183 470.40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1DDB2F83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7CBA7746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4BC30E68" w14:textId="77777777" w:rsidTr="004E2F85">
        <w:trPr>
          <w:cantSplit/>
        </w:trPr>
        <w:tc>
          <w:tcPr>
            <w:tcW w:w="9498" w:type="dxa"/>
          </w:tcPr>
          <w:p w14:paraId="4E89C71A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Asclepios S.A.</w:t>
            </w:r>
          </w:p>
          <w:p w14:paraId="16A804F8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Hubska 44 </w:t>
            </w:r>
          </w:p>
          <w:p w14:paraId="46D34D60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50-502 Wrocław</w:t>
            </w:r>
          </w:p>
          <w:p w14:paraId="334C26F4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0B7F38A2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42: produkt leczniczy za cenę brutto </w:t>
            </w:r>
            <w:r w:rsidRPr="002136BE">
              <w:rPr>
                <w:b/>
                <w:sz w:val="22"/>
                <w:szCs w:val="22"/>
              </w:rPr>
              <w:t>33 917.40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2AAC5819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30BC883B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2E61312B" w14:textId="77777777" w:rsidTr="004E2F85">
        <w:trPr>
          <w:cantSplit/>
        </w:trPr>
        <w:tc>
          <w:tcPr>
            <w:tcW w:w="9498" w:type="dxa"/>
          </w:tcPr>
          <w:p w14:paraId="150C96DB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Salus International Sp. z o.o.</w:t>
            </w:r>
          </w:p>
          <w:p w14:paraId="1F0418B1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Pułaskiego 9 </w:t>
            </w:r>
          </w:p>
          <w:p w14:paraId="7B33FC90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40-273 Katowice</w:t>
            </w:r>
          </w:p>
          <w:p w14:paraId="146D1E58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3931DD87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44: produkt leczniczy za cenę brutto </w:t>
            </w:r>
            <w:r w:rsidRPr="002136BE">
              <w:rPr>
                <w:b/>
                <w:sz w:val="22"/>
                <w:szCs w:val="22"/>
              </w:rPr>
              <w:t>653.18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490C496D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7769BC14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7C87D1BE" w14:textId="77777777" w:rsidTr="004E2F85">
        <w:trPr>
          <w:cantSplit/>
        </w:trPr>
        <w:tc>
          <w:tcPr>
            <w:tcW w:w="9498" w:type="dxa"/>
          </w:tcPr>
          <w:p w14:paraId="61A819A8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Delfarma Sp. z o.o.</w:t>
            </w:r>
          </w:p>
          <w:p w14:paraId="08ED3679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Św. Teresy od Dzieciątka Jezus 111 </w:t>
            </w:r>
          </w:p>
          <w:p w14:paraId="0F4F7DC7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91-222 Łódź</w:t>
            </w:r>
          </w:p>
          <w:p w14:paraId="7798E925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403536F0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45: produkt leczniczy za cenę brutto </w:t>
            </w:r>
            <w:r w:rsidRPr="002136BE">
              <w:rPr>
                <w:b/>
                <w:sz w:val="22"/>
                <w:szCs w:val="22"/>
              </w:rPr>
              <w:t>5 898.96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548970D3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37BA2E1D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59ABC00D" w14:textId="77777777" w:rsidTr="004E2F85">
        <w:trPr>
          <w:cantSplit/>
        </w:trPr>
        <w:tc>
          <w:tcPr>
            <w:tcW w:w="9498" w:type="dxa"/>
          </w:tcPr>
          <w:p w14:paraId="0186639B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lastRenderedPageBreak/>
              <w:t>Salus International Sp. z o.o.</w:t>
            </w:r>
          </w:p>
          <w:p w14:paraId="1BA7F545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Pułaskiego 9 </w:t>
            </w:r>
          </w:p>
          <w:p w14:paraId="1579283E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40-273 Katowice</w:t>
            </w:r>
          </w:p>
          <w:p w14:paraId="64099F23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602AE448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47: produkt leczniczy za cenę brutto </w:t>
            </w:r>
            <w:r w:rsidRPr="002136BE">
              <w:rPr>
                <w:b/>
                <w:sz w:val="22"/>
                <w:szCs w:val="22"/>
              </w:rPr>
              <w:t>40.50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68848927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3F8E85B1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18CECE3E" w14:textId="77777777" w:rsidTr="004E2F85">
        <w:trPr>
          <w:cantSplit/>
        </w:trPr>
        <w:tc>
          <w:tcPr>
            <w:tcW w:w="9498" w:type="dxa"/>
          </w:tcPr>
          <w:p w14:paraId="2CF38A04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Salus International Sp. z o.o.</w:t>
            </w:r>
          </w:p>
          <w:p w14:paraId="16028662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Pułaskiego 9 </w:t>
            </w:r>
          </w:p>
          <w:p w14:paraId="79EA29A7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40-273 Katowice</w:t>
            </w:r>
          </w:p>
          <w:p w14:paraId="274CD385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495B65DD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48: żywność specjalnego przeznaczenia medycznego za cenę brutto </w:t>
            </w:r>
            <w:r w:rsidRPr="002136BE">
              <w:rPr>
                <w:b/>
                <w:sz w:val="22"/>
                <w:szCs w:val="22"/>
              </w:rPr>
              <w:t>611.60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525FB33D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3C6C10D7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6A7CF8DD" w14:textId="77777777" w:rsidTr="004E2F85">
        <w:trPr>
          <w:cantSplit/>
        </w:trPr>
        <w:tc>
          <w:tcPr>
            <w:tcW w:w="9498" w:type="dxa"/>
          </w:tcPr>
          <w:p w14:paraId="42BA5EE7" w14:textId="77777777" w:rsidR="002136BE" w:rsidRPr="002136BE" w:rsidRDefault="002136BE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Konsorcjum:</w:t>
            </w:r>
          </w:p>
          <w:p w14:paraId="50CAD499" w14:textId="16472746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Bayer Sp. z o.o.</w:t>
            </w:r>
          </w:p>
          <w:p w14:paraId="104AD4A4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Aleje Jerozolimskie 158 </w:t>
            </w:r>
          </w:p>
          <w:p w14:paraId="21CC5000" w14:textId="33E98484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02-326 Warszawa</w:t>
            </w:r>
          </w:p>
          <w:p w14:paraId="6FD87F86" w14:textId="77777777" w:rsidR="002136BE" w:rsidRPr="002136BE" w:rsidRDefault="002136BE" w:rsidP="002136B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Urtica Sp. z o.o.</w:t>
            </w:r>
          </w:p>
          <w:p w14:paraId="5FA12440" w14:textId="77777777" w:rsidR="002136BE" w:rsidRPr="002136BE" w:rsidRDefault="002136BE" w:rsidP="002136BE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Krzemieniecka 120 </w:t>
            </w:r>
          </w:p>
          <w:p w14:paraId="208D829D" w14:textId="43F88CBB" w:rsidR="002136BE" w:rsidRPr="002136BE" w:rsidRDefault="002136BE" w:rsidP="002136BE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54-640 Wrocław</w:t>
            </w:r>
          </w:p>
          <w:p w14:paraId="3625E139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663E1DA6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49: produkt leczniczy za cenę brutto </w:t>
            </w:r>
            <w:r w:rsidRPr="002136BE">
              <w:rPr>
                <w:b/>
                <w:sz w:val="22"/>
                <w:szCs w:val="22"/>
              </w:rPr>
              <w:t>15 400.04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78045041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5887BD7B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578DB209" w14:textId="77777777" w:rsidTr="004E2F85">
        <w:trPr>
          <w:cantSplit/>
        </w:trPr>
        <w:tc>
          <w:tcPr>
            <w:tcW w:w="9498" w:type="dxa"/>
          </w:tcPr>
          <w:p w14:paraId="576426AD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Salus International Sp. z o.o.</w:t>
            </w:r>
          </w:p>
          <w:p w14:paraId="382CA65F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Pułaskiego 9 </w:t>
            </w:r>
          </w:p>
          <w:p w14:paraId="23F75717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40-273 Katowice</w:t>
            </w:r>
          </w:p>
          <w:p w14:paraId="62D4D942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1A9F92E5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50: produkt leczniczy za cenę brutto </w:t>
            </w:r>
            <w:r w:rsidRPr="002136BE">
              <w:rPr>
                <w:b/>
                <w:sz w:val="22"/>
                <w:szCs w:val="22"/>
              </w:rPr>
              <w:t>293.76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76D30D77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19B889DD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6A4AEABD" w14:textId="77777777" w:rsidTr="004E2F85">
        <w:trPr>
          <w:cantSplit/>
        </w:trPr>
        <w:tc>
          <w:tcPr>
            <w:tcW w:w="9498" w:type="dxa"/>
          </w:tcPr>
          <w:p w14:paraId="71F3D96F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Farmacol Logistyka Sp. z o.o.</w:t>
            </w:r>
          </w:p>
          <w:p w14:paraId="32E9732F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Szopienicka 77 </w:t>
            </w:r>
          </w:p>
          <w:p w14:paraId="40F48F4A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40-431 Katowice</w:t>
            </w:r>
          </w:p>
          <w:p w14:paraId="0129F316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415F475E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51: produkt leczniczy za cenę brutto </w:t>
            </w:r>
            <w:r w:rsidRPr="002136BE">
              <w:rPr>
                <w:b/>
                <w:sz w:val="22"/>
                <w:szCs w:val="22"/>
              </w:rPr>
              <w:t>27 005.40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7F41B9B6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177E7B3F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5C498B09" w14:textId="77777777" w:rsidTr="004E2F85">
        <w:trPr>
          <w:cantSplit/>
        </w:trPr>
        <w:tc>
          <w:tcPr>
            <w:tcW w:w="9498" w:type="dxa"/>
          </w:tcPr>
          <w:p w14:paraId="571C401B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lastRenderedPageBreak/>
              <w:t>Farmacol Logistyka Sp. z o.o.</w:t>
            </w:r>
          </w:p>
          <w:p w14:paraId="71D437C7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Szopienicka 77 </w:t>
            </w:r>
          </w:p>
          <w:p w14:paraId="756CC3AD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40-431 Katowice</w:t>
            </w:r>
          </w:p>
          <w:p w14:paraId="689BC3C0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3AB178FD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52: produkt leczniczy za cenę brutto </w:t>
            </w:r>
            <w:r w:rsidRPr="002136BE">
              <w:rPr>
                <w:b/>
                <w:sz w:val="22"/>
                <w:szCs w:val="22"/>
              </w:rPr>
              <w:t>2 124.06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457B4C64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262E60EF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4A34E654" w14:textId="77777777" w:rsidTr="004E2F85">
        <w:trPr>
          <w:cantSplit/>
        </w:trPr>
        <w:tc>
          <w:tcPr>
            <w:tcW w:w="9498" w:type="dxa"/>
          </w:tcPr>
          <w:p w14:paraId="0C67CCC9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Salus International Sp. z o.o.</w:t>
            </w:r>
          </w:p>
          <w:p w14:paraId="0527FFCF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Pułaskiego 9 </w:t>
            </w:r>
          </w:p>
          <w:p w14:paraId="6A8D51EF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40-273 Katowice</w:t>
            </w:r>
          </w:p>
          <w:p w14:paraId="4A8D1E55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22D17AEC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53: produkt leczniczy za cenę brutto </w:t>
            </w:r>
            <w:r w:rsidRPr="002136BE">
              <w:rPr>
                <w:b/>
                <w:sz w:val="22"/>
                <w:szCs w:val="22"/>
              </w:rPr>
              <w:t>67 359.60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5965739E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241163F8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4F682212" w14:textId="77777777" w:rsidTr="004E2F85">
        <w:trPr>
          <w:cantSplit/>
        </w:trPr>
        <w:tc>
          <w:tcPr>
            <w:tcW w:w="9498" w:type="dxa"/>
          </w:tcPr>
          <w:p w14:paraId="6A74F80F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Salus International Sp. z o.o.</w:t>
            </w:r>
          </w:p>
          <w:p w14:paraId="245D4599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Pułaskiego 9 </w:t>
            </w:r>
          </w:p>
          <w:p w14:paraId="2943B282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40-273 Katowice</w:t>
            </w:r>
          </w:p>
          <w:p w14:paraId="2523FA59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7047E8FE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54: produkt leczniczy za cenę brutto </w:t>
            </w:r>
            <w:r w:rsidRPr="002136BE">
              <w:rPr>
                <w:b/>
                <w:sz w:val="22"/>
                <w:szCs w:val="22"/>
              </w:rPr>
              <w:t>383.62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11C24F1D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6661C24E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6FB0EFF2" w14:textId="77777777" w:rsidTr="004E2F85">
        <w:trPr>
          <w:cantSplit/>
        </w:trPr>
        <w:tc>
          <w:tcPr>
            <w:tcW w:w="9498" w:type="dxa"/>
          </w:tcPr>
          <w:p w14:paraId="68EFF06B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Farmacol Logistyka Sp. z o.o.</w:t>
            </w:r>
          </w:p>
          <w:p w14:paraId="57E71794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Szopienicka 77 </w:t>
            </w:r>
          </w:p>
          <w:p w14:paraId="57807962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40-431 Katowice</w:t>
            </w:r>
          </w:p>
          <w:p w14:paraId="76BD7EAA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5EB12655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55: produkt leczniczy za cenę brutto </w:t>
            </w:r>
            <w:r w:rsidRPr="002136BE">
              <w:rPr>
                <w:b/>
                <w:sz w:val="22"/>
                <w:szCs w:val="22"/>
              </w:rPr>
              <w:t>8 690.76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4D187E58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3FB3CC49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1C48C4FE" w14:textId="77777777" w:rsidTr="004E2F85">
        <w:trPr>
          <w:cantSplit/>
        </w:trPr>
        <w:tc>
          <w:tcPr>
            <w:tcW w:w="9498" w:type="dxa"/>
          </w:tcPr>
          <w:p w14:paraId="71F2188A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Urtica Sp. z o.o.</w:t>
            </w:r>
          </w:p>
          <w:p w14:paraId="6FA44943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Krzemieniecka 120 </w:t>
            </w:r>
          </w:p>
          <w:p w14:paraId="0C9B752C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54-640 Wrocław</w:t>
            </w:r>
          </w:p>
          <w:p w14:paraId="42EAC6C4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43D8265E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56: produkt leczniczy za cenę brutto </w:t>
            </w:r>
            <w:r w:rsidRPr="002136BE">
              <w:rPr>
                <w:b/>
                <w:sz w:val="22"/>
                <w:szCs w:val="22"/>
              </w:rPr>
              <w:t>4 082.40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5644C3D5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27199A7F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1A097D16" w14:textId="77777777" w:rsidTr="004E2F85">
        <w:trPr>
          <w:cantSplit/>
        </w:trPr>
        <w:tc>
          <w:tcPr>
            <w:tcW w:w="9498" w:type="dxa"/>
          </w:tcPr>
          <w:p w14:paraId="2EBA095C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lastRenderedPageBreak/>
              <w:t>Urtica Sp. z o.o.</w:t>
            </w:r>
          </w:p>
          <w:p w14:paraId="3205D408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Krzemieniecka 120 </w:t>
            </w:r>
          </w:p>
          <w:p w14:paraId="24A406EF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54-640 Wrocław</w:t>
            </w:r>
          </w:p>
          <w:p w14:paraId="43AAB200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067B862A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57: produkt leczniczy za cenę brutto </w:t>
            </w:r>
            <w:r w:rsidRPr="002136BE">
              <w:rPr>
                <w:b/>
                <w:sz w:val="22"/>
                <w:szCs w:val="22"/>
              </w:rPr>
              <w:t>623.70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4BD6BCC5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08149E4C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2CE28C01" w14:textId="77777777" w:rsidTr="004E2F85">
        <w:trPr>
          <w:cantSplit/>
        </w:trPr>
        <w:tc>
          <w:tcPr>
            <w:tcW w:w="9498" w:type="dxa"/>
          </w:tcPr>
          <w:p w14:paraId="791086A9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Urtica Sp. z o.o.</w:t>
            </w:r>
          </w:p>
          <w:p w14:paraId="0A0B0127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Krzemieniecka 120 </w:t>
            </w:r>
          </w:p>
          <w:p w14:paraId="6337DD1A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54-640 Wrocław</w:t>
            </w:r>
          </w:p>
          <w:p w14:paraId="712A2787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793B5442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58: produkt leczniczy za cenę brutto </w:t>
            </w:r>
            <w:r w:rsidRPr="002136BE">
              <w:rPr>
                <w:b/>
                <w:sz w:val="22"/>
                <w:szCs w:val="22"/>
              </w:rPr>
              <w:t>1 037.88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741C6FAB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01F4F187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5860D245" w14:textId="77777777" w:rsidTr="004E2F85">
        <w:trPr>
          <w:cantSplit/>
        </w:trPr>
        <w:tc>
          <w:tcPr>
            <w:tcW w:w="9498" w:type="dxa"/>
          </w:tcPr>
          <w:p w14:paraId="0A21D28B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Sanofi-Aventis Sp. z o.o.</w:t>
            </w:r>
          </w:p>
          <w:p w14:paraId="4E96D03F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Bonifraterska 17 </w:t>
            </w:r>
          </w:p>
          <w:p w14:paraId="0ABFF21B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00-203 Warszawa</w:t>
            </w:r>
          </w:p>
          <w:p w14:paraId="00B7BAE6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2389A8CD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59: produkt leczniczy za cenę brutto </w:t>
            </w:r>
            <w:r w:rsidRPr="002136BE">
              <w:rPr>
                <w:b/>
                <w:sz w:val="22"/>
                <w:szCs w:val="22"/>
              </w:rPr>
              <w:t>3 556.44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731D907F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503D3D2D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52516D84" w14:textId="77777777" w:rsidTr="004E2F85">
        <w:trPr>
          <w:cantSplit/>
        </w:trPr>
        <w:tc>
          <w:tcPr>
            <w:tcW w:w="9498" w:type="dxa"/>
          </w:tcPr>
          <w:p w14:paraId="156F82A0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Salus International Sp. z o.o.</w:t>
            </w:r>
          </w:p>
          <w:p w14:paraId="71F2FAA1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Pułaskiego 9 </w:t>
            </w:r>
          </w:p>
          <w:p w14:paraId="1185EFC6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40-273 Katowice</w:t>
            </w:r>
          </w:p>
          <w:p w14:paraId="5A4C2704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3681A51D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60: produkt leczniczy za cenę brutto </w:t>
            </w:r>
            <w:r w:rsidRPr="002136BE">
              <w:rPr>
                <w:b/>
                <w:sz w:val="22"/>
                <w:szCs w:val="22"/>
              </w:rPr>
              <w:t>27 716.80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26A80927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1773D8D0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59FA3D10" w14:textId="77777777" w:rsidTr="004E2F85">
        <w:trPr>
          <w:cantSplit/>
        </w:trPr>
        <w:tc>
          <w:tcPr>
            <w:tcW w:w="9498" w:type="dxa"/>
          </w:tcPr>
          <w:p w14:paraId="18E34582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Fresenius Kabi Polska Sp.  z o.o.</w:t>
            </w:r>
          </w:p>
          <w:p w14:paraId="61EE5CEC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Al. Jerozolimskie 134 </w:t>
            </w:r>
          </w:p>
          <w:p w14:paraId="106FBBA1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02-305 Warszawa</w:t>
            </w:r>
          </w:p>
          <w:p w14:paraId="297DC690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59374932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63: produkt leczniczy za cenę brutto </w:t>
            </w:r>
            <w:r w:rsidRPr="002136BE">
              <w:rPr>
                <w:b/>
                <w:sz w:val="22"/>
                <w:szCs w:val="22"/>
              </w:rPr>
              <w:t>391 716.00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38FFD68F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49D70C28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291B3FB4" w14:textId="77777777" w:rsidTr="004E2F85">
        <w:trPr>
          <w:cantSplit/>
        </w:trPr>
        <w:tc>
          <w:tcPr>
            <w:tcW w:w="9498" w:type="dxa"/>
          </w:tcPr>
          <w:p w14:paraId="7005632E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lastRenderedPageBreak/>
              <w:t>Bialmed Sp. z o.o.</w:t>
            </w:r>
          </w:p>
          <w:p w14:paraId="19BAC9C9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Kazimierzowska 46/48/35 </w:t>
            </w:r>
          </w:p>
          <w:p w14:paraId="2DDBD10E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02-546 Warszawa</w:t>
            </w:r>
          </w:p>
          <w:p w14:paraId="64EFBFEE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5CA2EFFD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65: produkt leczniczy za cenę brutto </w:t>
            </w:r>
            <w:r w:rsidRPr="002136BE">
              <w:rPr>
                <w:b/>
                <w:sz w:val="22"/>
                <w:szCs w:val="22"/>
              </w:rPr>
              <w:t>30 672.00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71DDB7A4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61DAFCA5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7A08E73A" w14:textId="77777777" w:rsidTr="004E2F85">
        <w:trPr>
          <w:cantSplit/>
        </w:trPr>
        <w:tc>
          <w:tcPr>
            <w:tcW w:w="9498" w:type="dxa"/>
          </w:tcPr>
          <w:p w14:paraId="1567963D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Urtica Sp. z o.o.</w:t>
            </w:r>
          </w:p>
          <w:p w14:paraId="41FB5E54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Krzemieniecka 120 </w:t>
            </w:r>
          </w:p>
          <w:p w14:paraId="635E90E2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54-640 Wrocław</w:t>
            </w:r>
          </w:p>
          <w:p w14:paraId="3DE91C2C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32EA974E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66: produkt leczniczy za cenę brutto </w:t>
            </w:r>
            <w:r w:rsidRPr="002136BE">
              <w:rPr>
                <w:b/>
                <w:sz w:val="22"/>
                <w:szCs w:val="22"/>
              </w:rPr>
              <w:t>3 801.60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6CBB6493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6C0E420D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5184F1EB" w14:textId="77777777" w:rsidTr="004E2F85">
        <w:trPr>
          <w:cantSplit/>
        </w:trPr>
        <w:tc>
          <w:tcPr>
            <w:tcW w:w="9498" w:type="dxa"/>
          </w:tcPr>
          <w:p w14:paraId="429B9BAC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Servier Polska Services Sp. z o.o.</w:t>
            </w:r>
          </w:p>
          <w:p w14:paraId="66AFFC36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Jana Kazimierza 10 </w:t>
            </w:r>
          </w:p>
          <w:p w14:paraId="086B7E95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01-248 Warszawa</w:t>
            </w:r>
          </w:p>
          <w:p w14:paraId="1EE3E13D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2744A319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67: produkt leczniczy za cenę brutto </w:t>
            </w:r>
            <w:r w:rsidRPr="002136BE">
              <w:rPr>
                <w:b/>
                <w:sz w:val="22"/>
                <w:szCs w:val="22"/>
              </w:rPr>
              <w:t>38.88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0F31C9EE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041C6CC2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10E9090D" w14:textId="77777777" w:rsidTr="004E2F85">
        <w:trPr>
          <w:cantSplit/>
        </w:trPr>
        <w:tc>
          <w:tcPr>
            <w:tcW w:w="9498" w:type="dxa"/>
          </w:tcPr>
          <w:p w14:paraId="74419AFC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Urtica Sp. z o.o.</w:t>
            </w:r>
          </w:p>
          <w:p w14:paraId="13E3B4DA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Krzemieniecka 120 </w:t>
            </w:r>
          </w:p>
          <w:p w14:paraId="219DDA0D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54-640 Wrocław</w:t>
            </w:r>
          </w:p>
          <w:p w14:paraId="3FC2E9CF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33906FCF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68: produkt leczniczy za cenę brutto </w:t>
            </w:r>
            <w:r w:rsidRPr="002136BE">
              <w:rPr>
                <w:b/>
                <w:sz w:val="22"/>
                <w:szCs w:val="22"/>
              </w:rPr>
              <w:t>240.62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471E2839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6AF9EC3E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144E1CFC" w14:textId="77777777" w:rsidTr="004E2F85">
        <w:trPr>
          <w:cantSplit/>
        </w:trPr>
        <w:tc>
          <w:tcPr>
            <w:tcW w:w="9498" w:type="dxa"/>
          </w:tcPr>
          <w:p w14:paraId="570CFB62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Urtica Sp. z o.o.</w:t>
            </w:r>
          </w:p>
          <w:p w14:paraId="2814B944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Krzemieniecka 120 </w:t>
            </w:r>
          </w:p>
          <w:p w14:paraId="3E14374D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54-640 Wrocław</w:t>
            </w:r>
          </w:p>
          <w:p w14:paraId="289A5765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4417900A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69: produkt leczniczy za cenę brutto </w:t>
            </w:r>
            <w:r w:rsidRPr="002136BE">
              <w:rPr>
                <w:b/>
                <w:sz w:val="22"/>
                <w:szCs w:val="22"/>
              </w:rPr>
              <w:t>183.55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56FD9B02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5A309196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1705CBFA" w14:textId="77777777" w:rsidTr="004E2F85">
        <w:trPr>
          <w:cantSplit/>
        </w:trPr>
        <w:tc>
          <w:tcPr>
            <w:tcW w:w="9498" w:type="dxa"/>
          </w:tcPr>
          <w:p w14:paraId="13BA9BD5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lastRenderedPageBreak/>
              <w:t>Salus International Sp. z o.o.</w:t>
            </w:r>
          </w:p>
          <w:p w14:paraId="78F8FB43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Pułaskiego 9 </w:t>
            </w:r>
          </w:p>
          <w:p w14:paraId="02CC4516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40-273 Katowice</w:t>
            </w:r>
          </w:p>
          <w:p w14:paraId="71830753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4ABCED0C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71: żywność specjalnego przeznaczenia medycznego za cenę brutto </w:t>
            </w:r>
            <w:r w:rsidRPr="002136BE">
              <w:rPr>
                <w:b/>
                <w:sz w:val="22"/>
                <w:szCs w:val="22"/>
              </w:rPr>
              <w:t>254.80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4CDEB382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16996D60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6B7DC2AA" w14:textId="77777777" w:rsidTr="004E2F85">
        <w:trPr>
          <w:cantSplit/>
        </w:trPr>
        <w:tc>
          <w:tcPr>
            <w:tcW w:w="9498" w:type="dxa"/>
          </w:tcPr>
          <w:p w14:paraId="546EEFF7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MIP Pharma Polska Sp. z o.o.</w:t>
            </w:r>
          </w:p>
          <w:p w14:paraId="3EF8AEC6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Orzechowa 5 </w:t>
            </w:r>
          </w:p>
          <w:p w14:paraId="6555A5D0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80-175 Gdańsk</w:t>
            </w:r>
          </w:p>
          <w:p w14:paraId="21C70C22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6C293995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72: produkt leczniczy za cenę brutto </w:t>
            </w:r>
            <w:r w:rsidRPr="002136BE">
              <w:rPr>
                <w:b/>
                <w:sz w:val="22"/>
                <w:szCs w:val="22"/>
              </w:rPr>
              <w:t>165 888.00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0493030B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16E85E7E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3AE9F999" w14:textId="77777777" w:rsidTr="004E2F85">
        <w:trPr>
          <w:cantSplit/>
        </w:trPr>
        <w:tc>
          <w:tcPr>
            <w:tcW w:w="9498" w:type="dxa"/>
          </w:tcPr>
          <w:p w14:paraId="52A1EB1E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Sanofi-Aventis Sp. z o.o.</w:t>
            </w:r>
          </w:p>
          <w:p w14:paraId="28C5C560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Bonifraterska 17 </w:t>
            </w:r>
          </w:p>
          <w:p w14:paraId="4631C7CB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00-203 Warszawa</w:t>
            </w:r>
          </w:p>
          <w:p w14:paraId="7ECAA15E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3E9D7F32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73: produkt leczniczy za cenę brutto </w:t>
            </w:r>
            <w:r w:rsidRPr="002136BE">
              <w:rPr>
                <w:b/>
                <w:sz w:val="22"/>
                <w:szCs w:val="22"/>
              </w:rPr>
              <w:t>6 993.00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3B25784E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27852BB1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6F242D06" w14:textId="77777777" w:rsidTr="004E2F85">
        <w:trPr>
          <w:cantSplit/>
        </w:trPr>
        <w:tc>
          <w:tcPr>
            <w:tcW w:w="9498" w:type="dxa"/>
          </w:tcPr>
          <w:p w14:paraId="3D192352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Urtica Sp. z o.o.</w:t>
            </w:r>
          </w:p>
          <w:p w14:paraId="086CD83C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Krzemieniecka 120 </w:t>
            </w:r>
          </w:p>
          <w:p w14:paraId="52B0284C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54-640 Wrocław</w:t>
            </w:r>
          </w:p>
          <w:p w14:paraId="4B06D5C8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60444241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75: produkt leczniczy za cenę brutto </w:t>
            </w:r>
            <w:r w:rsidRPr="002136BE">
              <w:rPr>
                <w:b/>
                <w:sz w:val="22"/>
                <w:szCs w:val="22"/>
              </w:rPr>
              <w:t>763.34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35AEA755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08563B0E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14BF9536" w14:textId="77777777" w:rsidTr="004E2F85">
        <w:trPr>
          <w:cantSplit/>
        </w:trPr>
        <w:tc>
          <w:tcPr>
            <w:tcW w:w="9498" w:type="dxa"/>
          </w:tcPr>
          <w:p w14:paraId="59E02E13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Salus International Sp. z o.o.</w:t>
            </w:r>
          </w:p>
          <w:p w14:paraId="08546227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Pułaskiego 9 </w:t>
            </w:r>
          </w:p>
          <w:p w14:paraId="28461E14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40-273 Katowice</w:t>
            </w:r>
          </w:p>
          <w:p w14:paraId="24FCA9AD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0C062579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76: produkt leczniczy za cenę brutto </w:t>
            </w:r>
            <w:r w:rsidRPr="002136BE">
              <w:rPr>
                <w:b/>
                <w:sz w:val="22"/>
                <w:szCs w:val="22"/>
              </w:rPr>
              <w:t>349.92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62D83B57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1C697524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1D3A98FA" w14:textId="77777777" w:rsidTr="004E2F85">
        <w:trPr>
          <w:cantSplit/>
        </w:trPr>
        <w:tc>
          <w:tcPr>
            <w:tcW w:w="9498" w:type="dxa"/>
          </w:tcPr>
          <w:p w14:paraId="14CBF5C3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lastRenderedPageBreak/>
              <w:t>NEUCA S.A.</w:t>
            </w:r>
          </w:p>
          <w:p w14:paraId="6F9FF5B4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Forteczna 35-37 </w:t>
            </w:r>
          </w:p>
          <w:p w14:paraId="66A1FF9C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87-100 Toruń</w:t>
            </w:r>
          </w:p>
          <w:p w14:paraId="6FD8025F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4CDFFCA2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80: produkt leczniczy za cenę brutto </w:t>
            </w:r>
            <w:r w:rsidRPr="002136BE">
              <w:rPr>
                <w:b/>
                <w:sz w:val="22"/>
                <w:szCs w:val="22"/>
              </w:rPr>
              <w:t>1 669.25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47EBB216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381BCAA9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70286DC8" w14:textId="77777777" w:rsidTr="004E2F85">
        <w:trPr>
          <w:cantSplit/>
        </w:trPr>
        <w:tc>
          <w:tcPr>
            <w:tcW w:w="9498" w:type="dxa"/>
          </w:tcPr>
          <w:p w14:paraId="6C0B71A7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Urtica Sp. z o.o.</w:t>
            </w:r>
          </w:p>
          <w:p w14:paraId="0E1414C6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Krzemieniecka 120 </w:t>
            </w:r>
          </w:p>
          <w:p w14:paraId="336DA235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54-640 Wrocław</w:t>
            </w:r>
          </w:p>
          <w:p w14:paraId="0FF4A087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36BF0348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81: produkt leczniczy za cenę brutto </w:t>
            </w:r>
            <w:r w:rsidRPr="002136BE">
              <w:rPr>
                <w:b/>
                <w:sz w:val="22"/>
                <w:szCs w:val="22"/>
              </w:rPr>
              <w:t>12 539.88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58EDA963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308818B4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4E01F615" w14:textId="77777777" w:rsidTr="004E2F85">
        <w:trPr>
          <w:cantSplit/>
        </w:trPr>
        <w:tc>
          <w:tcPr>
            <w:tcW w:w="9498" w:type="dxa"/>
          </w:tcPr>
          <w:p w14:paraId="5A087AEE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CENTRALA FARMACEUTYCZNA CEFARM SA</w:t>
            </w:r>
          </w:p>
          <w:p w14:paraId="1260DE3F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UL.JANA KAZIMIERZA 16 </w:t>
            </w:r>
          </w:p>
          <w:p w14:paraId="293ACBF0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01-248 Warszawa</w:t>
            </w:r>
          </w:p>
          <w:p w14:paraId="4FAE80BE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748DC898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82: produkt leczniczy za cenę brutto </w:t>
            </w:r>
            <w:r w:rsidRPr="002136BE">
              <w:rPr>
                <w:b/>
                <w:sz w:val="22"/>
                <w:szCs w:val="22"/>
              </w:rPr>
              <w:t>119 070.00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7E556BAC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2E109A73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36C2D21A" w14:textId="77777777" w:rsidTr="004E2F85">
        <w:trPr>
          <w:cantSplit/>
        </w:trPr>
        <w:tc>
          <w:tcPr>
            <w:tcW w:w="9498" w:type="dxa"/>
          </w:tcPr>
          <w:p w14:paraId="3C4A6855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Urtica Sp. z o.o.</w:t>
            </w:r>
          </w:p>
          <w:p w14:paraId="0D916384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Krzemieniecka 120 </w:t>
            </w:r>
          </w:p>
          <w:p w14:paraId="1DA3823E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54-640 Wrocław</w:t>
            </w:r>
          </w:p>
          <w:p w14:paraId="24C83C59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30BFE22C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83: produkt leczniczy za cenę brutto </w:t>
            </w:r>
            <w:r w:rsidRPr="002136BE">
              <w:rPr>
                <w:b/>
                <w:sz w:val="22"/>
                <w:szCs w:val="22"/>
              </w:rPr>
              <w:t>4 324.32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4C548288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61207F5C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75099E8B" w14:textId="77777777" w:rsidTr="004E2F85">
        <w:trPr>
          <w:cantSplit/>
        </w:trPr>
        <w:tc>
          <w:tcPr>
            <w:tcW w:w="9498" w:type="dxa"/>
          </w:tcPr>
          <w:p w14:paraId="6B02F593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Salus International Sp. z o.o.</w:t>
            </w:r>
          </w:p>
          <w:p w14:paraId="6B940934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Pułaskiego 9 </w:t>
            </w:r>
          </w:p>
          <w:p w14:paraId="2931F306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40-273 Katowice</w:t>
            </w:r>
          </w:p>
          <w:p w14:paraId="7C44ECA4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7B374A02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85: żywność specjalnego przeznaczenia medycznego za cenę brutto </w:t>
            </w:r>
            <w:r w:rsidRPr="002136BE">
              <w:rPr>
                <w:b/>
                <w:sz w:val="22"/>
                <w:szCs w:val="22"/>
              </w:rPr>
              <w:t>367.48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131F2770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2D38BF24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1C2B3C79" w14:textId="77777777" w:rsidTr="004E2F85">
        <w:trPr>
          <w:cantSplit/>
        </w:trPr>
        <w:tc>
          <w:tcPr>
            <w:tcW w:w="9498" w:type="dxa"/>
          </w:tcPr>
          <w:p w14:paraId="0D142BDE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lastRenderedPageBreak/>
              <w:t>Sanofi-Aventis Sp. z o.o.</w:t>
            </w:r>
          </w:p>
          <w:p w14:paraId="59E39061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Bonifraterska 17 </w:t>
            </w:r>
          </w:p>
          <w:p w14:paraId="0A26C3F1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00-203 Warszawa</w:t>
            </w:r>
          </w:p>
          <w:p w14:paraId="0C379AD8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4C3BFCFA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87: produkt leczniczy za cenę brutto </w:t>
            </w:r>
            <w:r w:rsidRPr="002136BE">
              <w:rPr>
                <w:b/>
                <w:sz w:val="22"/>
                <w:szCs w:val="22"/>
              </w:rPr>
              <w:t>134.46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3464D89D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1BD6D80D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25F970D3" w14:textId="77777777" w:rsidTr="004E2F85">
        <w:trPr>
          <w:cantSplit/>
        </w:trPr>
        <w:tc>
          <w:tcPr>
            <w:tcW w:w="9498" w:type="dxa"/>
          </w:tcPr>
          <w:p w14:paraId="41BBA7F4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Urtica Sp. z o.o.</w:t>
            </w:r>
          </w:p>
          <w:p w14:paraId="572705BE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Krzemieniecka 120 </w:t>
            </w:r>
          </w:p>
          <w:p w14:paraId="0F143C84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54-640 Wrocław</w:t>
            </w:r>
          </w:p>
          <w:p w14:paraId="16625C69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567FF46C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88: produkt leczniczy za cenę brutto </w:t>
            </w:r>
            <w:r w:rsidRPr="002136BE">
              <w:rPr>
                <w:b/>
                <w:sz w:val="22"/>
                <w:szCs w:val="22"/>
              </w:rPr>
              <w:t>388 916.42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05D0A9A1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31084986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68F79540" w14:textId="77777777" w:rsidTr="004E2F85">
        <w:trPr>
          <w:cantSplit/>
        </w:trPr>
        <w:tc>
          <w:tcPr>
            <w:tcW w:w="9498" w:type="dxa"/>
          </w:tcPr>
          <w:p w14:paraId="6D6A0BA4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IMED Poland Sp. z o.o.</w:t>
            </w:r>
          </w:p>
          <w:p w14:paraId="184D8D3D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Puławska 314 </w:t>
            </w:r>
          </w:p>
          <w:p w14:paraId="72301DF8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02-819 Warszawa</w:t>
            </w:r>
          </w:p>
          <w:p w14:paraId="3AFAB7DE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3F6C9465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89: produkt leczniczy za cenę brutto </w:t>
            </w:r>
            <w:r w:rsidRPr="002136BE">
              <w:rPr>
                <w:b/>
                <w:sz w:val="22"/>
                <w:szCs w:val="22"/>
              </w:rPr>
              <w:t>122 040.00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4385AAE0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79F93873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5CD565A7" w14:textId="77777777" w:rsidTr="004E2F85">
        <w:trPr>
          <w:cantSplit/>
        </w:trPr>
        <w:tc>
          <w:tcPr>
            <w:tcW w:w="9498" w:type="dxa"/>
          </w:tcPr>
          <w:p w14:paraId="7D25B3A7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Salus International Sp. z o.o.</w:t>
            </w:r>
          </w:p>
          <w:p w14:paraId="2A6A1417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Pułaskiego 9 </w:t>
            </w:r>
          </w:p>
          <w:p w14:paraId="42918B19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40-273 Katowice</w:t>
            </w:r>
          </w:p>
          <w:p w14:paraId="649228A1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562D8D91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90: produkt leczniczy za cenę brutto </w:t>
            </w:r>
            <w:r w:rsidRPr="002136BE">
              <w:rPr>
                <w:b/>
                <w:sz w:val="22"/>
                <w:szCs w:val="22"/>
              </w:rPr>
              <w:t>1 270.08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2C9CCECA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16B5F06E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72F18289" w14:textId="77777777" w:rsidTr="004E2F85">
        <w:trPr>
          <w:cantSplit/>
        </w:trPr>
        <w:tc>
          <w:tcPr>
            <w:tcW w:w="9498" w:type="dxa"/>
          </w:tcPr>
          <w:p w14:paraId="01A9B2A1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Farmacol Logistyka Sp. z o.o.</w:t>
            </w:r>
          </w:p>
          <w:p w14:paraId="663680BC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Szopienicka 77 </w:t>
            </w:r>
          </w:p>
          <w:p w14:paraId="53F5999E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40-431 Katowice</w:t>
            </w:r>
          </w:p>
          <w:p w14:paraId="1013283B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49FB0D24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91: produkt leczniczy za cenę brutto </w:t>
            </w:r>
            <w:r w:rsidRPr="002136BE">
              <w:rPr>
                <w:b/>
                <w:sz w:val="22"/>
                <w:szCs w:val="22"/>
              </w:rPr>
              <w:t>903.57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3F33F046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4695913C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0F52976E" w14:textId="77777777" w:rsidTr="004E2F85">
        <w:trPr>
          <w:cantSplit/>
        </w:trPr>
        <w:tc>
          <w:tcPr>
            <w:tcW w:w="9498" w:type="dxa"/>
          </w:tcPr>
          <w:p w14:paraId="3629B682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lastRenderedPageBreak/>
              <w:t>Farmacol Logistyka Sp. z o.o.</w:t>
            </w:r>
          </w:p>
          <w:p w14:paraId="794B7310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Szopienicka 77 </w:t>
            </w:r>
          </w:p>
          <w:p w14:paraId="5E8A24D9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40-431 Katowice</w:t>
            </w:r>
          </w:p>
          <w:p w14:paraId="74B4725E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499482AC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92: produkt leczniczy za cenę brutto </w:t>
            </w:r>
            <w:r w:rsidRPr="002136BE">
              <w:rPr>
                <w:b/>
                <w:sz w:val="22"/>
                <w:szCs w:val="22"/>
              </w:rPr>
              <w:t>2 389.12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6165EA82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1DE257E4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564BB35A" w14:textId="77777777" w:rsidTr="004E2F85">
        <w:trPr>
          <w:cantSplit/>
        </w:trPr>
        <w:tc>
          <w:tcPr>
            <w:tcW w:w="9498" w:type="dxa"/>
          </w:tcPr>
          <w:p w14:paraId="6E880304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Farmacol Logistyka Sp. z o.o.</w:t>
            </w:r>
          </w:p>
          <w:p w14:paraId="72E8A929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Szopienicka 77 </w:t>
            </w:r>
          </w:p>
          <w:p w14:paraId="62AE7BB5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40-431 Katowice</w:t>
            </w:r>
          </w:p>
          <w:p w14:paraId="5ACCCBA8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7DADE45D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93: produkt leczniczy za cenę brutto </w:t>
            </w:r>
            <w:r w:rsidRPr="002136BE">
              <w:rPr>
                <w:b/>
                <w:sz w:val="22"/>
                <w:szCs w:val="22"/>
              </w:rPr>
              <w:t>10 523.52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131EB90D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1CADE58A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6A15DE2F" w14:textId="77777777" w:rsidTr="004E2F85">
        <w:trPr>
          <w:cantSplit/>
        </w:trPr>
        <w:tc>
          <w:tcPr>
            <w:tcW w:w="9498" w:type="dxa"/>
          </w:tcPr>
          <w:p w14:paraId="312C63D4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Salus International Sp. z o.o.</w:t>
            </w:r>
          </w:p>
          <w:p w14:paraId="0EFE9795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Pułaskiego 9 </w:t>
            </w:r>
          </w:p>
          <w:p w14:paraId="5809E141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40-273 Katowice</w:t>
            </w:r>
          </w:p>
          <w:p w14:paraId="0E136850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1995758B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94: produkt leczniczy za cenę brutto </w:t>
            </w:r>
            <w:r w:rsidRPr="002136BE">
              <w:rPr>
                <w:b/>
                <w:sz w:val="22"/>
                <w:szCs w:val="22"/>
              </w:rPr>
              <w:t>18 329.82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15CB1CFB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2C23879A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45C1502D" w14:textId="77777777" w:rsidTr="004E2F85">
        <w:trPr>
          <w:cantSplit/>
        </w:trPr>
        <w:tc>
          <w:tcPr>
            <w:tcW w:w="9498" w:type="dxa"/>
          </w:tcPr>
          <w:p w14:paraId="63F9969A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Salus International Sp. z o.o.</w:t>
            </w:r>
          </w:p>
          <w:p w14:paraId="79137080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Pułaskiego 9 </w:t>
            </w:r>
          </w:p>
          <w:p w14:paraId="79CFE78A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40-273 Katowice</w:t>
            </w:r>
          </w:p>
          <w:p w14:paraId="37F2A1E1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7238FB3E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95: produkt leczniczy za cenę brutto </w:t>
            </w:r>
            <w:r w:rsidRPr="002136BE">
              <w:rPr>
                <w:b/>
                <w:sz w:val="22"/>
                <w:szCs w:val="22"/>
              </w:rPr>
              <w:t>4 374.00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0F0B76CF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45D98B49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308136E3" w14:textId="77777777" w:rsidTr="004E2F85">
        <w:trPr>
          <w:cantSplit/>
        </w:trPr>
        <w:tc>
          <w:tcPr>
            <w:tcW w:w="9498" w:type="dxa"/>
          </w:tcPr>
          <w:p w14:paraId="242DB454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Sanofi-Aventis Sp. z o.o.</w:t>
            </w:r>
          </w:p>
          <w:p w14:paraId="086BB62A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Bonifraterska 17 </w:t>
            </w:r>
          </w:p>
          <w:p w14:paraId="27380CDA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00-203 Warszawa</w:t>
            </w:r>
          </w:p>
          <w:p w14:paraId="2C51C563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580E37A9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96: produkt leczniczy za cenę brutto </w:t>
            </w:r>
            <w:r w:rsidRPr="002136BE">
              <w:rPr>
                <w:b/>
                <w:sz w:val="22"/>
                <w:szCs w:val="22"/>
              </w:rPr>
              <w:t>1 031 097.60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347A4049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51010DF4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45F15A6B" w14:textId="77777777" w:rsidTr="004E2F85">
        <w:trPr>
          <w:cantSplit/>
        </w:trPr>
        <w:tc>
          <w:tcPr>
            <w:tcW w:w="9498" w:type="dxa"/>
          </w:tcPr>
          <w:p w14:paraId="682375DC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lastRenderedPageBreak/>
              <w:t>Sanofi-Aventis Sp. z o.o.</w:t>
            </w:r>
          </w:p>
          <w:p w14:paraId="336D5922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Bonifraterska 17 </w:t>
            </w:r>
          </w:p>
          <w:p w14:paraId="05012986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00-203 Warszawa</w:t>
            </w:r>
          </w:p>
          <w:p w14:paraId="18A2A7B0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3307D2A5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97: produkt leczniczy za cenę brutto </w:t>
            </w:r>
            <w:r w:rsidRPr="002136BE">
              <w:rPr>
                <w:b/>
                <w:sz w:val="22"/>
                <w:szCs w:val="22"/>
              </w:rPr>
              <w:t>686.88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4E28D743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0FD6FE95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10D8B1B5" w14:textId="77777777" w:rsidTr="004E2F85">
        <w:trPr>
          <w:cantSplit/>
        </w:trPr>
        <w:tc>
          <w:tcPr>
            <w:tcW w:w="9498" w:type="dxa"/>
          </w:tcPr>
          <w:p w14:paraId="57268EDD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Sanofi-Aventis Sp. z o.o.</w:t>
            </w:r>
          </w:p>
          <w:p w14:paraId="7D43A5DF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Bonifraterska 17 </w:t>
            </w:r>
          </w:p>
          <w:p w14:paraId="273F6A4D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00-203 Warszawa</w:t>
            </w:r>
          </w:p>
          <w:p w14:paraId="46DDE36A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496A325F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98: produkt leczniczy za cenę brutto </w:t>
            </w:r>
            <w:r w:rsidRPr="002136BE">
              <w:rPr>
                <w:b/>
                <w:sz w:val="22"/>
                <w:szCs w:val="22"/>
              </w:rPr>
              <w:t>55 123.20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0A1B50B0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54F3322C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505C394B" w14:textId="77777777" w:rsidTr="004E2F85">
        <w:trPr>
          <w:cantSplit/>
        </w:trPr>
        <w:tc>
          <w:tcPr>
            <w:tcW w:w="9498" w:type="dxa"/>
          </w:tcPr>
          <w:p w14:paraId="6426198F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Sanofi-Aventis Sp. z o.o.</w:t>
            </w:r>
          </w:p>
          <w:p w14:paraId="24AF749E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Bonifraterska 17 </w:t>
            </w:r>
          </w:p>
          <w:p w14:paraId="7A1999ED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00-203 Warszawa</w:t>
            </w:r>
          </w:p>
          <w:p w14:paraId="433312B5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19617C1A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99: produkt leczniczy za cenę brutto </w:t>
            </w:r>
            <w:r w:rsidRPr="002136BE">
              <w:rPr>
                <w:b/>
                <w:sz w:val="22"/>
                <w:szCs w:val="22"/>
              </w:rPr>
              <w:t>36 174.60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4BE2BCD3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5472BA26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290D6268" w14:textId="77777777" w:rsidTr="004E2F85">
        <w:trPr>
          <w:cantSplit/>
        </w:trPr>
        <w:tc>
          <w:tcPr>
            <w:tcW w:w="9498" w:type="dxa"/>
          </w:tcPr>
          <w:p w14:paraId="7D0EC4E3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Sanofi-Aventis Sp. z o.o.</w:t>
            </w:r>
          </w:p>
          <w:p w14:paraId="3AA44614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Bonifraterska 17 </w:t>
            </w:r>
          </w:p>
          <w:p w14:paraId="4B2152CB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00-203 Warszawa</w:t>
            </w:r>
          </w:p>
          <w:p w14:paraId="5872144E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2B81D705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100: produkt leczniczy za cenę brutto </w:t>
            </w:r>
            <w:r w:rsidRPr="002136BE">
              <w:rPr>
                <w:b/>
                <w:sz w:val="22"/>
                <w:szCs w:val="22"/>
              </w:rPr>
              <w:t>37 208.16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2F2296C3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5CFE764D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5C33D9BF" w14:textId="77777777" w:rsidTr="004E2F85">
        <w:trPr>
          <w:cantSplit/>
        </w:trPr>
        <w:tc>
          <w:tcPr>
            <w:tcW w:w="9498" w:type="dxa"/>
          </w:tcPr>
          <w:p w14:paraId="018501FB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t>Sanofi-Aventis Sp. z o.o.</w:t>
            </w:r>
          </w:p>
          <w:p w14:paraId="66A9B79F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Bonifraterska 17 </w:t>
            </w:r>
          </w:p>
          <w:p w14:paraId="17F64CDF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00-203 Warszawa</w:t>
            </w:r>
          </w:p>
          <w:p w14:paraId="5EEFBA7C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2DD21F15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101: produkt leczniczy za cenę brutto </w:t>
            </w:r>
            <w:r w:rsidRPr="002136BE">
              <w:rPr>
                <w:b/>
                <w:sz w:val="22"/>
                <w:szCs w:val="22"/>
              </w:rPr>
              <w:t>3 445.20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70FF4204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0B94880C" w14:textId="77777777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  <w:tr w:rsidR="007A1D94" w14:paraId="55796004" w14:textId="77777777" w:rsidTr="004E2F85">
        <w:trPr>
          <w:cantSplit/>
        </w:trPr>
        <w:tc>
          <w:tcPr>
            <w:tcW w:w="9498" w:type="dxa"/>
          </w:tcPr>
          <w:p w14:paraId="4C3566BA" w14:textId="77777777" w:rsidR="007A1D94" w:rsidRPr="002136BE" w:rsidRDefault="007A1D94" w:rsidP="004E2F85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136BE">
              <w:rPr>
                <w:b/>
                <w:sz w:val="22"/>
                <w:szCs w:val="22"/>
              </w:rPr>
              <w:lastRenderedPageBreak/>
              <w:t>Sanofi-Aventis Sp. z o.o.</w:t>
            </w:r>
          </w:p>
          <w:p w14:paraId="37B2CE74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 xml:space="preserve">Bonifraterska 17 </w:t>
            </w:r>
          </w:p>
          <w:p w14:paraId="61A70CA8" w14:textId="77777777" w:rsidR="007A1D94" w:rsidRPr="002136BE" w:rsidRDefault="007A1D94" w:rsidP="004E2F85">
            <w:pPr>
              <w:jc w:val="both"/>
              <w:rPr>
                <w:bCs/>
                <w:sz w:val="22"/>
                <w:szCs w:val="22"/>
              </w:rPr>
            </w:pPr>
            <w:r w:rsidRPr="002136BE">
              <w:rPr>
                <w:bCs/>
                <w:sz w:val="22"/>
                <w:szCs w:val="22"/>
              </w:rPr>
              <w:t>00-203 Warszawa</w:t>
            </w:r>
          </w:p>
          <w:p w14:paraId="609D8509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na:</w:t>
            </w:r>
          </w:p>
          <w:p w14:paraId="16059BB7" w14:textId="77777777" w:rsidR="007A1D94" w:rsidRPr="002136BE" w:rsidRDefault="007A1D94" w:rsidP="004E2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 xml:space="preserve">Zadanie nr 102: produkt leczniczy za cenę brutto </w:t>
            </w:r>
            <w:r w:rsidRPr="002136BE">
              <w:rPr>
                <w:b/>
                <w:sz w:val="22"/>
                <w:szCs w:val="22"/>
              </w:rPr>
              <w:t>1 034.10 zł</w:t>
            </w:r>
            <w:r w:rsidRPr="002136BE">
              <w:rPr>
                <w:bCs/>
                <w:sz w:val="22"/>
                <w:szCs w:val="22"/>
              </w:rPr>
              <w:t>.</w:t>
            </w:r>
          </w:p>
          <w:p w14:paraId="70336F1A" w14:textId="77777777" w:rsidR="007A1D94" w:rsidRPr="002136BE" w:rsidRDefault="007A1D94" w:rsidP="004E2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2136BE">
              <w:rPr>
                <w:color w:val="000000"/>
                <w:sz w:val="22"/>
                <w:szCs w:val="22"/>
              </w:rPr>
              <w:t>Uzasadnienie wyboru:</w:t>
            </w:r>
          </w:p>
          <w:p w14:paraId="003A3E6C" w14:textId="38581AFD" w:rsidR="007A1D94" w:rsidRPr="002136BE" w:rsidRDefault="007A1D94" w:rsidP="004E2F85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2136BE">
              <w:rPr>
                <w:sz w:val="22"/>
                <w:szCs w:val="22"/>
              </w:rPr>
              <w:t>Spełniająca warunki zawarte w SWZ, w ustawie Prawo zamówień publicznych z dnia 11 września 2019r. (tekst jednolity Dz. U. z 2021 r. poz. 1129 ) oraz najkorzystniejsza w kryterium cena - 100 %</w:t>
            </w:r>
          </w:p>
        </w:tc>
      </w:tr>
    </w:tbl>
    <w:p w14:paraId="2C656ECB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4B8A9719" w14:textId="77777777" w:rsidTr="00596EA3">
        <w:tc>
          <w:tcPr>
            <w:tcW w:w="2169" w:type="dxa"/>
            <w:shd w:val="clear" w:color="auto" w:fill="F3F3F3"/>
          </w:tcPr>
          <w:p w14:paraId="4A5834D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34F006C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7741D97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441634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A1D94" w:rsidRPr="00834EF4" w14:paraId="697A3523" w14:textId="77777777" w:rsidTr="004E2F85">
        <w:tc>
          <w:tcPr>
            <w:tcW w:w="2169" w:type="dxa"/>
            <w:shd w:val="clear" w:color="auto" w:fill="auto"/>
          </w:tcPr>
          <w:p w14:paraId="1ED38109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309FFC6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1A6300A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7F8DB2B1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7A0D1FF1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48F5344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51B08F1E" w14:textId="77777777" w:rsidTr="004E2F85">
        <w:tc>
          <w:tcPr>
            <w:tcW w:w="2169" w:type="dxa"/>
            <w:shd w:val="clear" w:color="auto" w:fill="auto"/>
          </w:tcPr>
          <w:p w14:paraId="10556CF7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841ECC3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5424D50C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240E0FE4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4A847232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61DD63C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030A8B14" w14:textId="77777777" w:rsidTr="004E2F85">
        <w:tc>
          <w:tcPr>
            <w:tcW w:w="2169" w:type="dxa"/>
            <w:shd w:val="clear" w:color="auto" w:fill="auto"/>
          </w:tcPr>
          <w:p w14:paraId="7D6F4B22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1A2645E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DF13E4B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6AEF9C69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055047D5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- 99.60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E06834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99,60</w:t>
            </w:r>
          </w:p>
        </w:tc>
      </w:tr>
      <w:tr w:rsidR="007A1D94" w:rsidRPr="00834EF4" w14:paraId="5487A5E2" w14:textId="77777777" w:rsidTr="004E2F85">
        <w:tc>
          <w:tcPr>
            <w:tcW w:w="2169" w:type="dxa"/>
            <w:shd w:val="clear" w:color="auto" w:fill="auto"/>
          </w:tcPr>
          <w:p w14:paraId="46863F3A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734806C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42F6C61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4A5D811B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002EC7AC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- 99.21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AEC350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99,21</w:t>
            </w:r>
          </w:p>
        </w:tc>
      </w:tr>
      <w:tr w:rsidR="007A1D94" w:rsidRPr="00834EF4" w14:paraId="740D13C1" w14:textId="77777777" w:rsidTr="004E2F85">
        <w:tc>
          <w:tcPr>
            <w:tcW w:w="2169" w:type="dxa"/>
            <w:shd w:val="clear" w:color="auto" w:fill="auto"/>
          </w:tcPr>
          <w:p w14:paraId="72F3C4D0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CD2471E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Asclepios S.A.</w:t>
            </w:r>
          </w:p>
          <w:p w14:paraId="79FEFE92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44</w:t>
            </w:r>
          </w:p>
          <w:p w14:paraId="46791B7A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2F1FFBA7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- 98.46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905F175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98,46</w:t>
            </w:r>
          </w:p>
        </w:tc>
      </w:tr>
      <w:tr w:rsidR="007A1D94" w:rsidRPr="00834EF4" w14:paraId="641F030E" w14:textId="77777777" w:rsidTr="004E2F85">
        <w:tc>
          <w:tcPr>
            <w:tcW w:w="2169" w:type="dxa"/>
            <w:shd w:val="clear" w:color="auto" w:fill="auto"/>
          </w:tcPr>
          <w:p w14:paraId="34BBD5DD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50857C7" w14:textId="14618C1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Tramco Sp</w:t>
            </w:r>
            <w:r w:rsidR="00C9565B">
              <w:rPr>
                <w:b/>
                <w:bCs/>
                <w:sz w:val="20"/>
                <w:szCs w:val="20"/>
              </w:rPr>
              <w:t>.</w:t>
            </w:r>
            <w:r w:rsidRPr="007A1D94">
              <w:rPr>
                <w:b/>
                <w:bCs/>
                <w:sz w:val="20"/>
                <w:szCs w:val="20"/>
              </w:rPr>
              <w:t xml:space="preserve"> z o. o.</w:t>
            </w:r>
          </w:p>
          <w:p w14:paraId="4C1C34A0" w14:textId="3A59716F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Wolskie, ul.</w:t>
            </w:r>
            <w:r w:rsidR="00C9565B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14</w:t>
            </w:r>
          </w:p>
          <w:p w14:paraId="711BB4F7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14:paraId="4EFA5593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- 95.52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B1CD54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95,52</w:t>
            </w:r>
          </w:p>
        </w:tc>
      </w:tr>
      <w:tr w:rsidR="007A1D94" w:rsidRPr="00834EF4" w14:paraId="632697CD" w14:textId="77777777" w:rsidTr="004E2F85">
        <w:tc>
          <w:tcPr>
            <w:tcW w:w="2169" w:type="dxa"/>
            <w:shd w:val="clear" w:color="auto" w:fill="auto"/>
          </w:tcPr>
          <w:p w14:paraId="14C50D86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6A4948F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2E42BB5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166D9EF7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067825E7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A52BCEC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6454571B" w14:textId="77777777" w:rsidTr="004E2F85">
        <w:tc>
          <w:tcPr>
            <w:tcW w:w="2169" w:type="dxa"/>
            <w:shd w:val="clear" w:color="auto" w:fill="auto"/>
          </w:tcPr>
          <w:p w14:paraId="5A9A8D28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62610C5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D5E3C38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1339047E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0D6E0894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- 90.91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14BCF16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90,91</w:t>
            </w:r>
          </w:p>
        </w:tc>
      </w:tr>
      <w:tr w:rsidR="007A1D94" w:rsidRPr="00834EF4" w14:paraId="655CA8A5" w14:textId="77777777" w:rsidTr="004E2F85">
        <w:tc>
          <w:tcPr>
            <w:tcW w:w="2169" w:type="dxa"/>
            <w:shd w:val="clear" w:color="auto" w:fill="auto"/>
          </w:tcPr>
          <w:p w14:paraId="129E9807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93B09A0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18ED2B19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5D9B2E1B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25449B5A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- 88.11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08817E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88,11</w:t>
            </w:r>
          </w:p>
        </w:tc>
      </w:tr>
      <w:tr w:rsidR="007A1D94" w:rsidRPr="00834EF4" w14:paraId="703BB2D4" w14:textId="77777777" w:rsidTr="004E2F85">
        <w:tc>
          <w:tcPr>
            <w:tcW w:w="2169" w:type="dxa"/>
            <w:shd w:val="clear" w:color="auto" w:fill="auto"/>
          </w:tcPr>
          <w:p w14:paraId="2EBEB508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533CDBE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Asclepios S.A.</w:t>
            </w:r>
          </w:p>
          <w:p w14:paraId="0F68EA10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44</w:t>
            </w:r>
          </w:p>
          <w:p w14:paraId="46E81AD7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515A7854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6C720A2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292930D2" w14:textId="77777777" w:rsidTr="004E2F85">
        <w:tc>
          <w:tcPr>
            <w:tcW w:w="2169" w:type="dxa"/>
            <w:shd w:val="clear" w:color="auto" w:fill="auto"/>
          </w:tcPr>
          <w:p w14:paraId="3D484FE6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A2DFF27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1A2316A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764E9CD3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40E34B74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- 99.44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D28445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99,44</w:t>
            </w:r>
          </w:p>
        </w:tc>
      </w:tr>
      <w:tr w:rsidR="007A1D94" w:rsidRPr="00834EF4" w14:paraId="1D99B386" w14:textId="77777777" w:rsidTr="004E2F85">
        <w:tc>
          <w:tcPr>
            <w:tcW w:w="2169" w:type="dxa"/>
            <w:shd w:val="clear" w:color="auto" w:fill="auto"/>
          </w:tcPr>
          <w:p w14:paraId="2C42B58B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63B5364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7CFAD826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3E432C2E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3202BCA6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- 64.67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E0C0146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64,67</w:t>
            </w:r>
          </w:p>
        </w:tc>
      </w:tr>
      <w:tr w:rsidR="007A1D94" w:rsidRPr="00834EF4" w14:paraId="771097D6" w14:textId="77777777" w:rsidTr="004E2F85">
        <w:tc>
          <w:tcPr>
            <w:tcW w:w="2169" w:type="dxa"/>
            <w:shd w:val="clear" w:color="auto" w:fill="auto"/>
          </w:tcPr>
          <w:p w14:paraId="2C88CE08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754E525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EE786EC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032FD458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5CF1E7D1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- 39.45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573171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39,45</w:t>
            </w:r>
          </w:p>
        </w:tc>
      </w:tr>
      <w:tr w:rsidR="007A1D94" w:rsidRPr="00834EF4" w14:paraId="5225651C" w14:textId="77777777" w:rsidTr="004E2F85">
        <w:tc>
          <w:tcPr>
            <w:tcW w:w="2169" w:type="dxa"/>
            <w:shd w:val="clear" w:color="auto" w:fill="auto"/>
          </w:tcPr>
          <w:p w14:paraId="529DDA23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lastRenderedPageBreak/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CC6520D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NEUCA S.A.</w:t>
            </w:r>
          </w:p>
          <w:p w14:paraId="2F466E54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35-37</w:t>
            </w:r>
          </w:p>
          <w:p w14:paraId="3C03496F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6524F4A6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- 38.89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CA6F87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38,89</w:t>
            </w:r>
          </w:p>
        </w:tc>
      </w:tr>
      <w:tr w:rsidR="007A1D94" w:rsidRPr="00834EF4" w14:paraId="6F18C2FE" w14:textId="77777777" w:rsidTr="004E2F85">
        <w:tc>
          <w:tcPr>
            <w:tcW w:w="2169" w:type="dxa"/>
            <w:shd w:val="clear" w:color="auto" w:fill="auto"/>
          </w:tcPr>
          <w:p w14:paraId="7FA4BF8E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E55A95D" w14:textId="7D47FCE2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Tramco Sp</w:t>
            </w:r>
            <w:r w:rsidR="00C9565B">
              <w:rPr>
                <w:b/>
                <w:bCs/>
                <w:sz w:val="20"/>
                <w:szCs w:val="20"/>
              </w:rPr>
              <w:t>.</w:t>
            </w:r>
            <w:r w:rsidRPr="007A1D94">
              <w:rPr>
                <w:b/>
                <w:bCs/>
                <w:sz w:val="20"/>
                <w:szCs w:val="20"/>
              </w:rPr>
              <w:t xml:space="preserve"> z o. o.</w:t>
            </w:r>
          </w:p>
          <w:p w14:paraId="674F3B83" w14:textId="4DBD6296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Wolskie, ul.</w:t>
            </w:r>
            <w:r w:rsidR="00C9565B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14</w:t>
            </w:r>
          </w:p>
          <w:p w14:paraId="65AAEBA0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14:paraId="691E4D90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- 38.14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A92717E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38,14</w:t>
            </w:r>
          </w:p>
        </w:tc>
      </w:tr>
      <w:tr w:rsidR="007A1D94" w:rsidRPr="00834EF4" w14:paraId="5B2FAF08" w14:textId="77777777" w:rsidTr="004E2F85">
        <w:tc>
          <w:tcPr>
            <w:tcW w:w="2169" w:type="dxa"/>
            <w:shd w:val="clear" w:color="auto" w:fill="auto"/>
          </w:tcPr>
          <w:p w14:paraId="23FD6A69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BE7F36B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C722F55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638E9316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6FADB092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55BBB5C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7211FC86" w14:textId="77777777" w:rsidTr="004E2F85">
        <w:tc>
          <w:tcPr>
            <w:tcW w:w="2169" w:type="dxa"/>
            <w:shd w:val="clear" w:color="auto" w:fill="auto"/>
          </w:tcPr>
          <w:p w14:paraId="4F5AB46D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5C8905D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5A5726A9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5C730A4B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445EC479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- 99.74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A43F03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99,74</w:t>
            </w:r>
          </w:p>
        </w:tc>
      </w:tr>
      <w:tr w:rsidR="007A1D94" w:rsidRPr="00834EF4" w14:paraId="5E3FABDD" w14:textId="77777777" w:rsidTr="004E2F85">
        <w:tc>
          <w:tcPr>
            <w:tcW w:w="2169" w:type="dxa"/>
            <w:shd w:val="clear" w:color="auto" w:fill="auto"/>
          </w:tcPr>
          <w:p w14:paraId="3711A7DB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B613AD3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C1A8852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40EC7932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4AF250F9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- 99.29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D194A2E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99,29</w:t>
            </w:r>
          </w:p>
        </w:tc>
      </w:tr>
      <w:tr w:rsidR="007A1D94" w:rsidRPr="00834EF4" w14:paraId="5972DB5C" w14:textId="77777777" w:rsidTr="004E2F85">
        <w:tc>
          <w:tcPr>
            <w:tcW w:w="2169" w:type="dxa"/>
            <w:shd w:val="clear" w:color="auto" w:fill="auto"/>
          </w:tcPr>
          <w:p w14:paraId="4BB11F5E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50D2A12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Asclepios S.A.</w:t>
            </w:r>
          </w:p>
          <w:p w14:paraId="4513D4F9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44</w:t>
            </w:r>
          </w:p>
          <w:p w14:paraId="24DE2588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79529A69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- 98.90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0FA9D56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98,90</w:t>
            </w:r>
          </w:p>
        </w:tc>
      </w:tr>
      <w:tr w:rsidR="007A1D94" w:rsidRPr="00834EF4" w14:paraId="43765E51" w14:textId="77777777" w:rsidTr="004E2F85">
        <w:tc>
          <w:tcPr>
            <w:tcW w:w="2169" w:type="dxa"/>
            <w:shd w:val="clear" w:color="auto" w:fill="auto"/>
          </w:tcPr>
          <w:p w14:paraId="265640A6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5FAED2E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1669E57D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7795B5D6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456DD33F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14DDF25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19B01C8B" w14:textId="77777777" w:rsidTr="004E2F85">
        <w:tc>
          <w:tcPr>
            <w:tcW w:w="2169" w:type="dxa"/>
            <w:shd w:val="clear" w:color="auto" w:fill="auto"/>
          </w:tcPr>
          <w:p w14:paraId="2F0D1508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3EC91F3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5A7DA0A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53648567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525E9D1A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- 99.64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2BDE2BD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99,64</w:t>
            </w:r>
          </w:p>
        </w:tc>
      </w:tr>
      <w:tr w:rsidR="007A1D94" w:rsidRPr="00834EF4" w14:paraId="57239ADC" w14:textId="77777777" w:rsidTr="004E2F85">
        <w:tc>
          <w:tcPr>
            <w:tcW w:w="2169" w:type="dxa"/>
            <w:shd w:val="clear" w:color="auto" w:fill="auto"/>
          </w:tcPr>
          <w:p w14:paraId="1443B699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4C0C49B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2432A8C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15C43E90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24A0DDFA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- 98.66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A70741F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98,66</w:t>
            </w:r>
          </w:p>
        </w:tc>
      </w:tr>
      <w:tr w:rsidR="007A1D94" w:rsidRPr="00834EF4" w14:paraId="757546FF" w14:textId="77777777" w:rsidTr="004E2F85">
        <w:tc>
          <w:tcPr>
            <w:tcW w:w="2169" w:type="dxa"/>
            <w:shd w:val="clear" w:color="auto" w:fill="auto"/>
          </w:tcPr>
          <w:p w14:paraId="0BF8BC59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05E4E50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1CEF44CE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222F6256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0EDC4C5F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46A84CC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3EAF5CDA" w14:textId="77777777" w:rsidTr="004E2F85">
        <w:tc>
          <w:tcPr>
            <w:tcW w:w="2169" w:type="dxa"/>
            <w:shd w:val="clear" w:color="auto" w:fill="auto"/>
          </w:tcPr>
          <w:p w14:paraId="2F318A04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A888C27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3757FB3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4DB0AD19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0DED8555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20BAE9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2036F432" w14:textId="77777777" w:rsidTr="004E2F85">
        <w:tc>
          <w:tcPr>
            <w:tcW w:w="2169" w:type="dxa"/>
            <w:shd w:val="clear" w:color="auto" w:fill="auto"/>
          </w:tcPr>
          <w:p w14:paraId="6889F9B9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03E28F1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3BB56D42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3A2D504C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776E4CD9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- 99.89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87077B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99,89</w:t>
            </w:r>
          </w:p>
        </w:tc>
      </w:tr>
      <w:tr w:rsidR="007A1D94" w:rsidRPr="00834EF4" w14:paraId="00093B65" w14:textId="77777777" w:rsidTr="004E2F85">
        <w:tc>
          <w:tcPr>
            <w:tcW w:w="2169" w:type="dxa"/>
            <w:shd w:val="clear" w:color="auto" w:fill="auto"/>
          </w:tcPr>
          <w:p w14:paraId="7742D4F6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9F0E76A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9EAA5B4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09E395DA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7AF88D28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C4C23E1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5B982FCF" w14:textId="77777777" w:rsidTr="004E2F85">
        <w:tc>
          <w:tcPr>
            <w:tcW w:w="2169" w:type="dxa"/>
            <w:shd w:val="clear" w:color="auto" w:fill="auto"/>
          </w:tcPr>
          <w:p w14:paraId="7D383E32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1B70052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14943085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141612FE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2DE3685A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- 99.75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270284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99,75</w:t>
            </w:r>
          </w:p>
        </w:tc>
      </w:tr>
      <w:tr w:rsidR="007A1D94" w:rsidRPr="00834EF4" w14:paraId="3A9386EF" w14:textId="77777777" w:rsidTr="004E2F85">
        <w:tc>
          <w:tcPr>
            <w:tcW w:w="2169" w:type="dxa"/>
            <w:shd w:val="clear" w:color="auto" w:fill="auto"/>
          </w:tcPr>
          <w:p w14:paraId="786EF854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439B071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432B7B1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68BDD691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55DD6DA3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- 98.09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AC3F4D0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98,09</w:t>
            </w:r>
          </w:p>
        </w:tc>
      </w:tr>
      <w:tr w:rsidR="007A1D94" w:rsidRPr="00834EF4" w14:paraId="0BAEE2F9" w14:textId="77777777" w:rsidTr="004E2F85">
        <w:tc>
          <w:tcPr>
            <w:tcW w:w="2169" w:type="dxa"/>
            <w:shd w:val="clear" w:color="auto" w:fill="auto"/>
          </w:tcPr>
          <w:p w14:paraId="48AC6194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828540B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Asclepios S.A.</w:t>
            </w:r>
          </w:p>
          <w:p w14:paraId="5E2CE556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44</w:t>
            </w:r>
          </w:p>
          <w:p w14:paraId="7B670F0C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3BB93466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- 96.21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1BFC67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96,21</w:t>
            </w:r>
          </w:p>
        </w:tc>
      </w:tr>
      <w:tr w:rsidR="007A1D94" w:rsidRPr="00834EF4" w14:paraId="1E4BA6C0" w14:textId="77777777" w:rsidTr="004E2F85">
        <w:tc>
          <w:tcPr>
            <w:tcW w:w="2169" w:type="dxa"/>
            <w:shd w:val="clear" w:color="auto" w:fill="auto"/>
          </w:tcPr>
          <w:p w14:paraId="4F461EFB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01F69AF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CENTRALA FARMACEUTYCZNA CEFARM SA</w:t>
            </w:r>
          </w:p>
          <w:p w14:paraId="60264AFE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UL.JANA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16</w:t>
            </w:r>
          </w:p>
          <w:p w14:paraId="3817EC1C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lastRenderedPageBreak/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8C9AEFD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lastRenderedPageBreak/>
              <w:t>1 - Cena - 94.79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4AD7F5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94,79</w:t>
            </w:r>
          </w:p>
        </w:tc>
      </w:tr>
      <w:tr w:rsidR="007A1D94" w:rsidRPr="00834EF4" w14:paraId="3249693F" w14:textId="77777777" w:rsidTr="004E2F85">
        <w:tc>
          <w:tcPr>
            <w:tcW w:w="2169" w:type="dxa"/>
            <w:shd w:val="clear" w:color="auto" w:fill="auto"/>
          </w:tcPr>
          <w:p w14:paraId="5748D7EF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090D0E8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NEUCA S.A.</w:t>
            </w:r>
          </w:p>
          <w:p w14:paraId="6EAB0907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35-37</w:t>
            </w:r>
          </w:p>
          <w:p w14:paraId="32864CF3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6542E669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28E25B5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0,00</w:t>
            </w:r>
          </w:p>
        </w:tc>
      </w:tr>
      <w:tr w:rsidR="007A1D94" w:rsidRPr="00834EF4" w14:paraId="6D071526" w14:textId="77777777" w:rsidTr="004E2F85">
        <w:tc>
          <w:tcPr>
            <w:tcW w:w="2169" w:type="dxa"/>
            <w:shd w:val="clear" w:color="auto" w:fill="auto"/>
          </w:tcPr>
          <w:p w14:paraId="45575D38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3A00430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6CCD6CEB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1FD85827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49BA8F7B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51F4E2F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3FA64D2C" w14:textId="77777777" w:rsidTr="004E2F85">
        <w:tc>
          <w:tcPr>
            <w:tcW w:w="2169" w:type="dxa"/>
            <w:shd w:val="clear" w:color="auto" w:fill="auto"/>
          </w:tcPr>
          <w:p w14:paraId="43C335DC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2F617DB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5FE0BB8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1E145F8C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0EA23F33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- 90.91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5F49FE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90,91</w:t>
            </w:r>
          </w:p>
        </w:tc>
      </w:tr>
      <w:tr w:rsidR="007A1D94" w:rsidRPr="00834EF4" w14:paraId="14C23C4F" w14:textId="77777777" w:rsidTr="004E2F85">
        <w:tc>
          <w:tcPr>
            <w:tcW w:w="2169" w:type="dxa"/>
            <w:shd w:val="clear" w:color="auto" w:fill="auto"/>
          </w:tcPr>
          <w:p w14:paraId="69EB57CA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493DEA4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Asclepios S.A.</w:t>
            </w:r>
          </w:p>
          <w:p w14:paraId="37D0EF87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44</w:t>
            </w:r>
          </w:p>
          <w:p w14:paraId="6581DF7D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4267A942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- 90.52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D52391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90,52</w:t>
            </w:r>
          </w:p>
        </w:tc>
      </w:tr>
      <w:tr w:rsidR="007A1D94" w:rsidRPr="00834EF4" w14:paraId="7101AA94" w14:textId="77777777" w:rsidTr="004E2F85">
        <w:tc>
          <w:tcPr>
            <w:tcW w:w="2169" w:type="dxa"/>
            <w:shd w:val="clear" w:color="auto" w:fill="auto"/>
          </w:tcPr>
          <w:p w14:paraId="7A9052E0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DC853B7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9403C2A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1051094D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0FDE93FC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- 89.77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DFE92F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89,77</w:t>
            </w:r>
          </w:p>
        </w:tc>
      </w:tr>
      <w:tr w:rsidR="007A1D94" w:rsidRPr="00834EF4" w14:paraId="776F2881" w14:textId="77777777" w:rsidTr="004E2F85">
        <w:tc>
          <w:tcPr>
            <w:tcW w:w="2169" w:type="dxa"/>
            <w:shd w:val="clear" w:color="auto" w:fill="auto"/>
          </w:tcPr>
          <w:p w14:paraId="67F9EF4B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A5DF013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00D01552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49CEAD8D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18E4CDFF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BF716D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2D5A2C9F" w14:textId="77777777" w:rsidTr="004E2F85">
        <w:tc>
          <w:tcPr>
            <w:tcW w:w="2169" w:type="dxa"/>
            <w:shd w:val="clear" w:color="auto" w:fill="auto"/>
          </w:tcPr>
          <w:p w14:paraId="7E71C8C2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E2FA9E4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59593ED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4658CDEE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57E0ED57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FE0030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425C1C88" w14:textId="77777777" w:rsidTr="004E2F85">
        <w:tc>
          <w:tcPr>
            <w:tcW w:w="2169" w:type="dxa"/>
            <w:shd w:val="clear" w:color="auto" w:fill="auto"/>
          </w:tcPr>
          <w:p w14:paraId="776E9AE9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939E3F6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6CEB565E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1B5D339C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6191AB08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C5B3710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0,00</w:t>
            </w:r>
          </w:p>
        </w:tc>
      </w:tr>
      <w:tr w:rsidR="007A1D94" w:rsidRPr="00834EF4" w14:paraId="757CFB04" w14:textId="77777777" w:rsidTr="004E2F85">
        <w:tc>
          <w:tcPr>
            <w:tcW w:w="2169" w:type="dxa"/>
            <w:shd w:val="clear" w:color="auto" w:fill="auto"/>
          </w:tcPr>
          <w:p w14:paraId="62BF5E54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2929CF2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2D9BE75A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51072FB3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1BBDD539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A9B476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2AD3BA79" w14:textId="77777777" w:rsidTr="004E2F85">
        <w:tc>
          <w:tcPr>
            <w:tcW w:w="2169" w:type="dxa"/>
            <w:shd w:val="clear" w:color="auto" w:fill="auto"/>
          </w:tcPr>
          <w:p w14:paraId="56B6B4B9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A40092E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45ACF9BC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17F57AD7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3F763FE8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7E6ACB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392FA12B" w14:textId="77777777" w:rsidTr="004E2F85">
        <w:tc>
          <w:tcPr>
            <w:tcW w:w="2169" w:type="dxa"/>
            <w:shd w:val="clear" w:color="auto" w:fill="auto"/>
          </w:tcPr>
          <w:p w14:paraId="17A58DCD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53D9CC8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7B47E0B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12546096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4A0A263F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- 99.67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6A0ADE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99,67</w:t>
            </w:r>
          </w:p>
        </w:tc>
      </w:tr>
      <w:tr w:rsidR="007A1D94" w:rsidRPr="00834EF4" w14:paraId="5E5F2BC3" w14:textId="77777777" w:rsidTr="004E2F85">
        <w:tc>
          <w:tcPr>
            <w:tcW w:w="2169" w:type="dxa"/>
            <w:shd w:val="clear" w:color="auto" w:fill="auto"/>
          </w:tcPr>
          <w:p w14:paraId="7346C324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CB928B9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65C29BB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78B9D3C1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0BFD97BD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AB2F49F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0,00</w:t>
            </w:r>
          </w:p>
        </w:tc>
      </w:tr>
      <w:tr w:rsidR="007A1D94" w:rsidRPr="00834EF4" w14:paraId="670446DF" w14:textId="77777777" w:rsidTr="004E2F85">
        <w:tc>
          <w:tcPr>
            <w:tcW w:w="2169" w:type="dxa"/>
            <w:shd w:val="clear" w:color="auto" w:fill="auto"/>
          </w:tcPr>
          <w:p w14:paraId="041EB3EE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8E96E01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1E2DED37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62F20A14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7A799CD2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6821249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464DE6CB" w14:textId="77777777" w:rsidTr="004E2F85">
        <w:tc>
          <w:tcPr>
            <w:tcW w:w="2169" w:type="dxa"/>
            <w:shd w:val="clear" w:color="auto" w:fill="auto"/>
          </w:tcPr>
          <w:p w14:paraId="2A1FB660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DA440CB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1565CE6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2936C364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34F29305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- 84.61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FEE96D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84,61</w:t>
            </w:r>
          </w:p>
        </w:tc>
      </w:tr>
      <w:tr w:rsidR="007A1D94" w:rsidRPr="00834EF4" w14:paraId="20E488A0" w14:textId="77777777" w:rsidTr="004E2F85">
        <w:tc>
          <w:tcPr>
            <w:tcW w:w="2169" w:type="dxa"/>
            <w:shd w:val="clear" w:color="auto" w:fill="auto"/>
          </w:tcPr>
          <w:p w14:paraId="359BDEAD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7BA6006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402A378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7445EB89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3969E8C5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- 84.61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13AD1A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84,61</w:t>
            </w:r>
          </w:p>
        </w:tc>
      </w:tr>
      <w:tr w:rsidR="007A1D94" w:rsidRPr="00834EF4" w14:paraId="28AF55AC" w14:textId="77777777" w:rsidTr="004E2F85">
        <w:tc>
          <w:tcPr>
            <w:tcW w:w="2169" w:type="dxa"/>
            <w:shd w:val="clear" w:color="auto" w:fill="auto"/>
          </w:tcPr>
          <w:p w14:paraId="7A5A3538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1B8900A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507AC2A6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134</w:t>
            </w:r>
          </w:p>
          <w:p w14:paraId="108A2D41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FF6CD03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A23C0FB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18E88A8B" w14:textId="77777777" w:rsidTr="004E2F85">
        <w:tc>
          <w:tcPr>
            <w:tcW w:w="2169" w:type="dxa"/>
            <w:shd w:val="clear" w:color="auto" w:fill="auto"/>
          </w:tcPr>
          <w:p w14:paraId="69765DF4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CFF5BDD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6B7421A5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613BBA97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lastRenderedPageBreak/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4B72123D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lastRenderedPageBreak/>
              <w:t>1 - Cena - 98.24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3290C3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98,24</w:t>
            </w:r>
          </w:p>
        </w:tc>
      </w:tr>
      <w:tr w:rsidR="007A1D94" w:rsidRPr="00834EF4" w14:paraId="481C12ED" w14:textId="77777777" w:rsidTr="004E2F85">
        <w:tc>
          <w:tcPr>
            <w:tcW w:w="2169" w:type="dxa"/>
            <w:shd w:val="clear" w:color="auto" w:fill="auto"/>
          </w:tcPr>
          <w:p w14:paraId="2C17BA28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54D6B32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NEUCA S.A.</w:t>
            </w:r>
          </w:p>
          <w:p w14:paraId="26162EC3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35-37</w:t>
            </w:r>
          </w:p>
          <w:p w14:paraId="3C0CC143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505EF9AF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- 96.87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69DA050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96,87</w:t>
            </w:r>
          </w:p>
        </w:tc>
      </w:tr>
      <w:tr w:rsidR="007A1D94" w:rsidRPr="00834EF4" w14:paraId="0AC0802C" w14:textId="77777777" w:rsidTr="004E2F85">
        <w:tc>
          <w:tcPr>
            <w:tcW w:w="2169" w:type="dxa"/>
            <w:shd w:val="clear" w:color="auto" w:fill="auto"/>
          </w:tcPr>
          <w:p w14:paraId="780EDD38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D49A65A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Tramco Sp z o. o.</w:t>
            </w:r>
          </w:p>
          <w:p w14:paraId="3D7FB206" w14:textId="757BF153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Wolskie, ul.</w:t>
            </w:r>
            <w:r w:rsidR="00C9565B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14</w:t>
            </w:r>
          </w:p>
          <w:p w14:paraId="66DD563C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14:paraId="544235A1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- 95.50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B1048AB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95,50</w:t>
            </w:r>
          </w:p>
        </w:tc>
      </w:tr>
      <w:tr w:rsidR="007A1D94" w:rsidRPr="00834EF4" w14:paraId="521ABC44" w14:textId="77777777" w:rsidTr="004E2F85">
        <w:tc>
          <w:tcPr>
            <w:tcW w:w="2169" w:type="dxa"/>
            <w:shd w:val="clear" w:color="auto" w:fill="auto"/>
          </w:tcPr>
          <w:p w14:paraId="1601C65E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D23C855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0C949F5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0527171F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47AEAEF1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- 33.20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37A339D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33,20</w:t>
            </w:r>
          </w:p>
        </w:tc>
      </w:tr>
      <w:tr w:rsidR="007A1D94" w:rsidRPr="00834EF4" w14:paraId="0E10318A" w14:textId="77777777" w:rsidTr="004E2F85">
        <w:tc>
          <w:tcPr>
            <w:tcW w:w="2169" w:type="dxa"/>
            <w:shd w:val="clear" w:color="auto" w:fill="auto"/>
          </w:tcPr>
          <w:p w14:paraId="66B55950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6303F62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Asclepios S.A.</w:t>
            </w:r>
          </w:p>
          <w:p w14:paraId="13FC6CF8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44</w:t>
            </w:r>
          </w:p>
          <w:p w14:paraId="55ED1BD1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045103D6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- 33.10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30CD33A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33,10</w:t>
            </w:r>
          </w:p>
        </w:tc>
      </w:tr>
      <w:tr w:rsidR="007A1D94" w:rsidRPr="00834EF4" w14:paraId="52291C2E" w14:textId="77777777" w:rsidTr="004E2F85">
        <w:tc>
          <w:tcPr>
            <w:tcW w:w="2169" w:type="dxa"/>
            <w:shd w:val="clear" w:color="auto" w:fill="auto"/>
          </w:tcPr>
          <w:p w14:paraId="1E4929F7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7DBB05C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209AC23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081D9827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7262D70C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- 32.59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E0E11E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32,59</w:t>
            </w:r>
          </w:p>
        </w:tc>
      </w:tr>
      <w:tr w:rsidR="007A1D94" w:rsidRPr="00834EF4" w14:paraId="0E0ECA31" w14:textId="77777777" w:rsidTr="004E2F85">
        <w:tc>
          <w:tcPr>
            <w:tcW w:w="2169" w:type="dxa"/>
            <w:shd w:val="clear" w:color="auto" w:fill="auto"/>
          </w:tcPr>
          <w:p w14:paraId="0E2AFA37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1CDB9DE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Inpharm Sp. z o.o.</w:t>
            </w:r>
          </w:p>
          <w:p w14:paraId="6C6041BA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Strumykowa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28/11</w:t>
            </w:r>
          </w:p>
          <w:p w14:paraId="43C672BB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03-138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F2C5B02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- 94.91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AC24DB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94,91</w:t>
            </w:r>
          </w:p>
        </w:tc>
      </w:tr>
      <w:tr w:rsidR="007A1D94" w:rsidRPr="00834EF4" w14:paraId="500D5F84" w14:textId="77777777" w:rsidTr="004E2F85">
        <w:tc>
          <w:tcPr>
            <w:tcW w:w="2169" w:type="dxa"/>
            <w:shd w:val="clear" w:color="auto" w:fill="auto"/>
          </w:tcPr>
          <w:p w14:paraId="686F6B1A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56CB238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Delfarma Sp. z o.o.</w:t>
            </w:r>
          </w:p>
          <w:p w14:paraId="05FDC5CB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Św. Teresy od Dzieciątka Jezus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111</w:t>
            </w:r>
          </w:p>
          <w:p w14:paraId="7399C01B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91-222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6C6BB0F6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A70AF98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772E9B56" w14:textId="77777777" w:rsidTr="004E2F85">
        <w:tc>
          <w:tcPr>
            <w:tcW w:w="2169" w:type="dxa"/>
            <w:shd w:val="clear" w:color="auto" w:fill="auto"/>
          </w:tcPr>
          <w:p w14:paraId="2C162A30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95D481B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AA41764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44221A2A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6B5297FE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- 99.33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A9DEA33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99,33</w:t>
            </w:r>
          </w:p>
        </w:tc>
      </w:tr>
      <w:tr w:rsidR="007A1D94" w:rsidRPr="00834EF4" w14:paraId="5CCE09A7" w14:textId="77777777" w:rsidTr="004E2F85">
        <w:tc>
          <w:tcPr>
            <w:tcW w:w="2169" w:type="dxa"/>
            <w:shd w:val="clear" w:color="auto" w:fill="auto"/>
          </w:tcPr>
          <w:p w14:paraId="520A3943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D43A577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72FB62C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5C6C9E35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4DFE4A7E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7CAB8D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727D3280" w14:textId="77777777" w:rsidTr="004E2F85">
        <w:tc>
          <w:tcPr>
            <w:tcW w:w="2169" w:type="dxa"/>
            <w:shd w:val="clear" w:color="auto" w:fill="auto"/>
          </w:tcPr>
          <w:p w14:paraId="675525CE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8983D62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1377A183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6F7BC7F3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7AB2994E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- 77.72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B0320F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77,72</w:t>
            </w:r>
          </w:p>
        </w:tc>
      </w:tr>
      <w:tr w:rsidR="007A1D94" w:rsidRPr="00834EF4" w14:paraId="36562968" w14:textId="77777777" w:rsidTr="004E2F85">
        <w:tc>
          <w:tcPr>
            <w:tcW w:w="2169" w:type="dxa"/>
            <w:shd w:val="clear" w:color="auto" w:fill="auto"/>
          </w:tcPr>
          <w:p w14:paraId="48075C86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D755C9D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A6EEE5D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0CBB653E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0C27ADF4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- 77.30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949267B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77,30</w:t>
            </w:r>
          </w:p>
        </w:tc>
      </w:tr>
      <w:tr w:rsidR="007A1D94" w:rsidRPr="00834EF4" w14:paraId="7C619917" w14:textId="77777777" w:rsidTr="004E2F85">
        <w:tc>
          <w:tcPr>
            <w:tcW w:w="2169" w:type="dxa"/>
            <w:shd w:val="clear" w:color="auto" w:fill="auto"/>
          </w:tcPr>
          <w:p w14:paraId="227F43C3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7576689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3F054F51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49C09D15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7D57137B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934242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6012CE14" w14:textId="77777777" w:rsidTr="004E2F85">
        <w:tc>
          <w:tcPr>
            <w:tcW w:w="2169" w:type="dxa"/>
            <w:shd w:val="clear" w:color="auto" w:fill="auto"/>
          </w:tcPr>
          <w:p w14:paraId="473B139F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06C95CD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0BBA78D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5A178A0A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541775DA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110C55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0,00</w:t>
            </w:r>
          </w:p>
        </w:tc>
      </w:tr>
      <w:tr w:rsidR="007A1D94" w:rsidRPr="00834EF4" w14:paraId="07766EFA" w14:textId="77777777" w:rsidTr="004E2F85">
        <w:tc>
          <w:tcPr>
            <w:tcW w:w="2169" w:type="dxa"/>
            <w:shd w:val="clear" w:color="auto" w:fill="auto"/>
          </w:tcPr>
          <w:p w14:paraId="4C78ADC1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CAEB2CF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650E860A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134</w:t>
            </w:r>
          </w:p>
          <w:p w14:paraId="79391B79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EDFFC1A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1D730C3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20E1F10E" w14:textId="77777777" w:rsidTr="004E2F85">
        <w:tc>
          <w:tcPr>
            <w:tcW w:w="2169" w:type="dxa"/>
            <w:shd w:val="clear" w:color="auto" w:fill="auto"/>
          </w:tcPr>
          <w:p w14:paraId="658C20E5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BD6D43F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B9953AD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142BBEB6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6D3FFBB2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AA7C29D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59223305" w14:textId="77777777" w:rsidTr="004E2F85">
        <w:tc>
          <w:tcPr>
            <w:tcW w:w="2169" w:type="dxa"/>
            <w:shd w:val="clear" w:color="auto" w:fill="auto"/>
          </w:tcPr>
          <w:p w14:paraId="16E96EC5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44B3663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24723DFF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4DC124CC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05AD72B1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- 99.36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1595D6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99,36</w:t>
            </w:r>
          </w:p>
        </w:tc>
      </w:tr>
      <w:tr w:rsidR="007A1D94" w:rsidRPr="00834EF4" w14:paraId="3D86B62E" w14:textId="77777777" w:rsidTr="004E2F85">
        <w:tc>
          <w:tcPr>
            <w:tcW w:w="2169" w:type="dxa"/>
            <w:shd w:val="clear" w:color="auto" w:fill="auto"/>
          </w:tcPr>
          <w:p w14:paraId="100C1F76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C1FA0C6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4679A88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lastRenderedPageBreak/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35A01BA3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5A5119F3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lastRenderedPageBreak/>
              <w:t>1 - Cena - 96.46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5D6208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96,46</w:t>
            </w:r>
          </w:p>
        </w:tc>
      </w:tr>
      <w:tr w:rsidR="007A1D94" w:rsidRPr="00834EF4" w14:paraId="4EEF0E0E" w14:textId="77777777" w:rsidTr="004E2F85">
        <w:tc>
          <w:tcPr>
            <w:tcW w:w="2169" w:type="dxa"/>
            <w:shd w:val="clear" w:color="auto" w:fill="auto"/>
          </w:tcPr>
          <w:p w14:paraId="7407E47D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DD5912F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Tramco Sp z o. o.</w:t>
            </w:r>
          </w:p>
          <w:p w14:paraId="352FA8FE" w14:textId="2EE5FF61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Wolskie, ul.</w:t>
            </w:r>
            <w:r w:rsidR="00C9565B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14</w:t>
            </w:r>
          </w:p>
          <w:p w14:paraId="0072E7ED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14:paraId="533825CB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- 93.70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C0ECD84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93,70</w:t>
            </w:r>
          </w:p>
        </w:tc>
      </w:tr>
      <w:tr w:rsidR="007A1D94" w:rsidRPr="00834EF4" w14:paraId="2CE93022" w14:textId="77777777" w:rsidTr="004E2F85">
        <w:tc>
          <w:tcPr>
            <w:tcW w:w="2169" w:type="dxa"/>
            <w:shd w:val="clear" w:color="auto" w:fill="auto"/>
          </w:tcPr>
          <w:p w14:paraId="43FB0567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00B23DA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NEUCA S.A.</w:t>
            </w:r>
          </w:p>
          <w:p w14:paraId="166B1719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35-37</w:t>
            </w:r>
          </w:p>
          <w:p w14:paraId="2561D6B3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357668D8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- 51.97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AA0FBD1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51,97</w:t>
            </w:r>
          </w:p>
        </w:tc>
      </w:tr>
      <w:tr w:rsidR="007A1D94" w:rsidRPr="00834EF4" w14:paraId="7C3FC23C" w14:textId="77777777" w:rsidTr="004E2F85">
        <w:tc>
          <w:tcPr>
            <w:tcW w:w="2169" w:type="dxa"/>
            <w:shd w:val="clear" w:color="auto" w:fill="auto"/>
          </w:tcPr>
          <w:p w14:paraId="08E84C77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2CA28FA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3092DE0E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0D5D93C2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59FA36B1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110D7F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1A8C00AF" w14:textId="77777777" w:rsidTr="004E2F85">
        <w:tc>
          <w:tcPr>
            <w:tcW w:w="2169" w:type="dxa"/>
            <w:shd w:val="clear" w:color="auto" w:fill="auto"/>
          </w:tcPr>
          <w:p w14:paraId="350B76CD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3D96BD2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70A067F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76A7FA3E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25382100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- 99.37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556B5DE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99,37</w:t>
            </w:r>
          </w:p>
        </w:tc>
      </w:tr>
      <w:tr w:rsidR="007A1D94" w:rsidRPr="00834EF4" w14:paraId="5277231B" w14:textId="77777777" w:rsidTr="004E2F85">
        <w:tc>
          <w:tcPr>
            <w:tcW w:w="2169" w:type="dxa"/>
            <w:shd w:val="clear" w:color="auto" w:fill="auto"/>
          </w:tcPr>
          <w:p w14:paraId="0802F6F2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4C84C52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324DEA6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787E5FB1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2329FDE4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- 98.60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FDDF95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98,60</w:t>
            </w:r>
          </w:p>
        </w:tc>
      </w:tr>
      <w:tr w:rsidR="007A1D94" w:rsidRPr="00834EF4" w14:paraId="5B82A2D8" w14:textId="77777777" w:rsidTr="004E2F85">
        <w:tc>
          <w:tcPr>
            <w:tcW w:w="2169" w:type="dxa"/>
            <w:shd w:val="clear" w:color="auto" w:fill="auto"/>
          </w:tcPr>
          <w:p w14:paraId="3F8AA3B1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4B691D2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B04FAEF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791B6DE6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2C5410E9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1973F7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1908324E" w14:textId="77777777" w:rsidTr="004E2F85">
        <w:tc>
          <w:tcPr>
            <w:tcW w:w="2169" w:type="dxa"/>
            <w:shd w:val="clear" w:color="auto" w:fill="auto"/>
          </w:tcPr>
          <w:p w14:paraId="3DAE29B0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D820A05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0C74DC9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59000E68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72358551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- 99.02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4876F4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99,02</w:t>
            </w:r>
          </w:p>
        </w:tc>
      </w:tr>
      <w:tr w:rsidR="007A1D94" w:rsidRPr="00834EF4" w14:paraId="0AA28D27" w14:textId="77777777" w:rsidTr="004E2F85">
        <w:tc>
          <w:tcPr>
            <w:tcW w:w="2169" w:type="dxa"/>
            <w:shd w:val="clear" w:color="auto" w:fill="auto"/>
          </w:tcPr>
          <w:p w14:paraId="6A7E8EA2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432D4D1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D1B01FB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1027F2E5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679E06A4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471BE69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3349FE4E" w14:textId="77777777" w:rsidTr="004E2F85">
        <w:tc>
          <w:tcPr>
            <w:tcW w:w="2169" w:type="dxa"/>
            <w:shd w:val="clear" w:color="auto" w:fill="auto"/>
          </w:tcPr>
          <w:p w14:paraId="190DBDD4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F382B62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68E51F5F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38F1785F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22A3ADD4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- 96.72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C506545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96,72</w:t>
            </w:r>
          </w:p>
        </w:tc>
      </w:tr>
      <w:tr w:rsidR="007A1D94" w:rsidRPr="00834EF4" w14:paraId="11612B46" w14:textId="77777777" w:rsidTr="004E2F85">
        <w:tc>
          <w:tcPr>
            <w:tcW w:w="2169" w:type="dxa"/>
            <w:shd w:val="clear" w:color="auto" w:fill="auto"/>
          </w:tcPr>
          <w:p w14:paraId="38ADC217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CFBB854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FDB75C2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01418E70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4B0214EF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- 89.23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9EA0226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89,23</w:t>
            </w:r>
          </w:p>
        </w:tc>
      </w:tr>
      <w:tr w:rsidR="007A1D94" w:rsidRPr="00834EF4" w14:paraId="555B0A02" w14:textId="77777777" w:rsidTr="004E2F85">
        <w:tc>
          <w:tcPr>
            <w:tcW w:w="2169" w:type="dxa"/>
            <w:shd w:val="clear" w:color="auto" w:fill="auto"/>
          </w:tcPr>
          <w:p w14:paraId="57C5CA23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9E872E9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58D3873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55BB6B84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12189BB2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19AEFD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2DC27E78" w14:textId="77777777" w:rsidTr="004E2F85">
        <w:tc>
          <w:tcPr>
            <w:tcW w:w="2169" w:type="dxa"/>
            <w:shd w:val="clear" w:color="auto" w:fill="auto"/>
          </w:tcPr>
          <w:p w14:paraId="209BD05C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49526E7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902185A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206D0386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112CE275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- 99.02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F84D84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99,02</w:t>
            </w:r>
          </w:p>
        </w:tc>
      </w:tr>
      <w:tr w:rsidR="007A1D94" w:rsidRPr="00834EF4" w14:paraId="121A88C4" w14:textId="77777777" w:rsidTr="004E2F85">
        <w:tc>
          <w:tcPr>
            <w:tcW w:w="2169" w:type="dxa"/>
            <w:shd w:val="clear" w:color="auto" w:fill="auto"/>
          </w:tcPr>
          <w:p w14:paraId="197AA04F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064B199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01FDE538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044F5663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72B1BA8D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- 67.33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74EB8F6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67,33</w:t>
            </w:r>
          </w:p>
        </w:tc>
      </w:tr>
      <w:tr w:rsidR="007A1D94" w:rsidRPr="00834EF4" w14:paraId="6F23D0C5" w14:textId="77777777" w:rsidTr="004E2F85">
        <w:tc>
          <w:tcPr>
            <w:tcW w:w="2169" w:type="dxa"/>
            <w:shd w:val="clear" w:color="auto" w:fill="auto"/>
          </w:tcPr>
          <w:p w14:paraId="1EFD810D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E4C8BE3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599F7E32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56B93262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19CEBADC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AE35AEC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1C9860D3" w14:textId="77777777" w:rsidTr="004E2F85">
        <w:tc>
          <w:tcPr>
            <w:tcW w:w="2169" w:type="dxa"/>
            <w:shd w:val="clear" w:color="auto" w:fill="auto"/>
          </w:tcPr>
          <w:p w14:paraId="4C0D08E1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B1A8E8F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4DBD03A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6FD01776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1D20F445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- 88.48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47ABD9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88,48</w:t>
            </w:r>
          </w:p>
        </w:tc>
      </w:tr>
      <w:tr w:rsidR="007A1D94" w:rsidRPr="00834EF4" w14:paraId="40A7811F" w14:textId="77777777" w:rsidTr="004E2F85">
        <w:tc>
          <w:tcPr>
            <w:tcW w:w="2169" w:type="dxa"/>
            <w:shd w:val="clear" w:color="auto" w:fill="auto"/>
          </w:tcPr>
          <w:p w14:paraId="1CC752F3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5C5F504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NEUCA S.A.</w:t>
            </w:r>
          </w:p>
          <w:p w14:paraId="365571E5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35-37</w:t>
            </w:r>
          </w:p>
          <w:p w14:paraId="06FF370F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07EFFE43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- 87.36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CFA1294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87,36</w:t>
            </w:r>
          </w:p>
        </w:tc>
      </w:tr>
      <w:tr w:rsidR="007A1D94" w:rsidRPr="00834EF4" w14:paraId="03463069" w14:textId="77777777" w:rsidTr="004E2F85">
        <w:tc>
          <w:tcPr>
            <w:tcW w:w="2169" w:type="dxa"/>
            <w:shd w:val="clear" w:color="auto" w:fill="auto"/>
          </w:tcPr>
          <w:p w14:paraId="7511556E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5074EA1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Asclepios S.A.</w:t>
            </w:r>
          </w:p>
          <w:p w14:paraId="74603F17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44</w:t>
            </w:r>
          </w:p>
          <w:p w14:paraId="2B6155EF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lastRenderedPageBreak/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502A7FF9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lastRenderedPageBreak/>
              <w:t>1 - Cena - 85.50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97C5E9C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85,50</w:t>
            </w:r>
          </w:p>
        </w:tc>
      </w:tr>
      <w:tr w:rsidR="007A1D94" w:rsidRPr="00834EF4" w14:paraId="489122CD" w14:textId="77777777" w:rsidTr="004E2F85">
        <w:tc>
          <w:tcPr>
            <w:tcW w:w="2169" w:type="dxa"/>
            <w:shd w:val="clear" w:color="auto" w:fill="auto"/>
          </w:tcPr>
          <w:p w14:paraId="36BBE64A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17E7CED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C8B6AFC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1B942C0D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1E6AB4C8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EA6301F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0,00</w:t>
            </w:r>
          </w:p>
        </w:tc>
      </w:tr>
      <w:tr w:rsidR="007A1D94" w:rsidRPr="00834EF4" w14:paraId="7E75D3E1" w14:textId="77777777" w:rsidTr="004E2F85">
        <w:tc>
          <w:tcPr>
            <w:tcW w:w="2169" w:type="dxa"/>
            <w:shd w:val="clear" w:color="auto" w:fill="auto"/>
          </w:tcPr>
          <w:p w14:paraId="02F0F0F6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058C2B7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832CCEA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6FEBDCBC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46800D2F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86ABB3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3876F24C" w14:textId="77777777" w:rsidTr="004E2F85">
        <w:tc>
          <w:tcPr>
            <w:tcW w:w="2169" w:type="dxa"/>
            <w:shd w:val="clear" w:color="auto" w:fill="auto"/>
          </w:tcPr>
          <w:p w14:paraId="094E677C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FE4C68F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26A20C81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31C67F50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270F00B9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- 97.76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59B78D3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97,76</w:t>
            </w:r>
          </w:p>
        </w:tc>
      </w:tr>
      <w:tr w:rsidR="007A1D94" w:rsidRPr="00834EF4" w14:paraId="7D1E31BA" w14:textId="77777777" w:rsidTr="004E2F85">
        <w:tc>
          <w:tcPr>
            <w:tcW w:w="2169" w:type="dxa"/>
            <w:shd w:val="clear" w:color="auto" w:fill="auto"/>
          </w:tcPr>
          <w:p w14:paraId="463A1790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DA6D3DE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41ABC59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50B86DDC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4E5B6E5B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- 97.21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4A5864E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97,21</w:t>
            </w:r>
          </w:p>
        </w:tc>
      </w:tr>
      <w:tr w:rsidR="007A1D94" w:rsidRPr="00834EF4" w14:paraId="04FC94B7" w14:textId="77777777" w:rsidTr="004E2F85">
        <w:tc>
          <w:tcPr>
            <w:tcW w:w="2169" w:type="dxa"/>
            <w:shd w:val="clear" w:color="auto" w:fill="auto"/>
          </w:tcPr>
          <w:p w14:paraId="0A66B325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0F34E9C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311B8B0B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08B1ECB5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2CD288B6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D3875C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1D0FCF20" w14:textId="77777777" w:rsidTr="004E2F85">
        <w:tc>
          <w:tcPr>
            <w:tcW w:w="2169" w:type="dxa"/>
            <w:shd w:val="clear" w:color="auto" w:fill="auto"/>
          </w:tcPr>
          <w:p w14:paraId="68E1DE1C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C12C9C4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7D325C4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3A5CA792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0F955DF0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- 98.87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041881E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98,87</w:t>
            </w:r>
          </w:p>
        </w:tc>
      </w:tr>
      <w:tr w:rsidR="007A1D94" w:rsidRPr="00834EF4" w14:paraId="778FEF8C" w14:textId="77777777" w:rsidTr="004E2F85">
        <w:tc>
          <w:tcPr>
            <w:tcW w:w="2169" w:type="dxa"/>
            <w:shd w:val="clear" w:color="auto" w:fill="auto"/>
          </w:tcPr>
          <w:p w14:paraId="0289CB95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B53B525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559381D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5ACAA20D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2AB7ADAE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- 95.62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38EC7B2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95,62</w:t>
            </w:r>
          </w:p>
        </w:tc>
      </w:tr>
      <w:tr w:rsidR="007A1D94" w:rsidRPr="00834EF4" w14:paraId="44B9373A" w14:textId="77777777" w:rsidTr="004E2F85">
        <w:tc>
          <w:tcPr>
            <w:tcW w:w="2169" w:type="dxa"/>
            <w:shd w:val="clear" w:color="auto" w:fill="auto"/>
          </w:tcPr>
          <w:p w14:paraId="67E5BFAC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3F72663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Asclepios S.A.</w:t>
            </w:r>
          </w:p>
          <w:p w14:paraId="6B889C4C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44</w:t>
            </w:r>
          </w:p>
          <w:p w14:paraId="72E10505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3D8A82EF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- 93.58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5CDD6E1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93,58</w:t>
            </w:r>
          </w:p>
        </w:tc>
      </w:tr>
      <w:tr w:rsidR="007A1D94" w:rsidRPr="00834EF4" w14:paraId="5FCEB868" w14:textId="77777777" w:rsidTr="004E2F85">
        <w:tc>
          <w:tcPr>
            <w:tcW w:w="2169" w:type="dxa"/>
            <w:shd w:val="clear" w:color="auto" w:fill="auto"/>
          </w:tcPr>
          <w:p w14:paraId="10887C79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F1BDD9C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MIP Pharma Polska Sp. z o.o.</w:t>
            </w:r>
          </w:p>
          <w:p w14:paraId="4B119797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Orzechowa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5</w:t>
            </w:r>
          </w:p>
          <w:p w14:paraId="7CF16799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80-175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Gdańsk</w:t>
            </w:r>
          </w:p>
        </w:tc>
        <w:tc>
          <w:tcPr>
            <w:tcW w:w="2976" w:type="dxa"/>
            <w:shd w:val="clear" w:color="auto" w:fill="auto"/>
          </w:tcPr>
          <w:p w14:paraId="5420606D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- 84.08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9201B92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84,08</w:t>
            </w:r>
          </w:p>
        </w:tc>
      </w:tr>
      <w:tr w:rsidR="007A1D94" w:rsidRPr="00834EF4" w14:paraId="00F4651D" w14:textId="77777777" w:rsidTr="004E2F85">
        <w:tc>
          <w:tcPr>
            <w:tcW w:w="2169" w:type="dxa"/>
            <w:shd w:val="clear" w:color="auto" w:fill="auto"/>
          </w:tcPr>
          <w:p w14:paraId="18855E1A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F77C9A3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417F42EA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134</w:t>
            </w:r>
          </w:p>
          <w:p w14:paraId="4A36D689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4D12335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- 70.48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6406F23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70,48</w:t>
            </w:r>
          </w:p>
        </w:tc>
      </w:tr>
      <w:tr w:rsidR="007A1D94" w:rsidRPr="00834EF4" w14:paraId="54DDF9E0" w14:textId="77777777" w:rsidTr="004E2F85">
        <w:tc>
          <w:tcPr>
            <w:tcW w:w="2169" w:type="dxa"/>
            <w:shd w:val="clear" w:color="auto" w:fill="auto"/>
          </w:tcPr>
          <w:p w14:paraId="3AD7C361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26F42C6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01615F67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0F95B21D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7CDEB5C7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F089AA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7024767B" w14:textId="77777777" w:rsidTr="004E2F85">
        <w:tc>
          <w:tcPr>
            <w:tcW w:w="2169" w:type="dxa"/>
            <w:shd w:val="clear" w:color="auto" w:fill="auto"/>
          </w:tcPr>
          <w:p w14:paraId="62C7EC47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AC03AD5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B9DCB75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5F930551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263FEF03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DC0FFDB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666E3AD9" w14:textId="77777777" w:rsidTr="004E2F85">
        <w:tc>
          <w:tcPr>
            <w:tcW w:w="2169" w:type="dxa"/>
            <w:shd w:val="clear" w:color="auto" w:fill="auto"/>
          </w:tcPr>
          <w:p w14:paraId="41E24BB0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17E7448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Asclepios S.A.</w:t>
            </w:r>
          </w:p>
          <w:p w14:paraId="0B3FC3BA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44</w:t>
            </w:r>
          </w:p>
          <w:p w14:paraId="28447AAF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66234352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- 83.86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1DA8005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83,86</w:t>
            </w:r>
          </w:p>
        </w:tc>
      </w:tr>
      <w:tr w:rsidR="007A1D94" w:rsidRPr="00834EF4" w14:paraId="512CDD94" w14:textId="77777777" w:rsidTr="004E2F85">
        <w:tc>
          <w:tcPr>
            <w:tcW w:w="2169" w:type="dxa"/>
            <w:shd w:val="clear" w:color="auto" w:fill="auto"/>
          </w:tcPr>
          <w:p w14:paraId="2DD47A90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B6EB716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172997C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547729B9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7A888BD3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36913E3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785C09B4" w14:textId="77777777" w:rsidTr="004E2F85">
        <w:tc>
          <w:tcPr>
            <w:tcW w:w="2169" w:type="dxa"/>
            <w:shd w:val="clear" w:color="auto" w:fill="auto"/>
          </w:tcPr>
          <w:p w14:paraId="413D691B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BF611B0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A1187D2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6D9458EE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6F2493E6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- 86.62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94ADF0E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86,62</w:t>
            </w:r>
          </w:p>
        </w:tc>
      </w:tr>
      <w:tr w:rsidR="007A1D94" w:rsidRPr="00834EF4" w14:paraId="057744BC" w14:textId="77777777" w:rsidTr="004E2F85">
        <w:tc>
          <w:tcPr>
            <w:tcW w:w="2169" w:type="dxa"/>
            <w:shd w:val="clear" w:color="auto" w:fill="auto"/>
          </w:tcPr>
          <w:p w14:paraId="7DED34A0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008D03E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3D29A693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01E83D42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4582B703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B3C41C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0,00</w:t>
            </w:r>
          </w:p>
        </w:tc>
      </w:tr>
      <w:tr w:rsidR="007A1D94" w:rsidRPr="00834EF4" w14:paraId="0ED7C8AE" w14:textId="77777777" w:rsidTr="004E2F85">
        <w:tc>
          <w:tcPr>
            <w:tcW w:w="2169" w:type="dxa"/>
            <w:shd w:val="clear" w:color="auto" w:fill="auto"/>
          </w:tcPr>
          <w:p w14:paraId="4B949C9D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F491558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MIP Pharma Polska Sp. z o.o.</w:t>
            </w:r>
          </w:p>
          <w:p w14:paraId="51C4906F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Orzechowa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5</w:t>
            </w:r>
          </w:p>
          <w:p w14:paraId="7CE5C664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lastRenderedPageBreak/>
              <w:t>80-175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Gdańsk</w:t>
            </w:r>
          </w:p>
        </w:tc>
        <w:tc>
          <w:tcPr>
            <w:tcW w:w="2976" w:type="dxa"/>
            <w:shd w:val="clear" w:color="auto" w:fill="auto"/>
          </w:tcPr>
          <w:p w14:paraId="15F8E2E4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250259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47D75697" w14:textId="77777777" w:rsidTr="004E2F85">
        <w:tc>
          <w:tcPr>
            <w:tcW w:w="2169" w:type="dxa"/>
            <w:shd w:val="clear" w:color="auto" w:fill="auto"/>
          </w:tcPr>
          <w:p w14:paraId="073A8578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B1F004B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F5B23D3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067A22C2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16941C6F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138B64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19191842" w14:textId="77777777" w:rsidTr="004E2F85">
        <w:tc>
          <w:tcPr>
            <w:tcW w:w="2169" w:type="dxa"/>
            <w:shd w:val="clear" w:color="auto" w:fill="auto"/>
          </w:tcPr>
          <w:p w14:paraId="2B21C1D6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916068F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D06714A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2B351FD1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30125930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- 84.26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AF44C1F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84,26</w:t>
            </w:r>
          </w:p>
        </w:tc>
      </w:tr>
      <w:tr w:rsidR="007A1D94" w:rsidRPr="00834EF4" w14:paraId="48686154" w14:textId="77777777" w:rsidTr="004E2F85">
        <w:tc>
          <w:tcPr>
            <w:tcW w:w="2169" w:type="dxa"/>
            <w:shd w:val="clear" w:color="auto" w:fill="auto"/>
          </w:tcPr>
          <w:p w14:paraId="72C44B07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F7F4E71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1F12B7B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1C1DCCDA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3E487F65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E4C1902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385000B3" w14:textId="77777777" w:rsidTr="004E2F85">
        <w:tc>
          <w:tcPr>
            <w:tcW w:w="2169" w:type="dxa"/>
            <w:shd w:val="clear" w:color="auto" w:fill="auto"/>
          </w:tcPr>
          <w:p w14:paraId="676ABA3D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477B77E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7FC6FD83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0FF89942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4F1C2675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- 96.00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5FC3A2A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96,00</w:t>
            </w:r>
          </w:p>
        </w:tc>
      </w:tr>
      <w:tr w:rsidR="007A1D94" w:rsidRPr="00834EF4" w14:paraId="6F31DAA6" w14:textId="77777777" w:rsidTr="004E2F85">
        <w:tc>
          <w:tcPr>
            <w:tcW w:w="2169" w:type="dxa"/>
            <w:shd w:val="clear" w:color="auto" w:fill="auto"/>
          </w:tcPr>
          <w:p w14:paraId="7037A9A4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273F7E2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Delfarma Sp. z o.o.</w:t>
            </w:r>
          </w:p>
          <w:p w14:paraId="55F963F4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Św. Teresy od Dzieciątka Jezus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111</w:t>
            </w:r>
          </w:p>
          <w:p w14:paraId="5B7C7316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91-222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5057FEF7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- 91.14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ADD19C1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91,14</w:t>
            </w:r>
          </w:p>
        </w:tc>
      </w:tr>
      <w:tr w:rsidR="007A1D94" w:rsidRPr="00834EF4" w14:paraId="4E26418B" w14:textId="77777777" w:rsidTr="004E2F85">
        <w:tc>
          <w:tcPr>
            <w:tcW w:w="2169" w:type="dxa"/>
            <w:shd w:val="clear" w:color="auto" w:fill="auto"/>
          </w:tcPr>
          <w:p w14:paraId="669E14D4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991F30A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F25A14C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71A9B234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16266DAE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B4A5831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28768E34" w14:textId="77777777" w:rsidTr="004E2F85">
        <w:tc>
          <w:tcPr>
            <w:tcW w:w="2169" w:type="dxa"/>
            <w:shd w:val="clear" w:color="auto" w:fill="auto"/>
          </w:tcPr>
          <w:p w14:paraId="2CAD40FF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DA345C4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4BB81C7C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7129A84C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662A50FC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- 92.99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071CA9D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92,99</w:t>
            </w:r>
          </w:p>
        </w:tc>
      </w:tr>
      <w:tr w:rsidR="007A1D94" w:rsidRPr="00834EF4" w14:paraId="560C892F" w14:textId="77777777" w:rsidTr="004E2F85">
        <w:tc>
          <w:tcPr>
            <w:tcW w:w="2169" w:type="dxa"/>
            <w:shd w:val="clear" w:color="auto" w:fill="auto"/>
          </w:tcPr>
          <w:p w14:paraId="673A17F6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AB6311D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A87078A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29392974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10F80569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- 91.28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5F43E73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91,28</w:t>
            </w:r>
          </w:p>
        </w:tc>
      </w:tr>
      <w:tr w:rsidR="007A1D94" w:rsidRPr="00834EF4" w14:paraId="4F8728B0" w14:textId="77777777" w:rsidTr="004E2F85">
        <w:tc>
          <w:tcPr>
            <w:tcW w:w="2169" w:type="dxa"/>
            <w:shd w:val="clear" w:color="auto" w:fill="auto"/>
          </w:tcPr>
          <w:p w14:paraId="39F7ADE3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DD6A0D3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CSL Behring sp. z o.o.</w:t>
            </w:r>
          </w:p>
          <w:p w14:paraId="5DE4A3CE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A. Branickiego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17</w:t>
            </w:r>
          </w:p>
          <w:p w14:paraId="276CF812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02-972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A75830A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930C876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1001C07C" w14:textId="77777777" w:rsidTr="004E2F85">
        <w:tc>
          <w:tcPr>
            <w:tcW w:w="2169" w:type="dxa"/>
            <w:shd w:val="clear" w:color="auto" w:fill="auto"/>
          </w:tcPr>
          <w:p w14:paraId="0F30CF44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E8C29AF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PROFARM PS SP. Z O.O.</w:t>
            </w:r>
          </w:p>
          <w:p w14:paraId="42281171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ul. Słoneczna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96</w:t>
            </w:r>
          </w:p>
          <w:p w14:paraId="1631E0FD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05-500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Stara Iwiczna</w:t>
            </w:r>
          </w:p>
        </w:tc>
        <w:tc>
          <w:tcPr>
            <w:tcW w:w="2976" w:type="dxa"/>
            <w:shd w:val="clear" w:color="auto" w:fill="auto"/>
          </w:tcPr>
          <w:p w14:paraId="12910196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FF68965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25F290A4" w14:textId="77777777" w:rsidTr="004E2F85">
        <w:tc>
          <w:tcPr>
            <w:tcW w:w="2169" w:type="dxa"/>
            <w:shd w:val="clear" w:color="auto" w:fill="auto"/>
          </w:tcPr>
          <w:p w14:paraId="2E4211E4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7B51E30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A53E06B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3ED53F90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15F45739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- 99.12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9C2EC5D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99,12</w:t>
            </w:r>
          </w:p>
        </w:tc>
      </w:tr>
      <w:tr w:rsidR="007A1D94" w:rsidRPr="00834EF4" w14:paraId="5811DABA" w14:textId="77777777" w:rsidTr="004E2F85">
        <w:tc>
          <w:tcPr>
            <w:tcW w:w="2169" w:type="dxa"/>
            <w:shd w:val="clear" w:color="auto" w:fill="auto"/>
          </w:tcPr>
          <w:p w14:paraId="65A3A9C9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2B5656D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NEUCA S.A.</w:t>
            </w:r>
          </w:p>
          <w:p w14:paraId="1400E589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35-37</w:t>
            </w:r>
          </w:p>
          <w:p w14:paraId="01727192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1E7B9561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- 98.62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1E6B95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98,62</w:t>
            </w:r>
          </w:p>
        </w:tc>
      </w:tr>
      <w:tr w:rsidR="007A1D94" w:rsidRPr="00834EF4" w14:paraId="7BE2B992" w14:textId="77777777" w:rsidTr="004E2F85">
        <w:tc>
          <w:tcPr>
            <w:tcW w:w="2169" w:type="dxa"/>
            <w:shd w:val="clear" w:color="auto" w:fill="auto"/>
          </w:tcPr>
          <w:p w14:paraId="4000FE7B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12F7BDF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15AFBC8E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11E16350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0EABBD3C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D87555D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14357B98" w14:textId="77777777" w:rsidTr="004E2F85">
        <w:tc>
          <w:tcPr>
            <w:tcW w:w="2169" w:type="dxa"/>
            <w:shd w:val="clear" w:color="auto" w:fill="auto"/>
          </w:tcPr>
          <w:p w14:paraId="43F6041C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0087991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02C8FE2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7898B3A1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1530224C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- 89.82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2A08C5B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89,82</w:t>
            </w:r>
          </w:p>
        </w:tc>
      </w:tr>
      <w:tr w:rsidR="007A1D94" w:rsidRPr="00834EF4" w14:paraId="7942B1FA" w14:textId="77777777" w:rsidTr="004E2F85">
        <w:tc>
          <w:tcPr>
            <w:tcW w:w="2169" w:type="dxa"/>
            <w:shd w:val="clear" w:color="auto" w:fill="auto"/>
          </w:tcPr>
          <w:p w14:paraId="62D3257F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9526A94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9CF89C1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39E490B9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1090DA5C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- 89.32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015A409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89,32</w:t>
            </w:r>
          </w:p>
        </w:tc>
      </w:tr>
      <w:tr w:rsidR="007A1D94" w:rsidRPr="00834EF4" w14:paraId="49304ACB" w14:textId="77777777" w:rsidTr="004E2F85">
        <w:tc>
          <w:tcPr>
            <w:tcW w:w="2169" w:type="dxa"/>
            <w:shd w:val="clear" w:color="auto" w:fill="auto"/>
          </w:tcPr>
          <w:p w14:paraId="0EB2B351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895E8B0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Asclepios S.A.</w:t>
            </w:r>
          </w:p>
          <w:p w14:paraId="2A0CA5F8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44</w:t>
            </w:r>
          </w:p>
          <w:p w14:paraId="4247E2A7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5ACEE60D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- 87.62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E5C6234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87,62</w:t>
            </w:r>
          </w:p>
        </w:tc>
      </w:tr>
      <w:tr w:rsidR="007A1D94" w:rsidRPr="00834EF4" w14:paraId="45C4AF89" w14:textId="77777777" w:rsidTr="004E2F85">
        <w:tc>
          <w:tcPr>
            <w:tcW w:w="2169" w:type="dxa"/>
            <w:shd w:val="clear" w:color="auto" w:fill="auto"/>
          </w:tcPr>
          <w:p w14:paraId="5CB228C8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9D37518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003FFDE7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31FC34C6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lastRenderedPageBreak/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33817011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B4FFC4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77BCC321" w14:textId="77777777" w:rsidTr="004E2F85">
        <w:tc>
          <w:tcPr>
            <w:tcW w:w="2169" w:type="dxa"/>
            <w:shd w:val="clear" w:color="auto" w:fill="auto"/>
          </w:tcPr>
          <w:p w14:paraId="258EF07D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7ACBD74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Asclepios S.A.</w:t>
            </w:r>
          </w:p>
          <w:p w14:paraId="38ED075F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44</w:t>
            </w:r>
          </w:p>
          <w:p w14:paraId="7840A7A4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636C4081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- 90.08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AF36D81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90,08</w:t>
            </w:r>
          </w:p>
        </w:tc>
      </w:tr>
      <w:tr w:rsidR="007A1D94" w:rsidRPr="00834EF4" w14:paraId="01B729C6" w14:textId="77777777" w:rsidTr="004E2F85">
        <w:tc>
          <w:tcPr>
            <w:tcW w:w="2169" w:type="dxa"/>
            <w:shd w:val="clear" w:color="auto" w:fill="auto"/>
          </w:tcPr>
          <w:p w14:paraId="1F96BDF4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50201F2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911859E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603FDD08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0D0F658F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- 88.00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2B7D6C6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88,00</w:t>
            </w:r>
          </w:p>
        </w:tc>
      </w:tr>
      <w:tr w:rsidR="007A1D94" w:rsidRPr="00834EF4" w14:paraId="39F2911A" w14:textId="77777777" w:rsidTr="004E2F85">
        <w:tc>
          <w:tcPr>
            <w:tcW w:w="2169" w:type="dxa"/>
            <w:shd w:val="clear" w:color="auto" w:fill="auto"/>
          </w:tcPr>
          <w:p w14:paraId="6ACA3B1D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B4AAB7D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AA1D72B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1DC850BC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28CDF40C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- 87.59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018293C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87,59</w:t>
            </w:r>
          </w:p>
        </w:tc>
      </w:tr>
      <w:tr w:rsidR="007A1D94" w:rsidRPr="00834EF4" w14:paraId="0DB0106E" w14:textId="77777777" w:rsidTr="004E2F85">
        <w:tc>
          <w:tcPr>
            <w:tcW w:w="2169" w:type="dxa"/>
            <w:shd w:val="clear" w:color="auto" w:fill="auto"/>
          </w:tcPr>
          <w:p w14:paraId="29B57607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17DBB04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Asclepios S.A.</w:t>
            </w:r>
          </w:p>
          <w:p w14:paraId="3F7C6571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44</w:t>
            </w:r>
          </w:p>
          <w:p w14:paraId="224C637D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6791782B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2BBE795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1EB460EC" w14:textId="77777777" w:rsidTr="004E2F85">
        <w:tc>
          <w:tcPr>
            <w:tcW w:w="2169" w:type="dxa"/>
            <w:shd w:val="clear" w:color="auto" w:fill="auto"/>
          </w:tcPr>
          <w:p w14:paraId="36730282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534180E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A8BC154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0E849141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0EC52702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763AA3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14A79A5B" w14:textId="77777777" w:rsidTr="004E2F85">
        <w:tc>
          <w:tcPr>
            <w:tcW w:w="2169" w:type="dxa"/>
            <w:shd w:val="clear" w:color="auto" w:fill="auto"/>
          </w:tcPr>
          <w:p w14:paraId="08F7122F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9813D64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3E1CCE2A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721DFADF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032E2025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- 97.67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93EAE9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97,67</w:t>
            </w:r>
          </w:p>
        </w:tc>
      </w:tr>
      <w:tr w:rsidR="007A1D94" w:rsidRPr="00834EF4" w14:paraId="596624A8" w14:textId="77777777" w:rsidTr="004E2F85">
        <w:tc>
          <w:tcPr>
            <w:tcW w:w="2169" w:type="dxa"/>
            <w:shd w:val="clear" w:color="auto" w:fill="auto"/>
          </w:tcPr>
          <w:p w14:paraId="7CD957E4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90DC6EE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Inpharm Sp. z o.o.</w:t>
            </w:r>
          </w:p>
          <w:p w14:paraId="60957119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Strumykowa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28/11</w:t>
            </w:r>
          </w:p>
          <w:p w14:paraId="6020C7B6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03-138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49A8614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- 88.74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7169BDD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88,74</w:t>
            </w:r>
          </w:p>
        </w:tc>
      </w:tr>
      <w:tr w:rsidR="007A1D94" w:rsidRPr="00834EF4" w14:paraId="0F1C2A68" w14:textId="77777777" w:rsidTr="004E2F85">
        <w:tc>
          <w:tcPr>
            <w:tcW w:w="2169" w:type="dxa"/>
            <w:shd w:val="clear" w:color="auto" w:fill="auto"/>
          </w:tcPr>
          <w:p w14:paraId="3E9923CA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3FEBF4C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Delfarma Sp. z o.o.</w:t>
            </w:r>
          </w:p>
          <w:p w14:paraId="2EFD81F4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Św. Teresy od Dzieciątka Jezus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111</w:t>
            </w:r>
          </w:p>
          <w:p w14:paraId="4E6F4216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91-222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1D4714AB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AF0B352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00BB34B8" w14:textId="77777777" w:rsidTr="004E2F85">
        <w:tc>
          <w:tcPr>
            <w:tcW w:w="2169" w:type="dxa"/>
            <w:shd w:val="clear" w:color="auto" w:fill="auto"/>
          </w:tcPr>
          <w:p w14:paraId="4693948C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6B6A49D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47D5E823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74375D08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0AF8DF57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- 49.03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9CC195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49,03</w:t>
            </w:r>
          </w:p>
        </w:tc>
      </w:tr>
      <w:tr w:rsidR="007A1D94" w:rsidRPr="00834EF4" w14:paraId="168E374A" w14:textId="77777777" w:rsidTr="004E2F85">
        <w:tc>
          <w:tcPr>
            <w:tcW w:w="2169" w:type="dxa"/>
            <w:shd w:val="clear" w:color="auto" w:fill="auto"/>
          </w:tcPr>
          <w:p w14:paraId="28E2242D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692A812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34671B9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0085AABA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22F35B91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D0C93C7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051508AC" w14:textId="77777777" w:rsidTr="004E2F85">
        <w:tc>
          <w:tcPr>
            <w:tcW w:w="2169" w:type="dxa"/>
            <w:shd w:val="clear" w:color="auto" w:fill="auto"/>
          </w:tcPr>
          <w:p w14:paraId="68EBC2A9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żywność specjalnego przeznaczenia medycznego</w:t>
            </w:r>
          </w:p>
        </w:tc>
        <w:tc>
          <w:tcPr>
            <w:tcW w:w="2793" w:type="dxa"/>
            <w:shd w:val="clear" w:color="auto" w:fill="auto"/>
          </w:tcPr>
          <w:p w14:paraId="3797B0C0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1648A0B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1910AF1A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301A2986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B7D28B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14B917DB" w14:textId="77777777" w:rsidTr="004E2F85">
        <w:tc>
          <w:tcPr>
            <w:tcW w:w="2169" w:type="dxa"/>
            <w:shd w:val="clear" w:color="auto" w:fill="auto"/>
          </w:tcPr>
          <w:p w14:paraId="12FA70CD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żywność specjalnego przeznaczenia medycznego</w:t>
            </w:r>
          </w:p>
        </w:tc>
        <w:tc>
          <w:tcPr>
            <w:tcW w:w="2793" w:type="dxa"/>
            <w:shd w:val="clear" w:color="auto" w:fill="auto"/>
          </w:tcPr>
          <w:p w14:paraId="2CC6126F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45BDFB60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24615D8E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464ED598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- 98.96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9650D39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98,96</w:t>
            </w:r>
          </w:p>
        </w:tc>
      </w:tr>
      <w:tr w:rsidR="007A1D94" w:rsidRPr="00834EF4" w14:paraId="169677BD" w14:textId="77777777" w:rsidTr="004E2F85">
        <w:tc>
          <w:tcPr>
            <w:tcW w:w="2169" w:type="dxa"/>
            <w:shd w:val="clear" w:color="auto" w:fill="auto"/>
          </w:tcPr>
          <w:p w14:paraId="1BD4DF5D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089AC1B" w14:textId="1E6062C0" w:rsidR="007A1D94" w:rsidRPr="00211A34" w:rsidRDefault="00C9565B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Konsorcjum: </w:t>
            </w:r>
            <w:r w:rsidR="007A1D94" w:rsidRPr="007A1D94">
              <w:rPr>
                <w:b/>
                <w:bCs/>
                <w:sz w:val="20"/>
                <w:szCs w:val="20"/>
              </w:rPr>
              <w:t>Bayer Sp. z o.o.</w:t>
            </w:r>
          </w:p>
          <w:p w14:paraId="4C9C5FEC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Aleje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158</w:t>
            </w:r>
          </w:p>
          <w:p w14:paraId="1523F9A5" w14:textId="77777777" w:rsidR="007A1D94" w:rsidRDefault="007A1D94" w:rsidP="004E2F85">
            <w:pPr>
              <w:spacing w:after="40"/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02-326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Warszawa</w:t>
            </w:r>
          </w:p>
          <w:p w14:paraId="12AB69BD" w14:textId="77777777" w:rsidR="00C9565B" w:rsidRPr="00211A34" w:rsidRDefault="00C9565B" w:rsidP="00C9565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55043EF9" w14:textId="77777777" w:rsidR="00C9565B" w:rsidRPr="00211A34" w:rsidRDefault="00C9565B" w:rsidP="00C9565B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2618D1F4" w14:textId="1EF0B526" w:rsidR="00C9565B" w:rsidRPr="00211A34" w:rsidRDefault="00C9565B" w:rsidP="00C9565B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213B42BA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97B9F2D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18C0B3EB" w14:textId="77777777" w:rsidTr="004E2F85">
        <w:tc>
          <w:tcPr>
            <w:tcW w:w="2169" w:type="dxa"/>
            <w:shd w:val="clear" w:color="auto" w:fill="auto"/>
          </w:tcPr>
          <w:p w14:paraId="257C40D7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AD02DE8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F7DE0CC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6B259878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1C5733CC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6AEADB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6294A515" w14:textId="77777777" w:rsidTr="004E2F85">
        <w:tc>
          <w:tcPr>
            <w:tcW w:w="2169" w:type="dxa"/>
            <w:shd w:val="clear" w:color="auto" w:fill="auto"/>
          </w:tcPr>
          <w:p w14:paraId="33C3087A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C28FC72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Asclepios S.A.</w:t>
            </w:r>
          </w:p>
          <w:p w14:paraId="2B69903C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44</w:t>
            </w:r>
          </w:p>
          <w:p w14:paraId="0BCF1A14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2328214C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- 81.93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9224A5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81,93</w:t>
            </w:r>
          </w:p>
        </w:tc>
      </w:tr>
      <w:tr w:rsidR="007A1D94" w:rsidRPr="00834EF4" w14:paraId="34552EF3" w14:textId="77777777" w:rsidTr="004E2F85">
        <w:tc>
          <w:tcPr>
            <w:tcW w:w="2169" w:type="dxa"/>
            <w:shd w:val="clear" w:color="auto" w:fill="auto"/>
          </w:tcPr>
          <w:p w14:paraId="7B8DF9FB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0BC0CD8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9457B49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lastRenderedPageBreak/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19975792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5E072A6B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F3356B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672097CD" w14:textId="77777777" w:rsidTr="004E2F85">
        <w:tc>
          <w:tcPr>
            <w:tcW w:w="2169" w:type="dxa"/>
            <w:shd w:val="clear" w:color="auto" w:fill="auto"/>
          </w:tcPr>
          <w:p w14:paraId="42F6FB64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8170060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45761C92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5F32E1A2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3E06E077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- 96.19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8DDFC30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96,19</w:t>
            </w:r>
          </w:p>
        </w:tc>
      </w:tr>
      <w:tr w:rsidR="007A1D94" w:rsidRPr="00834EF4" w14:paraId="6E3939B0" w14:textId="77777777" w:rsidTr="004E2F85">
        <w:tc>
          <w:tcPr>
            <w:tcW w:w="2169" w:type="dxa"/>
            <w:shd w:val="clear" w:color="auto" w:fill="auto"/>
          </w:tcPr>
          <w:p w14:paraId="686C6F8F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300A3DB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A9AD967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5193443F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19ADFA15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- 92.61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25FBF43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92,61</w:t>
            </w:r>
          </w:p>
        </w:tc>
      </w:tr>
      <w:tr w:rsidR="007A1D94" w:rsidRPr="00834EF4" w14:paraId="506125D5" w14:textId="77777777" w:rsidTr="004E2F85">
        <w:tc>
          <w:tcPr>
            <w:tcW w:w="2169" w:type="dxa"/>
            <w:shd w:val="clear" w:color="auto" w:fill="auto"/>
          </w:tcPr>
          <w:p w14:paraId="246718AA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229F1D3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E2EEABE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28F0529E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269E37D7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ED0EEAD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0DF7724D" w14:textId="77777777" w:rsidTr="004E2F85">
        <w:tc>
          <w:tcPr>
            <w:tcW w:w="2169" w:type="dxa"/>
            <w:shd w:val="clear" w:color="auto" w:fill="auto"/>
          </w:tcPr>
          <w:p w14:paraId="39F5450E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166FA6A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NEUCA S.A.</w:t>
            </w:r>
          </w:p>
          <w:p w14:paraId="36A15D32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35-37</w:t>
            </w:r>
          </w:p>
          <w:p w14:paraId="678112D7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5DBCAD7A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- 92.23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A580653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92,23</w:t>
            </w:r>
          </w:p>
        </w:tc>
      </w:tr>
      <w:tr w:rsidR="007A1D94" w:rsidRPr="00834EF4" w14:paraId="41A2D0D4" w14:textId="77777777" w:rsidTr="004E2F85">
        <w:tc>
          <w:tcPr>
            <w:tcW w:w="2169" w:type="dxa"/>
            <w:shd w:val="clear" w:color="auto" w:fill="auto"/>
          </w:tcPr>
          <w:p w14:paraId="68E8A6C6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052D99D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5733427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6FA48705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15DCB644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F491476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7154FA06" w14:textId="77777777" w:rsidTr="004E2F85">
        <w:tc>
          <w:tcPr>
            <w:tcW w:w="2169" w:type="dxa"/>
            <w:shd w:val="clear" w:color="auto" w:fill="auto"/>
          </w:tcPr>
          <w:p w14:paraId="1E322651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4F4A7FA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8DCDE4A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0C4886C4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5566C46D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28A5E6A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7D662F4B" w14:textId="77777777" w:rsidTr="004E2F85">
        <w:tc>
          <w:tcPr>
            <w:tcW w:w="2169" w:type="dxa"/>
            <w:shd w:val="clear" w:color="auto" w:fill="auto"/>
          </w:tcPr>
          <w:p w14:paraId="64089923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8E7AF5A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B3EEF28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286994BE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757C143D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421527C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24792BDA" w14:textId="77777777" w:rsidTr="004E2F85">
        <w:tc>
          <w:tcPr>
            <w:tcW w:w="2169" w:type="dxa"/>
            <w:shd w:val="clear" w:color="auto" w:fill="auto"/>
          </w:tcPr>
          <w:p w14:paraId="54313EB1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03EDC41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069455D3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03AD3994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27868DE9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FEFE92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48DFB2A5" w14:textId="77777777" w:rsidTr="004E2F85">
        <w:tc>
          <w:tcPr>
            <w:tcW w:w="2169" w:type="dxa"/>
            <w:shd w:val="clear" w:color="auto" w:fill="auto"/>
          </w:tcPr>
          <w:p w14:paraId="57940F5A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61DE2A2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38C531F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595D7FD0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72FD2733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- 97.09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D5CB28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97,09</w:t>
            </w:r>
          </w:p>
        </w:tc>
      </w:tr>
      <w:tr w:rsidR="007A1D94" w:rsidRPr="00834EF4" w14:paraId="6FDC895D" w14:textId="77777777" w:rsidTr="004E2F85">
        <w:tc>
          <w:tcPr>
            <w:tcW w:w="2169" w:type="dxa"/>
            <w:shd w:val="clear" w:color="auto" w:fill="auto"/>
          </w:tcPr>
          <w:p w14:paraId="48D53A2F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725F989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46E2DC27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0824A6C7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011ED545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6E87BA8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1710DDE9" w14:textId="77777777" w:rsidTr="004E2F85">
        <w:tc>
          <w:tcPr>
            <w:tcW w:w="2169" w:type="dxa"/>
            <w:shd w:val="clear" w:color="auto" w:fill="auto"/>
          </w:tcPr>
          <w:p w14:paraId="7A8E9600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B1D8518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4687D6BD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6445F583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6AE88F29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C8F94C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07C9CC3C" w14:textId="77777777" w:rsidTr="004E2F85">
        <w:tc>
          <w:tcPr>
            <w:tcW w:w="2169" w:type="dxa"/>
            <w:shd w:val="clear" w:color="auto" w:fill="auto"/>
          </w:tcPr>
          <w:p w14:paraId="7D1DEC83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00758A0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4DFAF7E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045C458D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62E4EBFE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- 99.23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3E4AD7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99,23</w:t>
            </w:r>
          </w:p>
        </w:tc>
      </w:tr>
      <w:tr w:rsidR="007A1D94" w:rsidRPr="00834EF4" w14:paraId="2EBA505E" w14:textId="77777777" w:rsidTr="004E2F85">
        <w:tc>
          <w:tcPr>
            <w:tcW w:w="2169" w:type="dxa"/>
            <w:shd w:val="clear" w:color="auto" w:fill="auto"/>
          </w:tcPr>
          <w:p w14:paraId="63ACE121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A459CD2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NEUCA S.A.</w:t>
            </w:r>
          </w:p>
          <w:p w14:paraId="5B9E2025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35-37</w:t>
            </w:r>
          </w:p>
          <w:p w14:paraId="5C440F05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3A011C04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- 98.97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9CA031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98,97</w:t>
            </w:r>
          </w:p>
        </w:tc>
      </w:tr>
      <w:tr w:rsidR="007A1D94" w:rsidRPr="00834EF4" w14:paraId="4860002B" w14:textId="77777777" w:rsidTr="004E2F85">
        <w:tc>
          <w:tcPr>
            <w:tcW w:w="2169" w:type="dxa"/>
            <w:shd w:val="clear" w:color="auto" w:fill="auto"/>
          </w:tcPr>
          <w:p w14:paraId="3CA9F473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F13B27F" w14:textId="7EC94D11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Tramco Sp</w:t>
            </w:r>
            <w:r w:rsidR="00C9565B">
              <w:rPr>
                <w:b/>
                <w:bCs/>
                <w:sz w:val="20"/>
                <w:szCs w:val="20"/>
              </w:rPr>
              <w:t>.</w:t>
            </w:r>
            <w:r w:rsidRPr="007A1D94">
              <w:rPr>
                <w:b/>
                <w:bCs/>
                <w:sz w:val="20"/>
                <w:szCs w:val="20"/>
              </w:rPr>
              <w:t xml:space="preserve"> z o. o.</w:t>
            </w:r>
          </w:p>
          <w:p w14:paraId="11B3A05C" w14:textId="3612801B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Wolskie, ul.</w:t>
            </w:r>
            <w:r w:rsidR="00C9565B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14</w:t>
            </w:r>
          </w:p>
          <w:p w14:paraId="331BA451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14:paraId="467B886C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- 97.44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2D7EA4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97,44</w:t>
            </w:r>
          </w:p>
        </w:tc>
      </w:tr>
      <w:tr w:rsidR="007A1D94" w:rsidRPr="00834EF4" w14:paraId="3296CCAC" w14:textId="77777777" w:rsidTr="004E2F85">
        <w:tc>
          <w:tcPr>
            <w:tcW w:w="2169" w:type="dxa"/>
            <w:shd w:val="clear" w:color="auto" w:fill="auto"/>
          </w:tcPr>
          <w:p w14:paraId="25F33A01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F04FDAB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D8489FF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60AEE5A9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30AD5F22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- 93.85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2773EC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93,85</w:t>
            </w:r>
          </w:p>
        </w:tc>
      </w:tr>
      <w:tr w:rsidR="007A1D94" w:rsidRPr="00834EF4" w14:paraId="1B7997FA" w14:textId="77777777" w:rsidTr="004E2F85">
        <w:tc>
          <w:tcPr>
            <w:tcW w:w="2169" w:type="dxa"/>
            <w:shd w:val="clear" w:color="auto" w:fill="auto"/>
          </w:tcPr>
          <w:p w14:paraId="5E36B534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3D27A1B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Sanofi-Aventis Sp. z o.o.</w:t>
            </w:r>
          </w:p>
          <w:p w14:paraId="6CA3656D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Bonifraterska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17</w:t>
            </w:r>
          </w:p>
          <w:p w14:paraId="5376FE1C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6FF4739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A5C2162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7E182DF9" w14:textId="77777777" w:rsidTr="004E2F85">
        <w:tc>
          <w:tcPr>
            <w:tcW w:w="2169" w:type="dxa"/>
            <w:shd w:val="clear" w:color="auto" w:fill="auto"/>
          </w:tcPr>
          <w:p w14:paraId="22C81076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60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02C5302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F797341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21476473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lastRenderedPageBreak/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4AE54F8A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A295113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1EF4B068" w14:textId="77777777" w:rsidTr="004E2F85">
        <w:tc>
          <w:tcPr>
            <w:tcW w:w="2169" w:type="dxa"/>
            <w:shd w:val="clear" w:color="auto" w:fill="auto"/>
          </w:tcPr>
          <w:p w14:paraId="00A8B521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63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3395647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29AFD0D7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134</w:t>
            </w:r>
          </w:p>
          <w:p w14:paraId="58EB8E63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FC25457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D2A686B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2E57AE91" w14:textId="77777777" w:rsidTr="004E2F85">
        <w:tc>
          <w:tcPr>
            <w:tcW w:w="2169" w:type="dxa"/>
            <w:shd w:val="clear" w:color="auto" w:fill="auto"/>
          </w:tcPr>
          <w:p w14:paraId="2C204FF6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63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EA86376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4CFC9091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1042D755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6F4B8462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- 99.32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229FC2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99,32</w:t>
            </w:r>
          </w:p>
        </w:tc>
      </w:tr>
      <w:tr w:rsidR="007A1D94" w:rsidRPr="00834EF4" w14:paraId="6FBFA430" w14:textId="77777777" w:rsidTr="004E2F85">
        <w:tc>
          <w:tcPr>
            <w:tcW w:w="2169" w:type="dxa"/>
            <w:shd w:val="clear" w:color="auto" w:fill="auto"/>
          </w:tcPr>
          <w:p w14:paraId="74D0C963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63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8CADD92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Asclepios S.A.</w:t>
            </w:r>
          </w:p>
          <w:p w14:paraId="69A2CE3A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44</w:t>
            </w:r>
          </w:p>
          <w:p w14:paraId="25CE7D02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7D9E8BD1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- 94.20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666C5D0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94,20</w:t>
            </w:r>
          </w:p>
        </w:tc>
      </w:tr>
      <w:tr w:rsidR="007A1D94" w:rsidRPr="00834EF4" w14:paraId="1913191B" w14:textId="77777777" w:rsidTr="004E2F85">
        <w:tc>
          <w:tcPr>
            <w:tcW w:w="2169" w:type="dxa"/>
            <w:shd w:val="clear" w:color="auto" w:fill="auto"/>
          </w:tcPr>
          <w:p w14:paraId="260AA74C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63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1C0CAC8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C3008A9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39C92978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7548A48D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- 93.30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EDDABC1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93,30</w:t>
            </w:r>
          </w:p>
        </w:tc>
      </w:tr>
      <w:tr w:rsidR="007A1D94" w:rsidRPr="00834EF4" w14:paraId="58D7240E" w14:textId="77777777" w:rsidTr="004E2F85">
        <w:tc>
          <w:tcPr>
            <w:tcW w:w="2169" w:type="dxa"/>
            <w:shd w:val="clear" w:color="auto" w:fill="auto"/>
          </w:tcPr>
          <w:p w14:paraId="0CB6DC61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63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E313839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146CB62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33F53EED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627BD925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- 92.86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446527B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92,86</w:t>
            </w:r>
          </w:p>
        </w:tc>
      </w:tr>
      <w:tr w:rsidR="007A1D94" w:rsidRPr="00834EF4" w14:paraId="57A01C67" w14:textId="77777777" w:rsidTr="004E2F85">
        <w:tc>
          <w:tcPr>
            <w:tcW w:w="2169" w:type="dxa"/>
            <w:shd w:val="clear" w:color="auto" w:fill="auto"/>
          </w:tcPr>
          <w:p w14:paraId="508F1217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65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BB5D081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Bialmed Sp. z o.o.</w:t>
            </w:r>
          </w:p>
          <w:p w14:paraId="290C97AB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46/48/35</w:t>
            </w:r>
          </w:p>
          <w:p w14:paraId="63233470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89FAB2A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0765B7B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2BED7D7F" w14:textId="77777777" w:rsidTr="004E2F85">
        <w:tc>
          <w:tcPr>
            <w:tcW w:w="2169" w:type="dxa"/>
            <w:shd w:val="clear" w:color="auto" w:fill="auto"/>
          </w:tcPr>
          <w:p w14:paraId="346E8764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65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F4CE2D2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CSL Behring sp. z o.o.</w:t>
            </w:r>
          </w:p>
          <w:p w14:paraId="13A63D73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A. Branickiego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17</w:t>
            </w:r>
          </w:p>
          <w:p w14:paraId="6B90303A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02-972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5971DE7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- 99.65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162F212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99,65</w:t>
            </w:r>
          </w:p>
        </w:tc>
      </w:tr>
      <w:tr w:rsidR="007A1D94" w:rsidRPr="00834EF4" w14:paraId="5043FE0F" w14:textId="77777777" w:rsidTr="004E2F85">
        <w:tc>
          <w:tcPr>
            <w:tcW w:w="2169" w:type="dxa"/>
            <w:shd w:val="clear" w:color="auto" w:fill="auto"/>
          </w:tcPr>
          <w:p w14:paraId="50F44CA0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66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72C67A6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0D9116C3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1222E6F2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60029CEA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F4AB664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02B80DAD" w14:textId="77777777" w:rsidTr="004E2F85">
        <w:tc>
          <w:tcPr>
            <w:tcW w:w="2169" w:type="dxa"/>
            <w:shd w:val="clear" w:color="auto" w:fill="auto"/>
          </w:tcPr>
          <w:p w14:paraId="5B765638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66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5D69B33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750CF334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134</w:t>
            </w:r>
          </w:p>
          <w:p w14:paraId="0CDAFF84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889148A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- 98.32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DE5C4B4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98,32</w:t>
            </w:r>
          </w:p>
        </w:tc>
      </w:tr>
      <w:tr w:rsidR="007A1D94" w:rsidRPr="00834EF4" w14:paraId="097D1203" w14:textId="77777777" w:rsidTr="004E2F85">
        <w:tc>
          <w:tcPr>
            <w:tcW w:w="2169" w:type="dxa"/>
            <w:shd w:val="clear" w:color="auto" w:fill="auto"/>
          </w:tcPr>
          <w:p w14:paraId="69F168FB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66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D555BCC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EAF8031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2DD5C4F9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7CF250F5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- 95.86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718B24C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95,86</w:t>
            </w:r>
          </w:p>
        </w:tc>
      </w:tr>
      <w:tr w:rsidR="007A1D94" w:rsidRPr="00834EF4" w14:paraId="5A6A8B9D" w14:textId="77777777" w:rsidTr="004E2F85">
        <w:tc>
          <w:tcPr>
            <w:tcW w:w="2169" w:type="dxa"/>
            <w:shd w:val="clear" w:color="auto" w:fill="auto"/>
          </w:tcPr>
          <w:p w14:paraId="1E28AF12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66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9D0FEF0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1D0F5EA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4876B260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0CA5F8B4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- 95.81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642C41E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95,81</w:t>
            </w:r>
          </w:p>
        </w:tc>
      </w:tr>
      <w:tr w:rsidR="007A1D94" w:rsidRPr="00834EF4" w14:paraId="6723625C" w14:textId="77777777" w:rsidTr="004E2F85">
        <w:tc>
          <w:tcPr>
            <w:tcW w:w="2169" w:type="dxa"/>
            <w:shd w:val="clear" w:color="auto" w:fill="auto"/>
          </w:tcPr>
          <w:p w14:paraId="447AE246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67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94761E9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Servier Polska Services Sp. z o.o.</w:t>
            </w:r>
          </w:p>
          <w:p w14:paraId="0283F041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10</w:t>
            </w:r>
          </w:p>
          <w:p w14:paraId="1AA4A177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8D32062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68E2B64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21228363" w14:textId="77777777" w:rsidTr="004E2F85">
        <w:tc>
          <w:tcPr>
            <w:tcW w:w="2169" w:type="dxa"/>
            <w:shd w:val="clear" w:color="auto" w:fill="auto"/>
          </w:tcPr>
          <w:p w14:paraId="538144C1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67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1377815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8067A8B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5B981A2F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7531684B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- 16.33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7B02AE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16,33</w:t>
            </w:r>
          </w:p>
        </w:tc>
      </w:tr>
      <w:tr w:rsidR="007A1D94" w:rsidRPr="00834EF4" w14:paraId="4DB51CD1" w14:textId="77777777" w:rsidTr="004E2F85">
        <w:tc>
          <w:tcPr>
            <w:tcW w:w="2169" w:type="dxa"/>
            <w:shd w:val="clear" w:color="auto" w:fill="auto"/>
          </w:tcPr>
          <w:p w14:paraId="44172CF4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67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8246B20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82E8657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6BE477AB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36CFC093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- 16.33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B1B9F24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16,33</w:t>
            </w:r>
          </w:p>
        </w:tc>
      </w:tr>
      <w:tr w:rsidR="007A1D94" w:rsidRPr="00834EF4" w14:paraId="4D6C0DBB" w14:textId="77777777" w:rsidTr="004E2F85">
        <w:tc>
          <w:tcPr>
            <w:tcW w:w="2169" w:type="dxa"/>
            <w:shd w:val="clear" w:color="auto" w:fill="auto"/>
          </w:tcPr>
          <w:p w14:paraId="381F579E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67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5710C23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7CEB55FB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6B4E7205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3B792320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- 16.33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455F76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16,33</w:t>
            </w:r>
          </w:p>
        </w:tc>
      </w:tr>
      <w:tr w:rsidR="007A1D94" w:rsidRPr="00834EF4" w14:paraId="4D913B2D" w14:textId="77777777" w:rsidTr="004E2F85">
        <w:tc>
          <w:tcPr>
            <w:tcW w:w="2169" w:type="dxa"/>
            <w:shd w:val="clear" w:color="auto" w:fill="auto"/>
          </w:tcPr>
          <w:p w14:paraId="45578CEF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68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AC68A09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3DAA539C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4A56676E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6FCAC60B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11C8117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1B79A3C6" w14:textId="77777777" w:rsidTr="004E2F85">
        <w:tc>
          <w:tcPr>
            <w:tcW w:w="2169" w:type="dxa"/>
            <w:shd w:val="clear" w:color="auto" w:fill="auto"/>
          </w:tcPr>
          <w:p w14:paraId="579815CC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lastRenderedPageBreak/>
              <w:t>68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08914E5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5F34A3E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0173F715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58DA9557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- 99.46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A00F59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99,46</w:t>
            </w:r>
          </w:p>
        </w:tc>
      </w:tr>
      <w:tr w:rsidR="007A1D94" w:rsidRPr="00834EF4" w14:paraId="1EC28B7A" w14:textId="77777777" w:rsidTr="004E2F85">
        <w:tc>
          <w:tcPr>
            <w:tcW w:w="2169" w:type="dxa"/>
            <w:shd w:val="clear" w:color="auto" w:fill="auto"/>
          </w:tcPr>
          <w:p w14:paraId="248C9FA0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69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1D4758C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0EAE4D16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4FCFF492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77E66BFD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DC9B8C7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25ABB4A9" w14:textId="77777777" w:rsidTr="004E2F85">
        <w:tc>
          <w:tcPr>
            <w:tcW w:w="2169" w:type="dxa"/>
            <w:shd w:val="clear" w:color="auto" w:fill="auto"/>
          </w:tcPr>
          <w:p w14:paraId="286D915A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69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E6DEEDC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A711423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4F1E4E9E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58BADD50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- 68.79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3C91EB5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68,79</w:t>
            </w:r>
          </w:p>
        </w:tc>
      </w:tr>
      <w:tr w:rsidR="007A1D94" w:rsidRPr="00834EF4" w14:paraId="1CF35FF0" w14:textId="77777777" w:rsidTr="004E2F85">
        <w:tc>
          <w:tcPr>
            <w:tcW w:w="2169" w:type="dxa"/>
            <w:shd w:val="clear" w:color="auto" w:fill="auto"/>
          </w:tcPr>
          <w:p w14:paraId="473E85FF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71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żywność specjalnego przeznaczenia medycznego</w:t>
            </w:r>
          </w:p>
        </w:tc>
        <w:tc>
          <w:tcPr>
            <w:tcW w:w="2793" w:type="dxa"/>
            <w:shd w:val="clear" w:color="auto" w:fill="auto"/>
          </w:tcPr>
          <w:p w14:paraId="44A74FDE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1AFD562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3199F35C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7A19D354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BCD4596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3FB5125A" w14:textId="77777777" w:rsidTr="004E2F85">
        <w:tc>
          <w:tcPr>
            <w:tcW w:w="2169" w:type="dxa"/>
            <w:shd w:val="clear" w:color="auto" w:fill="auto"/>
          </w:tcPr>
          <w:p w14:paraId="3FB448DD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72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25C157D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MIP Pharma Polska Sp. z o.o.</w:t>
            </w:r>
          </w:p>
          <w:p w14:paraId="21B10FAA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Orzechowa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5</w:t>
            </w:r>
          </w:p>
          <w:p w14:paraId="20B2A987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80-175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Gdańsk</w:t>
            </w:r>
          </w:p>
        </w:tc>
        <w:tc>
          <w:tcPr>
            <w:tcW w:w="2976" w:type="dxa"/>
            <w:shd w:val="clear" w:color="auto" w:fill="auto"/>
          </w:tcPr>
          <w:p w14:paraId="011E7671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B26ABA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051FB09F" w14:textId="77777777" w:rsidTr="004E2F85">
        <w:tc>
          <w:tcPr>
            <w:tcW w:w="2169" w:type="dxa"/>
            <w:shd w:val="clear" w:color="auto" w:fill="auto"/>
          </w:tcPr>
          <w:p w14:paraId="208DCF31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73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B524757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Sanofi-Aventis Sp. z o.o.</w:t>
            </w:r>
          </w:p>
          <w:p w14:paraId="1E87CBD2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Bonifraterska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17</w:t>
            </w:r>
          </w:p>
          <w:p w14:paraId="5AA2EA77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709B365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33ED35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11E03D35" w14:textId="77777777" w:rsidTr="004E2F85">
        <w:tc>
          <w:tcPr>
            <w:tcW w:w="2169" w:type="dxa"/>
            <w:shd w:val="clear" w:color="auto" w:fill="auto"/>
          </w:tcPr>
          <w:p w14:paraId="2BC7773D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73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E3630D6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1FFC34C5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298137CB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5D46327F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- 92.11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90C247A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92,11</w:t>
            </w:r>
          </w:p>
        </w:tc>
      </w:tr>
      <w:tr w:rsidR="007A1D94" w:rsidRPr="00834EF4" w14:paraId="374CC48B" w14:textId="77777777" w:rsidTr="004E2F85">
        <w:tc>
          <w:tcPr>
            <w:tcW w:w="2169" w:type="dxa"/>
            <w:shd w:val="clear" w:color="auto" w:fill="auto"/>
          </w:tcPr>
          <w:p w14:paraId="6298C868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75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A4D39CA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1FAEC577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0EDA19DC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601EC62A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7A530C5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6F5D5716" w14:textId="77777777" w:rsidTr="004E2F85">
        <w:tc>
          <w:tcPr>
            <w:tcW w:w="2169" w:type="dxa"/>
            <w:shd w:val="clear" w:color="auto" w:fill="auto"/>
          </w:tcPr>
          <w:p w14:paraId="171CCD35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75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6F93362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1351B3B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4D627E19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568C72DA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- 98.17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51EF301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98,17</w:t>
            </w:r>
          </w:p>
        </w:tc>
      </w:tr>
      <w:tr w:rsidR="007A1D94" w:rsidRPr="00834EF4" w14:paraId="73F8A18C" w14:textId="77777777" w:rsidTr="004E2F85">
        <w:tc>
          <w:tcPr>
            <w:tcW w:w="2169" w:type="dxa"/>
            <w:shd w:val="clear" w:color="auto" w:fill="auto"/>
          </w:tcPr>
          <w:p w14:paraId="6AE2CC25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76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9BE89AD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DB46A6B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4D636A08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79E7829B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18A5C02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3760FAA0" w14:textId="77777777" w:rsidTr="004E2F85">
        <w:tc>
          <w:tcPr>
            <w:tcW w:w="2169" w:type="dxa"/>
            <w:shd w:val="clear" w:color="auto" w:fill="auto"/>
          </w:tcPr>
          <w:p w14:paraId="245A7C7C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76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E666801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9B0C8B9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0E1163A9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4C290703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- 99.36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FED5E8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99,36</w:t>
            </w:r>
          </w:p>
        </w:tc>
      </w:tr>
      <w:tr w:rsidR="007A1D94" w:rsidRPr="00834EF4" w14:paraId="42732490" w14:textId="77777777" w:rsidTr="004E2F85">
        <w:tc>
          <w:tcPr>
            <w:tcW w:w="2169" w:type="dxa"/>
            <w:shd w:val="clear" w:color="auto" w:fill="auto"/>
          </w:tcPr>
          <w:p w14:paraId="1E7BA1B2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80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7F6EDC7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NEUCA S.A.</w:t>
            </w:r>
          </w:p>
          <w:p w14:paraId="270CA30B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35-37</w:t>
            </w:r>
          </w:p>
          <w:p w14:paraId="2AD795DE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2B9D3A52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D31901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5A79700E" w14:textId="77777777" w:rsidTr="004E2F85">
        <w:tc>
          <w:tcPr>
            <w:tcW w:w="2169" w:type="dxa"/>
            <w:shd w:val="clear" w:color="auto" w:fill="auto"/>
          </w:tcPr>
          <w:p w14:paraId="564E830D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80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D06624A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8F57F30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1D1D00CC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7CB459F6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- 96.50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EC39FD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96,50</w:t>
            </w:r>
          </w:p>
        </w:tc>
      </w:tr>
      <w:tr w:rsidR="007A1D94" w:rsidRPr="00834EF4" w14:paraId="68FD21A5" w14:textId="77777777" w:rsidTr="004E2F85">
        <w:tc>
          <w:tcPr>
            <w:tcW w:w="2169" w:type="dxa"/>
            <w:shd w:val="clear" w:color="auto" w:fill="auto"/>
          </w:tcPr>
          <w:p w14:paraId="7FCCBE6C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80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CB2204E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88E3FE8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54366C97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46F0B75E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- 95.17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BB77B2D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95,17</w:t>
            </w:r>
          </w:p>
        </w:tc>
      </w:tr>
      <w:tr w:rsidR="007A1D94" w:rsidRPr="00834EF4" w14:paraId="054DBA26" w14:textId="77777777" w:rsidTr="004E2F85">
        <w:tc>
          <w:tcPr>
            <w:tcW w:w="2169" w:type="dxa"/>
            <w:shd w:val="clear" w:color="auto" w:fill="auto"/>
          </w:tcPr>
          <w:p w14:paraId="5200AEE7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80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F42A656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3AF429F4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43FA4118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72A00C2F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- 95.17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1005872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95,17</w:t>
            </w:r>
          </w:p>
        </w:tc>
      </w:tr>
      <w:tr w:rsidR="007A1D94" w:rsidRPr="00834EF4" w14:paraId="23331C10" w14:textId="77777777" w:rsidTr="004E2F85">
        <w:tc>
          <w:tcPr>
            <w:tcW w:w="2169" w:type="dxa"/>
            <w:shd w:val="clear" w:color="auto" w:fill="auto"/>
          </w:tcPr>
          <w:p w14:paraId="11EB0825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81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0A4253B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3434FBF7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6FB31338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43F536B7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40EF8F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4DFE309C" w14:textId="77777777" w:rsidTr="004E2F85">
        <w:tc>
          <w:tcPr>
            <w:tcW w:w="2169" w:type="dxa"/>
            <w:shd w:val="clear" w:color="auto" w:fill="auto"/>
          </w:tcPr>
          <w:p w14:paraId="7AC866DA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82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51EBF9D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CENTRALA FARMACEUTYCZNA CEFARM SA</w:t>
            </w:r>
          </w:p>
          <w:p w14:paraId="37A9E525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UL.JANA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16</w:t>
            </w:r>
          </w:p>
          <w:p w14:paraId="0BC880B4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lastRenderedPageBreak/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5FE3F13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5C692E5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318E0479" w14:textId="77777777" w:rsidTr="004E2F85">
        <w:tc>
          <w:tcPr>
            <w:tcW w:w="2169" w:type="dxa"/>
            <w:shd w:val="clear" w:color="auto" w:fill="auto"/>
          </w:tcPr>
          <w:p w14:paraId="2B9BAD36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82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E50B09C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489408CB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72222F75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248381EF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- 89.74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41C6CFD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89,74</w:t>
            </w:r>
          </w:p>
        </w:tc>
      </w:tr>
      <w:tr w:rsidR="007A1D94" w:rsidRPr="00834EF4" w14:paraId="555DF64F" w14:textId="77777777" w:rsidTr="004E2F85">
        <w:tc>
          <w:tcPr>
            <w:tcW w:w="2169" w:type="dxa"/>
            <w:shd w:val="clear" w:color="auto" w:fill="auto"/>
          </w:tcPr>
          <w:p w14:paraId="304E5247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83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7B729BC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58C8F720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30BD5AB2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6B4D30DC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B584BBB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2A1716CA" w14:textId="77777777" w:rsidTr="004E2F85">
        <w:tc>
          <w:tcPr>
            <w:tcW w:w="2169" w:type="dxa"/>
            <w:shd w:val="clear" w:color="auto" w:fill="auto"/>
          </w:tcPr>
          <w:p w14:paraId="10BF2971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83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0A58761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94757F9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0106CD18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7CF6B8D4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- 58.79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01D962E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58,79</w:t>
            </w:r>
          </w:p>
        </w:tc>
      </w:tr>
      <w:tr w:rsidR="007A1D94" w:rsidRPr="00834EF4" w14:paraId="0E2B36BB" w14:textId="77777777" w:rsidTr="004E2F85">
        <w:tc>
          <w:tcPr>
            <w:tcW w:w="2169" w:type="dxa"/>
            <w:shd w:val="clear" w:color="auto" w:fill="auto"/>
          </w:tcPr>
          <w:p w14:paraId="52D20013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85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żywność specjalnego przeznaczenia medycznego</w:t>
            </w:r>
          </w:p>
        </w:tc>
        <w:tc>
          <w:tcPr>
            <w:tcW w:w="2793" w:type="dxa"/>
            <w:shd w:val="clear" w:color="auto" w:fill="auto"/>
          </w:tcPr>
          <w:p w14:paraId="5D59B7AF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5E8AC29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5A2176D6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50D8D6B1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9B1342C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691101A0" w14:textId="77777777" w:rsidTr="004E2F85">
        <w:tc>
          <w:tcPr>
            <w:tcW w:w="2169" w:type="dxa"/>
            <w:shd w:val="clear" w:color="auto" w:fill="auto"/>
          </w:tcPr>
          <w:p w14:paraId="2ADF66FF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85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żywność specjalnego przeznaczenia medycznego</w:t>
            </w:r>
          </w:p>
        </w:tc>
        <w:tc>
          <w:tcPr>
            <w:tcW w:w="2793" w:type="dxa"/>
            <w:shd w:val="clear" w:color="auto" w:fill="auto"/>
          </w:tcPr>
          <w:p w14:paraId="577F0DEA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4045BC93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4E6022D3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5924E72C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- 97.14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7C559C0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97,14</w:t>
            </w:r>
          </w:p>
        </w:tc>
      </w:tr>
      <w:tr w:rsidR="007A1D94" w:rsidRPr="00834EF4" w14:paraId="0A97F35A" w14:textId="77777777" w:rsidTr="004E2F85">
        <w:tc>
          <w:tcPr>
            <w:tcW w:w="2169" w:type="dxa"/>
            <w:shd w:val="clear" w:color="auto" w:fill="auto"/>
          </w:tcPr>
          <w:p w14:paraId="4C784019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87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C3FEB47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Sanofi-Aventis Sp. z o.o.</w:t>
            </w:r>
          </w:p>
          <w:p w14:paraId="7B31E7B8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Bonifraterska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17</w:t>
            </w:r>
          </w:p>
          <w:p w14:paraId="44937162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7719A09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2F3885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443D66EC" w14:textId="77777777" w:rsidTr="004E2F85">
        <w:tc>
          <w:tcPr>
            <w:tcW w:w="2169" w:type="dxa"/>
            <w:shd w:val="clear" w:color="auto" w:fill="auto"/>
          </w:tcPr>
          <w:p w14:paraId="025F7D8B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87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45FF9AA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0F9C322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58BFA7B2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4B914848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- 36.73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F8ECC39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36,73</w:t>
            </w:r>
          </w:p>
        </w:tc>
      </w:tr>
      <w:tr w:rsidR="007A1D94" w:rsidRPr="00834EF4" w14:paraId="4D3A1770" w14:textId="77777777" w:rsidTr="004E2F85">
        <w:tc>
          <w:tcPr>
            <w:tcW w:w="2169" w:type="dxa"/>
            <w:shd w:val="clear" w:color="auto" w:fill="auto"/>
          </w:tcPr>
          <w:p w14:paraId="02A238C4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88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4686031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533EF8FD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31E2F3CD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6AAFDCE8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7BA9D86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05BE07B7" w14:textId="77777777" w:rsidTr="004E2F85">
        <w:tc>
          <w:tcPr>
            <w:tcW w:w="2169" w:type="dxa"/>
            <w:shd w:val="clear" w:color="auto" w:fill="auto"/>
          </w:tcPr>
          <w:p w14:paraId="48A203F8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88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A7F2A99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B91D977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355098AD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6FFDF4A5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- 80.52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C9F48F0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80,52</w:t>
            </w:r>
          </w:p>
        </w:tc>
      </w:tr>
      <w:tr w:rsidR="007A1D94" w:rsidRPr="00834EF4" w14:paraId="0B403945" w14:textId="77777777" w:rsidTr="004E2F85">
        <w:tc>
          <w:tcPr>
            <w:tcW w:w="2169" w:type="dxa"/>
            <w:shd w:val="clear" w:color="auto" w:fill="auto"/>
          </w:tcPr>
          <w:p w14:paraId="663AB9F1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88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5FC30CF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6E9625E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226FA304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2FCD9563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- 74.49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CE8D4FF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74,49</w:t>
            </w:r>
          </w:p>
        </w:tc>
      </w:tr>
      <w:tr w:rsidR="007A1D94" w:rsidRPr="00834EF4" w14:paraId="40BDAAF7" w14:textId="77777777" w:rsidTr="004E2F85">
        <w:tc>
          <w:tcPr>
            <w:tcW w:w="2169" w:type="dxa"/>
            <w:shd w:val="clear" w:color="auto" w:fill="auto"/>
          </w:tcPr>
          <w:p w14:paraId="39E1BEA5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88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45B8AB9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NEUCA S.A.</w:t>
            </w:r>
          </w:p>
          <w:p w14:paraId="66E59952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35-37</w:t>
            </w:r>
          </w:p>
          <w:p w14:paraId="1137CEE3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250883C1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- 73.33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2B339CF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73,33</w:t>
            </w:r>
          </w:p>
        </w:tc>
      </w:tr>
      <w:tr w:rsidR="007A1D94" w:rsidRPr="00834EF4" w14:paraId="01E91AB3" w14:textId="77777777" w:rsidTr="004E2F85">
        <w:tc>
          <w:tcPr>
            <w:tcW w:w="2169" w:type="dxa"/>
            <w:shd w:val="clear" w:color="auto" w:fill="auto"/>
          </w:tcPr>
          <w:p w14:paraId="4754ADBB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88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699BD45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Asclepios S.A.</w:t>
            </w:r>
          </w:p>
          <w:p w14:paraId="22FECDD8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44</w:t>
            </w:r>
          </w:p>
          <w:p w14:paraId="242B9FC7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389D53A2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- 72.63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9E4C7D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72,63</w:t>
            </w:r>
          </w:p>
        </w:tc>
      </w:tr>
      <w:tr w:rsidR="007A1D94" w:rsidRPr="00834EF4" w14:paraId="09B80317" w14:textId="77777777" w:rsidTr="004E2F85">
        <w:tc>
          <w:tcPr>
            <w:tcW w:w="2169" w:type="dxa"/>
            <w:shd w:val="clear" w:color="auto" w:fill="auto"/>
          </w:tcPr>
          <w:p w14:paraId="66B1FCD9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88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53DF709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Tramco Sp z o. o.</w:t>
            </w:r>
          </w:p>
          <w:p w14:paraId="453AFBD2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Wolskie, ul.Wolska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14</w:t>
            </w:r>
          </w:p>
          <w:p w14:paraId="02DB822E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Płochocin</w:t>
            </w:r>
          </w:p>
        </w:tc>
        <w:tc>
          <w:tcPr>
            <w:tcW w:w="2976" w:type="dxa"/>
            <w:shd w:val="clear" w:color="auto" w:fill="auto"/>
          </w:tcPr>
          <w:p w14:paraId="3A1DDEDA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- 71.97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6FB1742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71,97</w:t>
            </w:r>
          </w:p>
        </w:tc>
      </w:tr>
      <w:tr w:rsidR="007A1D94" w:rsidRPr="00834EF4" w14:paraId="5611A938" w14:textId="77777777" w:rsidTr="004E2F85">
        <w:tc>
          <w:tcPr>
            <w:tcW w:w="2169" w:type="dxa"/>
            <w:shd w:val="clear" w:color="auto" w:fill="auto"/>
          </w:tcPr>
          <w:p w14:paraId="735B4119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89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EDD61AF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IMED Poland Sp. z o.o.</w:t>
            </w:r>
          </w:p>
          <w:p w14:paraId="5DF924F4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314</w:t>
            </w:r>
          </w:p>
          <w:p w14:paraId="3A0B8F30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02-819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8810983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56E811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46CF2BE5" w14:textId="77777777" w:rsidTr="004E2F85">
        <w:tc>
          <w:tcPr>
            <w:tcW w:w="2169" w:type="dxa"/>
            <w:shd w:val="clear" w:color="auto" w:fill="auto"/>
          </w:tcPr>
          <w:p w14:paraId="7E95A966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89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E90A903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1EB0B4C7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7C140437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26F2AE97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- 97.41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208D07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97,41</w:t>
            </w:r>
          </w:p>
        </w:tc>
      </w:tr>
      <w:tr w:rsidR="007A1D94" w:rsidRPr="00834EF4" w14:paraId="6DD6CC9A" w14:textId="77777777" w:rsidTr="004E2F85">
        <w:tc>
          <w:tcPr>
            <w:tcW w:w="2169" w:type="dxa"/>
            <w:shd w:val="clear" w:color="auto" w:fill="auto"/>
          </w:tcPr>
          <w:p w14:paraId="14D3CEAE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89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CAC9E90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54BBA61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6539DA53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7779A01B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- 91.31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00129D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91,31</w:t>
            </w:r>
          </w:p>
        </w:tc>
      </w:tr>
      <w:tr w:rsidR="007A1D94" w:rsidRPr="00834EF4" w14:paraId="1B1C32AA" w14:textId="77777777" w:rsidTr="004E2F85">
        <w:tc>
          <w:tcPr>
            <w:tcW w:w="2169" w:type="dxa"/>
            <w:shd w:val="clear" w:color="auto" w:fill="auto"/>
          </w:tcPr>
          <w:p w14:paraId="6474194B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89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4FB3B12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515FFCD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78032247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lastRenderedPageBreak/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2B46F096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lastRenderedPageBreak/>
              <w:t>1 - Cena - 80.28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B886875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80,28</w:t>
            </w:r>
          </w:p>
        </w:tc>
      </w:tr>
      <w:tr w:rsidR="007A1D94" w:rsidRPr="00834EF4" w14:paraId="141CC918" w14:textId="77777777" w:rsidTr="004E2F85">
        <w:tc>
          <w:tcPr>
            <w:tcW w:w="2169" w:type="dxa"/>
            <w:shd w:val="clear" w:color="auto" w:fill="auto"/>
          </w:tcPr>
          <w:p w14:paraId="23D0554A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90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A64ADD6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36D95D3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2E19AA80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29AECB17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B1FBFC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092DC5EA" w14:textId="77777777" w:rsidTr="004E2F85">
        <w:tc>
          <w:tcPr>
            <w:tcW w:w="2169" w:type="dxa"/>
            <w:shd w:val="clear" w:color="auto" w:fill="auto"/>
          </w:tcPr>
          <w:p w14:paraId="2F5B4954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90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C18EA6A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2E5C89D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044DFC4A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3ED460C6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- 89.09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491671D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89,09</w:t>
            </w:r>
          </w:p>
        </w:tc>
      </w:tr>
      <w:tr w:rsidR="007A1D94" w:rsidRPr="00834EF4" w14:paraId="5E5F25AE" w14:textId="77777777" w:rsidTr="004E2F85">
        <w:tc>
          <w:tcPr>
            <w:tcW w:w="2169" w:type="dxa"/>
            <w:shd w:val="clear" w:color="auto" w:fill="auto"/>
          </w:tcPr>
          <w:p w14:paraId="3C0E5795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91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D42C41A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569CC2C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56CA8CB3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33848B44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EDF7A2E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683576B0" w14:textId="77777777" w:rsidTr="004E2F85">
        <w:tc>
          <w:tcPr>
            <w:tcW w:w="2169" w:type="dxa"/>
            <w:shd w:val="clear" w:color="auto" w:fill="auto"/>
          </w:tcPr>
          <w:p w14:paraId="03355E81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91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177299F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4384796D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4C333213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6314D6D2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- 99.60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8220EA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99,60</w:t>
            </w:r>
          </w:p>
        </w:tc>
      </w:tr>
      <w:tr w:rsidR="007A1D94" w:rsidRPr="00834EF4" w14:paraId="3A34D3E4" w14:textId="77777777" w:rsidTr="004E2F85">
        <w:tc>
          <w:tcPr>
            <w:tcW w:w="2169" w:type="dxa"/>
            <w:shd w:val="clear" w:color="auto" w:fill="auto"/>
          </w:tcPr>
          <w:p w14:paraId="66173B4A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92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44A81AB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95D334B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6785AA99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0DEE8E12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3CCFDE4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510F13E3" w14:textId="77777777" w:rsidTr="004E2F85">
        <w:tc>
          <w:tcPr>
            <w:tcW w:w="2169" w:type="dxa"/>
            <w:shd w:val="clear" w:color="auto" w:fill="auto"/>
          </w:tcPr>
          <w:p w14:paraId="17B1B749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92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17D11CC0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C48B230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1BE8BD5F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4AB5A87F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- 96.15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0DF8D0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96,15</w:t>
            </w:r>
          </w:p>
        </w:tc>
      </w:tr>
      <w:tr w:rsidR="007A1D94" w:rsidRPr="00834EF4" w14:paraId="1FF996A0" w14:textId="77777777" w:rsidTr="004E2F85">
        <w:tc>
          <w:tcPr>
            <w:tcW w:w="2169" w:type="dxa"/>
            <w:shd w:val="clear" w:color="auto" w:fill="auto"/>
          </w:tcPr>
          <w:p w14:paraId="4A7ABA84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92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15225A1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277A7CDD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2114E8ED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3A38A03E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- 96.15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96843B1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96,15</w:t>
            </w:r>
          </w:p>
        </w:tc>
      </w:tr>
      <w:tr w:rsidR="007A1D94" w:rsidRPr="00834EF4" w14:paraId="1E5D26BC" w14:textId="77777777" w:rsidTr="004E2F85">
        <w:tc>
          <w:tcPr>
            <w:tcW w:w="2169" w:type="dxa"/>
            <w:shd w:val="clear" w:color="auto" w:fill="auto"/>
          </w:tcPr>
          <w:p w14:paraId="451429E1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93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1976798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86DF74E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77</w:t>
            </w:r>
          </w:p>
          <w:p w14:paraId="4DB530F2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3B2383F0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8967BA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62DD9CE1" w14:textId="77777777" w:rsidTr="004E2F85">
        <w:tc>
          <w:tcPr>
            <w:tcW w:w="2169" w:type="dxa"/>
            <w:shd w:val="clear" w:color="auto" w:fill="auto"/>
          </w:tcPr>
          <w:p w14:paraId="76A3BDCE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93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2B57AEE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739AFF1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4B1F5BDC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0D13F74F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- 83.65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2034792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83,65</w:t>
            </w:r>
          </w:p>
        </w:tc>
      </w:tr>
      <w:tr w:rsidR="007A1D94" w:rsidRPr="00834EF4" w14:paraId="4FB8F741" w14:textId="77777777" w:rsidTr="004E2F85">
        <w:tc>
          <w:tcPr>
            <w:tcW w:w="2169" w:type="dxa"/>
            <w:shd w:val="clear" w:color="auto" w:fill="auto"/>
          </w:tcPr>
          <w:p w14:paraId="6AD852B4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94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7E9C3F9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E0FCF3F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2F8E68AC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05525E96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4035AA3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34857724" w14:textId="77777777" w:rsidTr="004E2F85">
        <w:tc>
          <w:tcPr>
            <w:tcW w:w="2169" w:type="dxa"/>
            <w:shd w:val="clear" w:color="auto" w:fill="auto"/>
          </w:tcPr>
          <w:p w14:paraId="05F262DE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94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EC7817E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Urtica Sp. z o.o.</w:t>
            </w:r>
          </w:p>
          <w:p w14:paraId="06BF8403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120</w:t>
            </w:r>
          </w:p>
          <w:p w14:paraId="7C381445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0E6E8937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- 90.42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192B70E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90,42</w:t>
            </w:r>
          </w:p>
        </w:tc>
      </w:tr>
      <w:tr w:rsidR="007A1D94" w:rsidRPr="00834EF4" w14:paraId="51D66A63" w14:textId="77777777" w:rsidTr="004E2F85">
        <w:tc>
          <w:tcPr>
            <w:tcW w:w="2169" w:type="dxa"/>
            <w:shd w:val="clear" w:color="auto" w:fill="auto"/>
          </w:tcPr>
          <w:p w14:paraId="7F387EDC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95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567B582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6AB122B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</w:t>
            </w:r>
          </w:p>
          <w:p w14:paraId="4BE4E292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14:paraId="26D4EAE9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144A763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1847B250" w14:textId="77777777" w:rsidTr="004E2F85">
        <w:tc>
          <w:tcPr>
            <w:tcW w:w="2169" w:type="dxa"/>
            <w:shd w:val="clear" w:color="auto" w:fill="auto"/>
          </w:tcPr>
          <w:p w14:paraId="29BC479C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96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713F7E0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Sanofi-Aventis Sp. z o.o.</w:t>
            </w:r>
          </w:p>
          <w:p w14:paraId="14191BCD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Bonifraterska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17</w:t>
            </w:r>
          </w:p>
          <w:p w14:paraId="224C4FA1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497AA41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96B667E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3412E84B" w14:textId="77777777" w:rsidTr="004E2F85">
        <w:tc>
          <w:tcPr>
            <w:tcW w:w="2169" w:type="dxa"/>
            <w:shd w:val="clear" w:color="auto" w:fill="auto"/>
          </w:tcPr>
          <w:p w14:paraId="119065EE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96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6BA31E25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PROFARM PS SP. Z O.O.</w:t>
            </w:r>
          </w:p>
          <w:p w14:paraId="6BC8649B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ul. Słoneczna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96</w:t>
            </w:r>
          </w:p>
          <w:p w14:paraId="01C86F32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05-500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Stara Iwiczna</w:t>
            </w:r>
          </w:p>
        </w:tc>
        <w:tc>
          <w:tcPr>
            <w:tcW w:w="2976" w:type="dxa"/>
            <w:shd w:val="clear" w:color="auto" w:fill="auto"/>
          </w:tcPr>
          <w:p w14:paraId="015E7F66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- 90.64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14A224F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90,64</w:t>
            </w:r>
          </w:p>
        </w:tc>
      </w:tr>
      <w:tr w:rsidR="007A1D94" w:rsidRPr="00834EF4" w14:paraId="625F4401" w14:textId="77777777" w:rsidTr="004E2F85">
        <w:tc>
          <w:tcPr>
            <w:tcW w:w="2169" w:type="dxa"/>
            <w:shd w:val="clear" w:color="auto" w:fill="auto"/>
          </w:tcPr>
          <w:p w14:paraId="54664366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97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2348072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Sanofi-Aventis Sp. z o.o.</w:t>
            </w:r>
          </w:p>
          <w:p w14:paraId="63309C95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Bonifraterska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17</w:t>
            </w:r>
          </w:p>
          <w:p w14:paraId="5AF3F40B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BE623C2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6F6BA8C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2CDCC66F" w14:textId="77777777" w:rsidTr="004E2F85">
        <w:tc>
          <w:tcPr>
            <w:tcW w:w="2169" w:type="dxa"/>
            <w:shd w:val="clear" w:color="auto" w:fill="auto"/>
          </w:tcPr>
          <w:p w14:paraId="7BC0CE93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97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EC1D30B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PROFARM PS SP. Z O.O.</w:t>
            </w:r>
          </w:p>
          <w:p w14:paraId="5CCA075D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ul. Słoneczna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96</w:t>
            </w:r>
          </w:p>
          <w:p w14:paraId="4D8967BB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05-500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Stara Iwiczna</w:t>
            </w:r>
          </w:p>
        </w:tc>
        <w:tc>
          <w:tcPr>
            <w:tcW w:w="2976" w:type="dxa"/>
            <w:shd w:val="clear" w:color="auto" w:fill="auto"/>
          </w:tcPr>
          <w:p w14:paraId="2B5D4ED2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- 99.69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5A5989E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99,69</w:t>
            </w:r>
          </w:p>
        </w:tc>
      </w:tr>
      <w:tr w:rsidR="007A1D94" w:rsidRPr="00834EF4" w14:paraId="30708907" w14:textId="77777777" w:rsidTr="004E2F85">
        <w:tc>
          <w:tcPr>
            <w:tcW w:w="2169" w:type="dxa"/>
            <w:shd w:val="clear" w:color="auto" w:fill="auto"/>
          </w:tcPr>
          <w:p w14:paraId="2CB54C6B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98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42417246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Sanofi-Aventis Sp. z o.o.</w:t>
            </w:r>
          </w:p>
          <w:p w14:paraId="63C9B341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Bonifraterska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17</w:t>
            </w:r>
          </w:p>
          <w:p w14:paraId="4BEEBDEC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20F8E37F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3C5409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53086AFE" w14:textId="77777777" w:rsidTr="004E2F85">
        <w:tc>
          <w:tcPr>
            <w:tcW w:w="2169" w:type="dxa"/>
            <w:shd w:val="clear" w:color="auto" w:fill="auto"/>
          </w:tcPr>
          <w:p w14:paraId="6845AE61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lastRenderedPageBreak/>
              <w:t>98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43F9B19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PROFARM PS SP. Z O.O.</w:t>
            </w:r>
          </w:p>
          <w:p w14:paraId="272E0273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ul. Słoneczna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96</w:t>
            </w:r>
          </w:p>
          <w:p w14:paraId="2B20ACA0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05-500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Stara Iwiczna</w:t>
            </w:r>
          </w:p>
        </w:tc>
        <w:tc>
          <w:tcPr>
            <w:tcW w:w="2976" w:type="dxa"/>
            <w:shd w:val="clear" w:color="auto" w:fill="auto"/>
          </w:tcPr>
          <w:p w14:paraId="1F8B4E78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- 91.40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E4E0AFD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91,40</w:t>
            </w:r>
          </w:p>
        </w:tc>
      </w:tr>
      <w:tr w:rsidR="007A1D94" w:rsidRPr="00834EF4" w14:paraId="67500EC5" w14:textId="77777777" w:rsidTr="004E2F85">
        <w:tc>
          <w:tcPr>
            <w:tcW w:w="2169" w:type="dxa"/>
            <w:shd w:val="clear" w:color="auto" w:fill="auto"/>
          </w:tcPr>
          <w:p w14:paraId="04FD7F5F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99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C0C24F9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Sanofi-Aventis Sp. z o.o.</w:t>
            </w:r>
          </w:p>
          <w:p w14:paraId="48F3268B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Bonifraterska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17</w:t>
            </w:r>
          </w:p>
          <w:p w14:paraId="331A8447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B517335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EBD82CF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022516F8" w14:textId="77777777" w:rsidTr="004E2F85">
        <w:tc>
          <w:tcPr>
            <w:tcW w:w="2169" w:type="dxa"/>
            <w:shd w:val="clear" w:color="auto" w:fill="auto"/>
          </w:tcPr>
          <w:p w14:paraId="05539807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99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72FBECB4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PROFARM PS SP. Z O.O.</w:t>
            </w:r>
          </w:p>
          <w:p w14:paraId="45B49D04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ul. Słoneczna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96</w:t>
            </w:r>
          </w:p>
          <w:p w14:paraId="3CF88463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05-500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Stara Iwiczna</w:t>
            </w:r>
          </w:p>
        </w:tc>
        <w:tc>
          <w:tcPr>
            <w:tcW w:w="2976" w:type="dxa"/>
            <w:shd w:val="clear" w:color="auto" w:fill="auto"/>
          </w:tcPr>
          <w:p w14:paraId="24FB8CF4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- 93.00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15B2EF3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93,00</w:t>
            </w:r>
          </w:p>
        </w:tc>
      </w:tr>
      <w:tr w:rsidR="007A1D94" w:rsidRPr="00834EF4" w14:paraId="229D498C" w14:textId="77777777" w:rsidTr="004E2F85">
        <w:tc>
          <w:tcPr>
            <w:tcW w:w="2169" w:type="dxa"/>
            <w:shd w:val="clear" w:color="auto" w:fill="auto"/>
          </w:tcPr>
          <w:p w14:paraId="63EED0C7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100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BCC5456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Sanofi-Aventis Sp. z o.o.</w:t>
            </w:r>
          </w:p>
          <w:p w14:paraId="48CC4341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Bonifraterska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17</w:t>
            </w:r>
          </w:p>
          <w:p w14:paraId="5F3CF08C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FE52631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F6FEE4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0D79D076" w14:textId="77777777" w:rsidTr="004E2F85">
        <w:tc>
          <w:tcPr>
            <w:tcW w:w="2169" w:type="dxa"/>
            <w:shd w:val="clear" w:color="auto" w:fill="auto"/>
          </w:tcPr>
          <w:p w14:paraId="071B35BD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100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39E937C7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PROFARM PS SP. Z O.O.</w:t>
            </w:r>
          </w:p>
          <w:p w14:paraId="430D95E6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ul. Słoneczna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96</w:t>
            </w:r>
          </w:p>
          <w:p w14:paraId="7B3C72C4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05-500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Stara Iwiczna</w:t>
            </w:r>
          </w:p>
        </w:tc>
        <w:tc>
          <w:tcPr>
            <w:tcW w:w="2976" w:type="dxa"/>
            <w:shd w:val="clear" w:color="auto" w:fill="auto"/>
          </w:tcPr>
          <w:p w14:paraId="590BBDB7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27A00B4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0,00</w:t>
            </w:r>
          </w:p>
        </w:tc>
      </w:tr>
      <w:tr w:rsidR="007A1D94" w:rsidRPr="00834EF4" w14:paraId="4459B817" w14:textId="77777777" w:rsidTr="004E2F85">
        <w:tc>
          <w:tcPr>
            <w:tcW w:w="2169" w:type="dxa"/>
            <w:shd w:val="clear" w:color="auto" w:fill="auto"/>
          </w:tcPr>
          <w:p w14:paraId="153EF4E5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101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2B45A73F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Sanofi-Aventis Sp. z o.o.</w:t>
            </w:r>
          </w:p>
          <w:p w14:paraId="2A2DDC40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Bonifraterska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17</w:t>
            </w:r>
          </w:p>
          <w:p w14:paraId="3C675E37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4962B16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FFFD34A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3E244584" w14:textId="77777777" w:rsidTr="004E2F85">
        <w:tc>
          <w:tcPr>
            <w:tcW w:w="2169" w:type="dxa"/>
            <w:shd w:val="clear" w:color="auto" w:fill="auto"/>
          </w:tcPr>
          <w:p w14:paraId="40F82E16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101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0C0CD2C5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PROFARM PS SP. Z O.O.</w:t>
            </w:r>
          </w:p>
          <w:p w14:paraId="62FE7BB3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ul. Słoneczna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96</w:t>
            </w:r>
          </w:p>
          <w:p w14:paraId="57DC5B57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05-500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Stara Iwiczna</w:t>
            </w:r>
          </w:p>
        </w:tc>
        <w:tc>
          <w:tcPr>
            <w:tcW w:w="2976" w:type="dxa"/>
            <w:shd w:val="clear" w:color="auto" w:fill="auto"/>
          </w:tcPr>
          <w:p w14:paraId="3BA9063A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- 93.77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E60AEF1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93,77</w:t>
            </w:r>
          </w:p>
        </w:tc>
      </w:tr>
      <w:tr w:rsidR="007A1D94" w:rsidRPr="00834EF4" w14:paraId="3CA143D9" w14:textId="77777777" w:rsidTr="004E2F85">
        <w:tc>
          <w:tcPr>
            <w:tcW w:w="2169" w:type="dxa"/>
            <w:shd w:val="clear" w:color="auto" w:fill="auto"/>
          </w:tcPr>
          <w:p w14:paraId="108BBD5C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102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BEC352E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Sanofi-Aventis Sp. z o.o.</w:t>
            </w:r>
          </w:p>
          <w:p w14:paraId="0FC11FD9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Bonifraterska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17</w:t>
            </w:r>
          </w:p>
          <w:p w14:paraId="7EEF7E27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4C79275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74A68BF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100,00</w:t>
            </w:r>
          </w:p>
        </w:tc>
      </w:tr>
      <w:tr w:rsidR="007A1D94" w:rsidRPr="00834EF4" w14:paraId="1CFCE542" w14:textId="77777777" w:rsidTr="004E2F85">
        <w:tc>
          <w:tcPr>
            <w:tcW w:w="2169" w:type="dxa"/>
            <w:shd w:val="clear" w:color="auto" w:fill="auto"/>
          </w:tcPr>
          <w:p w14:paraId="11B4BB38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102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A1D94">
              <w:rPr>
                <w:sz w:val="20"/>
                <w:szCs w:val="20"/>
              </w:rPr>
              <w:t>produkt leczniczy</w:t>
            </w:r>
          </w:p>
        </w:tc>
        <w:tc>
          <w:tcPr>
            <w:tcW w:w="2793" w:type="dxa"/>
            <w:shd w:val="clear" w:color="auto" w:fill="auto"/>
          </w:tcPr>
          <w:p w14:paraId="5D7F0F96" w14:textId="77777777" w:rsidR="007A1D94" w:rsidRPr="00211A34" w:rsidRDefault="007A1D94" w:rsidP="004E2F85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A1D94">
              <w:rPr>
                <w:b/>
                <w:bCs/>
                <w:sz w:val="20"/>
                <w:szCs w:val="20"/>
              </w:rPr>
              <w:t>PROFARM PS SP. Z O.O.</w:t>
            </w:r>
          </w:p>
          <w:p w14:paraId="6E85C8D4" w14:textId="77777777" w:rsidR="007A1D94" w:rsidRPr="00211A34" w:rsidRDefault="007A1D94" w:rsidP="004E2F85">
            <w:pPr>
              <w:rPr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ul. Słoneczna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96</w:t>
            </w:r>
          </w:p>
          <w:p w14:paraId="1D7656F7" w14:textId="77777777" w:rsidR="007A1D94" w:rsidRPr="00211A34" w:rsidRDefault="007A1D94" w:rsidP="004E2F85">
            <w:pPr>
              <w:spacing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05-500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A1D94">
              <w:rPr>
                <w:sz w:val="20"/>
                <w:szCs w:val="20"/>
              </w:rPr>
              <w:t>Stara Iwiczna</w:t>
            </w:r>
          </w:p>
        </w:tc>
        <w:tc>
          <w:tcPr>
            <w:tcW w:w="2976" w:type="dxa"/>
            <w:shd w:val="clear" w:color="auto" w:fill="auto"/>
          </w:tcPr>
          <w:p w14:paraId="5FF31593" w14:textId="77777777" w:rsidR="007A1D94" w:rsidRPr="00211A34" w:rsidRDefault="007A1D94" w:rsidP="004E2F85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>1 - Cena - 96.50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B8F8C0F" w14:textId="77777777" w:rsidR="007A1D94" w:rsidRPr="00211A34" w:rsidRDefault="007A1D94" w:rsidP="004E2F85">
            <w:pPr>
              <w:jc w:val="center"/>
              <w:rPr>
                <w:color w:val="000000"/>
                <w:sz w:val="20"/>
                <w:szCs w:val="20"/>
              </w:rPr>
            </w:pPr>
            <w:r w:rsidRPr="007A1D94">
              <w:rPr>
                <w:sz w:val="20"/>
                <w:szCs w:val="20"/>
              </w:rPr>
              <w:t xml:space="preserve">  96,50</w:t>
            </w:r>
          </w:p>
        </w:tc>
      </w:tr>
    </w:tbl>
    <w:p w14:paraId="2CF3C53B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1EE24160" w14:textId="24DBDEDB" w:rsidR="00B464D3" w:rsidRPr="00E56378" w:rsidRDefault="007A1D94" w:rsidP="00B464D3">
      <w:pPr>
        <w:jc w:val="right"/>
        <w:rPr>
          <w:sz w:val="32"/>
          <w:szCs w:val="32"/>
          <w:vertAlign w:val="superscript"/>
        </w:rPr>
      </w:pPr>
      <w:r w:rsidRPr="007A1D94">
        <w:rPr>
          <w:sz w:val="22"/>
          <w:szCs w:val="22"/>
        </w:rPr>
        <w:t xml:space="preserve">  </w:t>
      </w:r>
    </w:p>
    <w:bookmarkEnd w:id="0"/>
    <w:p w14:paraId="68F2CAA7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0CD3CA" w14:textId="77777777" w:rsidR="005126EF" w:rsidRDefault="005126EF">
      <w:r>
        <w:separator/>
      </w:r>
    </w:p>
  </w:endnote>
  <w:endnote w:type="continuationSeparator" w:id="0">
    <w:p w14:paraId="30824461" w14:textId="77777777" w:rsidR="005126EF" w:rsidRDefault="00512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CDAD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2FE4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F827A3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B98145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C454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5DC84" w14:textId="77777777" w:rsidR="005126EF" w:rsidRDefault="005126EF">
      <w:r>
        <w:separator/>
      </w:r>
    </w:p>
  </w:footnote>
  <w:footnote w:type="continuationSeparator" w:id="0">
    <w:p w14:paraId="4CBBE670" w14:textId="77777777" w:rsidR="005126EF" w:rsidRDefault="005126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1C23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96C1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CFBC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26EF"/>
    <w:rsid w:val="00022322"/>
    <w:rsid w:val="00042497"/>
    <w:rsid w:val="000C1E6F"/>
    <w:rsid w:val="000E4E56"/>
    <w:rsid w:val="001A1468"/>
    <w:rsid w:val="001B7815"/>
    <w:rsid w:val="00211A34"/>
    <w:rsid w:val="002136BE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126EF"/>
    <w:rsid w:val="0054734E"/>
    <w:rsid w:val="00596EA3"/>
    <w:rsid w:val="00596FD7"/>
    <w:rsid w:val="005E5BFF"/>
    <w:rsid w:val="00607F9B"/>
    <w:rsid w:val="00644DCB"/>
    <w:rsid w:val="00657C1E"/>
    <w:rsid w:val="006802C7"/>
    <w:rsid w:val="006E3089"/>
    <w:rsid w:val="00712C39"/>
    <w:rsid w:val="00756CDA"/>
    <w:rsid w:val="007A1D94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0DE"/>
    <w:rsid w:val="00952256"/>
    <w:rsid w:val="0097748A"/>
    <w:rsid w:val="009F0E5C"/>
    <w:rsid w:val="00A029B8"/>
    <w:rsid w:val="00A91321"/>
    <w:rsid w:val="00AA02AC"/>
    <w:rsid w:val="00AE13C0"/>
    <w:rsid w:val="00B32D12"/>
    <w:rsid w:val="00B464D3"/>
    <w:rsid w:val="00B8185B"/>
    <w:rsid w:val="00BC6F7F"/>
    <w:rsid w:val="00BD2174"/>
    <w:rsid w:val="00C423DD"/>
    <w:rsid w:val="00C60D7B"/>
    <w:rsid w:val="00C65E53"/>
    <w:rsid w:val="00C9565B"/>
    <w:rsid w:val="00CA0B33"/>
    <w:rsid w:val="00CA3511"/>
    <w:rsid w:val="00CF75AF"/>
    <w:rsid w:val="00D01E5B"/>
    <w:rsid w:val="00D04203"/>
    <w:rsid w:val="00D26ED6"/>
    <w:rsid w:val="00D42C90"/>
    <w:rsid w:val="00D8427E"/>
    <w:rsid w:val="00DB71AD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7761D9"/>
  <w15:chartTrackingRefBased/>
  <w15:docId w15:val="{35A07AFB-8E6C-4483-BC4C-1BF8450FB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27</TotalTime>
  <Pages>32</Pages>
  <Words>9216</Words>
  <Characters>45482</Characters>
  <Application>Microsoft Office Word</Application>
  <DocSecurity>0</DocSecurity>
  <Lines>379</Lines>
  <Paragraphs>109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54589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8</cp:revision>
  <cp:lastPrinted>1899-12-31T23:00:00Z</cp:lastPrinted>
  <dcterms:created xsi:type="dcterms:W3CDTF">2022-10-26T09:55:00Z</dcterms:created>
  <dcterms:modified xsi:type="dcterms:W3CDTF">2022-10-28T08:36:00Z</dcterms:modified>
</cp:coreProperties>
</file>