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1CB6C" w14:textId="77777777" w:rsidR="00EE6D17" w:rsidRPr="00E874DC" w:rsidRDefault="00EE6D17" w:rsidP="00EE6D17">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9859F3C" w14:textId="77777777" w:rsidR="00EE6D17" w:rsidRDefault="00EE6D17" w:rsidP="00EE6D17">
      <w:pPr>
        <w:spacing w:before="48" w:line="240" w:lineRule="atLeast"/>
        <w:jc w:val="right"/>
        <w:rPr>
          <w:b/>
          <w:sz w:val="24"/>
          <w:szCs w:val="24"/>
          <w:lang w:val="pl-PL"/>
        </w:rPr>
      </w:pPr>
    </w:p>
    <w:p w14:paraId="763AB90E" w14:textId="77777777" w:rsidR="00EE6D17" w:rsidRDefault="00EE6D17" w:rsidP="00EE6D17">
      <w:pPr>
        <w:spacing w:before="48" w:line="240" w:lineRule="atLeast"/>
        <w:jc w:val="center"/>
        <w:rPr>
          <w:b/>
          <w:sz w:val="24"/>
          <w:szCs w:val="24"/>
          <w:lang w:val="pl-PL"/>
        </w:rPr>
      </w:pPr>
      <w:r>
        <w:rPr>
          <w:b/>
          <w:sz w:val="24"/>
          <w:szCs w:val="24"/>
          <w:lang w:val="pl-PL"/>
        </w:rPr>
        <w:t>WZÓR UMOWY</w:t>
      </w:r>
    </w:p>
    <w:p w14:paraId="45DA3C61" w14:textId="77777777" w:rsidR="00EE6D17" w:rsidRDefault="00EE6D17" w:rsidP="00EE6D1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4B3D76" w14:textId="77777777" w:rsidR="00EE6D17" w:rsidRDefault="00EE6D17" w:rsidP="00EE6D17">
      <w:pPr>
        <w:spacing w:before="48" w:line="240" w:lineRule="atLeast"/>
        <w:jc w:val="center"/>
        <w:rPr>
          <w:b/>
          <w:sz w:val="28"/>
          <w:lang w:val="pl-PL"/>
        </w:rPr>
      </w:pPr>
    </w:p>
    <w:p w14:paraId="4181CB1B" w14:textId="21C24F68" w:rsidR="00EE6D17" w:rsidRPr="00AA2A22" w:rsidRDefault="00EE6D17" w:rsidP="00EE6D17">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KC-zp.272-652/22</w:t>
      </w:r>
      <w:r w:rsidRPr="00AA2A22">
        <w:rPr>
          <w:rFonts w:ascii="Times New Roman" w:hAnsi="Times New Roman"/>
        </w:rPr>
        <w:t xml:space="preserve"> </w:t>
      </w:r>
    </w:p>
    <w:p w14:paraId="2B59B296" w14:textId="77777777" w:rsidR="00EE6D17" w:rsidRDefault="00EE6D17" w:rsidP="00EE6D17">
      <w:pPr>
        <w:pStyle w:val="Tekstpodstawowy"/>
        <w:ind w:right="-47"/>
        <w:jc w:val="both"/>
        <w:rPr>
          <w:rFonts w:ascii="Times New Roman" w:hAnsi="Times New Roman"/>
        </w:rPr>
      </w:pPr>
      <w:r w:rsidRPr="00AA2A22">
        <w:rPr>
          <w:rFonts w:ascii="Times New Roman" w:hAnsi="Times New Roman"/>
        </w:rPr>
        <w:t>pomiędzy</w:t>
      </w:r>
    </w:p>
    <w:p w14:paraId="2B24EDEC" w14:textId="77777777" w:rsidR="00EE6D17" w:rsidRDefault="00EE6D17" w:rsidP="00EE6D17">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2C850E0" w14:textId="77777777" w:rsidR="00EE6D17" w:rsidRDefault="00EE6D17" w:rsidP="00EE6D17">
      <w:pPr>
        <w:pStyle w:val="Tekstpodstawowy"/>
        <w:ind w:right="-47"/>
        <w:jc w:val="both"/>
        <w:rPr>
          <w:rFonts w:ascii="Times New Roman" w:hAnsi="Times New Roman"/>
        </w:rPr>
      </w:pPr>
      <w:r>
        <w:rPr>
          <w:rFonts w:ascii="Times New Roman" w:hAnsi="Times New Roman"/>
        </w:rPr>
        <w:t>reprezentowana przez:</w:t>
      </w:r>
    </w:p>
    <w:p w14:paraId="19D3688F"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1.Dziekana Wydziału /Kierownika Jednostki/............................................................................. </w:t>
      </w:r>
    </w:p>
    <w:p w14:paraId="5E5EFEDA" w14:textId="77777777" w:rsidR="00EE6D17" w:rsidRDefault="00EE6D17" w:rsidP="00EE6D17">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D63E747" w14:textId="77777777" w:rsidR="00EE6D17" w:rsidRDefault="00EE6D17" w:rsidP="00EE6D17">
      <w:pPr>
        <w:pStyle w:val="Tekstpodstawowy"/>
        <w:ind w:right="-47"/>
        <w:jc w:val="both"/>
        <w:rPr>
          <w:rFonts w:ascii="Times New Roman" w:hAnsi="Times New Roman"/>
        </w:rPr>
      </w:pPr>
      <w:r>
        <w:rPr>
          <w:rFonts w:ascii="Times New Roman" w:hAnsi="Times New Roman"/>
        </w:rPr>
        <w:t>zwaną dalej KUPUJĄCYM</w:t>
      </w:r>
    </w:p>
    <w:p w14:paraId="7CAC992F"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a </w:t>
      </w:r>
    </w:p>
    <w:p w14:paraId="047D8CCD" w14:textId="77777777" w:rsidR="00EE6D17" w:rsidRDefault="00EE6D17" w:rsidP="00EE6D17">
      <w:pPr>
        <w:pStyle w:val="Tekstpodstawowy"/>
        <w:ind w:right="-47"/>
        <w:jc w:val="both"/>
        <w:rPr>
          <w:rFonts w:ascii="Times New Roman" w:hAnsi="Times New Roman"/>
        </w:rPr>
      </w:pPr>
      <w:r>
        <w:rPr>
          <w:rFonts w:ascii="Times New Roman" w:hAnsi="Times New Roman"/>
        </w:rPr>
        <w:t>......................................................................................................................................................</w:t>
      </w:r>
    </w:p>
    <w:p w14:paraId="5F8F372A" w14:textId="77777777" w:rsidR="00EE6D17" w:rsidRDefault="00EE6D17" w:rsidP="00EE6D17">
      <w:pPr>
        <w:pStyle w:val="Tekstpodstawowy"/>
        <w:ind w:right="-47"/>
        <w:jc w:val="both"/>
        <w:rPr>
          <w:rFonts w:ascii="Times New Roman" w:hAnsi="Times New Roman"/>
        </w:rPr>
      </w:pPr>
      <w:r>
        <w:rPr>
          <w:rFonts w:ascii="Times New Roman" w:hAnsi="Times New Roman"/>
        </w:rPr>
        <w:t>......................................................................................................................................................</w:t>
      </w:r>
    </w:p>
    <w:p w14:paraId="144423EC" w14:textId="77777777" w:rsidR="00EE6D17" w:rsidRDefault="00EE6D17" w:rsidP="00EE6D1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522CA29" w14:textId="77777777" w:rsidR="00EE6D17" w:rsidRDefault="00EE6D17" w:rsidP="00EE6D17">
      <w:pPr>
        <w:pStyle w:val="Tekstpodstawowy"/>
        <w:ind w:right="-47"/>
        <w:jc w:val="both"/>
        <w:rPr>
          <w:rFonts w:ascii="Times New Roman" w:hAnsi="Times New Roman"/>
        </w:rPr>
      </w:pPr>
      <w:r>
        <w:rPr>
          <w:rFonts w:ascii="Times New Roman" w:hAnsi="Times New Roman"/>
        </w:rPr>
        <w:t>reprezentowanym przez:</w:t>
      </w:r>
    </w:p>
    <w:p w14:paraId="72B24DEC" w14:textId="77777777" w:rsidR="00EE6D17" w:rsidRDefault="00EE6D17" w:rsidP="00EE6D17">
      <w:pPr>
        <w:pStyle w:val="Tekstpodstawowy"/>
        <w:ind w:right="-47"/>
        <w:jc w:val="both"/>
        <w:rPr>
          <w:rFonts w:ascii="Times New Roman" w:hAnsi="Times New Roman"/>
        </w:rPr>
      </w:pPr>
      <w:r>
        <w:rPr>
          <w:rFonts w:ascii="Times New Roman" w:hAnsi="Times New Roman"/>
        </w:rPr>
        <w:t>1...................................................................................................................................................</w:t>
      </w:r>
    </w:p>
    <w:p w14:paraId="3D645E6E"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2................................................................................................................................................... </w:t>
      </w:r>
    </w:p>
    <w:p w14:paraId="4E877A00" w14:textId="77777777" w:rsidR="00EE6D17" w:rsidRDefault="00EE6D17" w:rsidP="00EE6D17">
      <w:pPr>
        <w:pStyle w:val="Tekstpodstawowy"/>
        <w:ind w:right="-47"/>
        <w:jc w:val="both"/>
        <w:rPr>
          <w:rFonts w:ascii="Times New Roman" w:hAnsi="Times New Roman"/>
        </w:rPr>
      </w:pPr>
      <w:r>
        <w:rPr>
          <w:rFonts w:ascii="Times New Roman" w:hAnsi="Times New Roman"/>
        </w:rPr>
        <w:t>zwanym dalej SPRZEDAWCĄ</w:t>
      </w:r>
    </w:p>
    <w:p w14:paraId="3E603C40" w14:textId="77777777" w:rsidR="00EE6D17" w:rsidRDefault="00EE6D17" w:rsidP="00EE6D17">
      <w:pPr>
        <w:pStyle w:val="Tekstpodstawowy"/>
        <w:ind w:right="-47"/>
        <w:jc w:val="center"/>
        <w:rPr>
          <w:rFonts w:ascii="Times New Roman" w:hAnsi="Times New Roman"/>
        </w:rPr>
      </w:pPr>
    </w:p>
    <w:p w14:paraId="0CF42C75"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1</w:t>
      </w:r>
    </w:p>
    <w:p w14:paraId="0E5A49BE" w14:textId="6D1AE6DE" w:rsidR="00EE6D17" w:rsidRPr="00B40457" w:rsidRDefault="00EE6D17" w:rsidP="00EE6D17">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B40457">
        <w:rPr>
          <w:rFonts w:ascii="Times New Roman" w:hAnsi="Times New Roman"/>
          <w:b/>
        </w:rPr>
        <w:t>d</w:t>
      </w:r>
      <w:r w:rsidR="00B40457" w:rsidRPr="00B40457">
        <w:rPr>
          <w:rFonts w:ascii="Times New Roman" w:hAnsi="Times New Roman"/>
          <w:b/>
        </w:rPr>
        <w:t xml:space="preserve">ostawa detektora oraz </w:t>
      </w:r>
      <w:proofErr w:type="spellStart"/>
      <w:r w:rsidR="00B40457" w:rsidRPr="00B40457">
        <w:rPr>
          <w:rFonts w:ascii="Times New Roman" w:hAnsi="Times New Roman"/>
          <w:b/>
        </w:rPr>
        <w:t>holdera</w:t>
      </w:r>
      <w:proofErr w:type="spellEnd"/>
      <w:r w:rsidR="00B40457" w:rsidRPr="00B40457">
        <w:rPr>
          <w:rFonts w:ascii="Times New Roman" w:hAnsi="Times New Roman"/>
          <w:b/>
        </w:rPr>
        <w:t xml:space="preserve"> dla próbek nieprzewodzących dla </w:t>
      </w:r>
      <w:proofErr w:type="spellStart"/>
      <w:r w:rsidR="00B40457" w:rsidRPr="00B40457">
        <w:rPr>
          <w:rFonts w:ascii="Times New Roman" w:hAnsi="Times New Roman"/>
          <w:b/>
        </w:rPr>
        <w:t>WIMiC</w:t>
      </w:r>
      <w:proofErr w:type="spellEnd"/>
    </w:p>
    <w:p w14:paraId="38CBAB35" w14:textId="77777777" w:rsidR="00EE6D17" w:rsidRDefault="00EE6D17" w:rsidP="00EE6D17">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0F33AB90" w14:textId="77777777" w:rsidR="00EE6D17" w:rsidRPr="0043435F" w:rsidRDefault="00EE6D17" w:rsidP="00EE6D17">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C496224" w14:textId="77777777" w:rsidR="00EE6D17" w:rsidRDefault="00EE6D17" w:rsidP="00EE6D17">
      <w:pPr>
        <w:pStyle w:val="Tekstpodstawowy"/>
        <w:ind w:right="-47"/>
        <w:jc w:val="both"/>
        <w:rPr>
          <w:rFonts w:ascii="Times New Roman" w:hAnsi="Times New Roman"/>
        </w:rPr>
      </w:pPr>
    </w:p>
    <w:p w14:paraId="3646ED13"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2</w:t>
      </w:r>
    </w:p>
    <w:p w14:paraId="5A01BE41" w14:textId="77777777" w:rsidR="00EE6D17" w:rsidRPr="0043435F" w:rsidRDefault="00EE6D17" w:rsidP="00EE6D17">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FECA0FA" w14:textId="77777777" w:rsidR="00EE6D17" w:rsidRPr="0043435F" w:rsidRDefault="00EE6D17" w:rsidP="00EE6D17">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3E856BD" w14:textId="77777777" w:rsidR="00EE6D17" w:rsidRPr="0043435F" w:rsidRDefault="00EE6D17" w:rsidP="00EE6D17">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35441D1" w14:textId="77777777" w:rsidR="00EE6D17" w:rsidRDefault="00EE6D17" w:rsidP="00EE6D17">
      <w:pPr>
        <w:pStyle w:val="Tekstpodstawowy"/>
        <w:ind w:right="-47"/>
        <w:jc w:val="both"/>
        <w:rPr>
          <w:rFonts w:ascii="Times New Roman" w:hAnsi="Times New Roman"/>
        </w:rPr>
      </w:pPr>
    </w:p>
    <w:p w14:paraId="526DA865" w14:textId="77777777" w:rsidR="00EE6D17" w:rsidRDefault="00EE6D17" w:rsidP="00EE6D17">
      <w:pPr>
        <w:pStyle w:val="Tekstpodstawowy"/>
        <w:ind w:right="-47"/>
        <w:jc w:val="center"/>
        <w:rPr>
          <w:rFonts w:ascii="Times New Roman" w:hAnsi="Times New Roman"/>
          <w:b/>
        </w:rPr>
      </w:pPr>
    </w:p>
    <w:p w14:paraId="53E210BF" w14:textId="77777777" w:rsidR="00EE6D17" w:rsidRDefault="00EE6D17" w:rsidP="00EE6D17">
      <w:pPr>
        <w:pStyle w:val="Tekstpodstawowy"/>
        <w:ind w:right="-47"/>
        <w:jc w:val="center"/>
        <w:rPr>
          <w:rFonts w:ascii="Times New Roman" w:hAnsi="Times New Roman"/>
          <w:b/>
        </w:rPr>
      </w:pPr>
    </w:p>
    <w:p w14:paraId="22A94901"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3</w:t>
      </w:r>
    </w:p>
    <w:p w14:paraId="53626821"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1419FBF"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D9A0920"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95CE6F2"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C149A71" w14:textId="77777777" w:rsidR="00EE6D17" w:rsidRDefault="00EE6D17" w:rsidP="00EE6D17">
      <w:pPr>
        <w:pStyle w:val="Tekstpodstawowy"/>
        <w:ind w:right="-47"/>
        <w:jc w:val="both"/>
        <w:rPr>
          <w:rFonts w:ascii="Times New Roman" w:hAnsi="Times New Roman"/>
        </w:rPr>
      </w:pPr>
    </w:p>
    <w:p w14:paraId="6D75DAA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4</w:t>
      </w:r>
    </w:p>
    <w:p w14:paraId="5D5257BD"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AFCDF7A"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21621CA"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61B0D62" w14:textId="77777777" w:rsidR="00EE6D17" w:rsidRPr="00593CEB" w:rsidRDefault="00EE6D17" w:rsidP="00EE6D17">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DD61FD" w14:textId="77777777" w:rsidR="00EE6D17" w:rsidRDefault="00EE6D17" w:rsidP="00EE6D17">
      <w:pPr>
        <w:pStyle w:val="Tekstpodstawowy"/>
        <w:ind w:right="-47"/>
        <w:jc w:val="center"/>
        <w:rPr>
          <w:rFonts w:ascii="Times New Roman" w:hAnsi="Times New Roman"/>
        </w:rPr>
      </w:pPr>
    </w:p>
    <w:p w14:paraId="7604E446"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5</w:t>
      </w:r>
    </w:p>
    <w:p w14:paraId="34B64891"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00AB552"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5DAF20A" w14:textId="77777777" w:rsidR="00EE6D17" w:rsidRPr="00C53B52" w:rsidRDefault="00EE6D17" w:rsidP="00EE6D17">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B844F02"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DD7F6B7"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208F0B"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91C5430"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ED6A250" w14:textId="77777777" w:rsidR="00EE6D17" w:rsidRPr="00C53B52" w:rsidRDefault="00EE6D17" w:rsidP="00EE6D17">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B1D9314" w14:textId="77777777" w:rsidR="00EE6D17" w:rsidRPr="00C53B52" w:rsidRDefault="00EE6D17" w:rsidP="00EE6D17">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8A05310" w14:textId="77777777" w:rsidR="00EE6D17" w:rsidRPr="006B2CAA" w:rsidRDefault="00EE6D17" w:rsidP="00EE6D17">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99F5CC2" w14:textId="77777777" w:rsidR="00EE6D17"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1B67768" w14:textId="77777777" w:rsidR="00EE6D17" w:rsidRDefault="00EE6D17" w:rsidP="00EE6D17">
      <w:pPr>
        <w:pStyle w:val="Tekstpodstawowy"/>
        <w:ind w:right="-47"/>
        <w:jc w:val="center"/>
        <w:rPr>
          <w:rFonts w:ascii="Times New Roman" w:hAnsi="Times New Roman"/>
          <w:b/>
        </w:rPr>
      </w:pPr>
    </w:p>
    <w:p w14:paraId="000FD795" w14:textId="77777777" w:rsidR="00EE6D17" w:rsidRDefault="00EE6D17" w:rsidP="00EE6D17">
      <w:pPr>
        <w:pStyle w:val="Tekstpodstawowy"/>
        <w:ind w:right="-47"/>
        <w:jc w:val="center"/>
        <w:rPr>
          <w:rFonts w:ascii="Times New Roman" w:hAnsi="Times New Roman"/>
          <w:b/>
        </w:rPr>
      </w:pPr>
    </w:p>
    <w:p w14:paraId="7ACE19E9" w14:textId="77777777" w:rsidR="00EE6D17" w:rsidRDefault="00EE6D17" w:rsidP="00EE6D17">
      <w:pPr>
        <w:pStyle w:val="Tekstpodstawowy"/>
        <w:ind w:right="-47"/>
        <w:jc w:val="center"/>
        <w:rPr>
          <w:rFonts w:ascii="Times New Roman" w:hAnsi="Times New Roman"/>
          <w:b/>
        </w:rPr>
      </w:pPr>
      <w:r w:rsidRPr="00877B92">
        <w:rPr>
          <w:rFonts w:ascii="Times New Roman" w:hAnsi="Times New Roman"/>
          <w:b/>
        </w:rPr>
        <w:t>§ 6</w:t>
      </w:r>
    </w:p>
    <w:p w14:paraId="4FC4F4FC" w14:textId="77777777" w:rsidR="00EE6D17" w:rsidRDefault="00EE6D17" w:rsidP="00EE6D17">
      <w:pPr>
        <w:pStyle w:val="Tekstpodstawowy"/>
        <w:ind w:right="-47"/>
        <w:jc w:val="center"/>
        <w:rPr>
          <w:rFonts w:ascii="Times New Roman" w:hAnsi="Times New Roman"/>
          <w:b/>
        </w:rPr>
      </w:pPr>
    </w:p>
    <w:p w14:paraId="51F73A0B"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47A9150"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D257152"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07926A9"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CD135D"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06C94D4"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0964BC7" w14:textId="77777777" w:rsidR="00EE6D17" w:rsidRPr="003F1749" w:rsidRDefault="00EE6D17" w:rsidP="00EE6D17">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0E5E510" w14:textId="77777777" w:rsidR="00EE6D17" w:rsidRDefault="00EE6D17" w:rsidP="00EE6D17">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E91737F" w14:textId="77777777" w:rsidR="00EE6D17" w:rsidRDefault="00EE6D17" w:rsidP="00EE6D17">
      <w:pPr>
        <w:pStyle w:val="Tekstpodstawowy"/>
        <w:ind w:right="-47"/>
        <w:jc w:val="center"/>
        <w:rPr>
          <w:rFonts w:ascii="Times New Roman" w:hAnsi="Times New Roman"/>
        </w:rPr>
      </w:pPr>
    </w:p>
    <w:p w14:paraId="2D08C36D"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43E02D7" w14:textId="77777777" w:rsidR="00EE6D17" w:rsidRPr="0043435F" w:rsidRDefault="00EE6D17" w:rsidP="00EE6D17">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9FFCE92" w14:textId="77777777" w:rsidR="00EE6D17" w:rsidRPr="0043435F" w:rsidRDefault="00EE6D17" w:rsidP="00EE6D17">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5A47010"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06BD20F"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3663E6D"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54759F2F"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F68A1C5"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C12D849"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A003A90"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5D3A28C" w14:textId="77777777" w:rsidR="00EE6D17" w:rsidRPr="0043435F" w:rsidRDefault="00EE6D17" w:rsidP="00EE6D17">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0F8E7B" w14:textId="77777777" w:rsidR="00EE6D17" w:rsidRPr="0043435F" w:rsidRDefault="00EE6D17" w:rsidP="00EE6D17">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6D9D24F" w14:textId="77777777" w:rsidR="00EE6D17" w:rsidRPr="0043435F" w:rsidRDefault="00EE6D17" w:rsidP="00EE6D17">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D66016F" w14:textId="77777777" w:rsidR="00EE6D17" w:rsidRDefault="00EE6D17" w:rsidP="00EE6D17">
      <w:pPr>
        <w:pStyle w:val="Tekstpodstawowy"/>
        <w:ind w:left="284" w:right="-47"/>
        <w:jc w:val="both"/>
        <w:rPr>
          <w:rFonts w:ascii="Times New Roman" w:hAnsi="Times New Roman"/>
        </w:rPr>
      </w:pPr>
    </w:p>
    <w:p w14:paraId="3D51C5E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522332C"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C11C2F4"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070C550"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14E4A28"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7190396" w14:textId="77777777" w:rsidR="00335CCD" w:rsidRPr="00335CCD" w:rsidRDefault="00335CCD" w:rsidP="00335CCD">
      <w:pPr>
        <w:numPr>
          <w:ilvl w:val="0"/>
          <w:numId w:val="11"/>
        </w:numPr>
        <w:suppressAutoHyphens/>
        <w:autoSpaceDN w:val="0"/>
        <w:spacing w:after="147"/>
        <w:jc w:val="both"/>
        <w:rPr>
          <w:sz w:val="24"/>
          <w:szCs w:val="24"/>
          <w:lang w:val="pl-PL"/>
        </w:rPr>
      </w:pPr>
      <w:bookmarkStart w:id="0" w:name="_Hlk87256647"/>
      <w:r w:rsidRPr="00335CCD">
        <w:rPr>
          <w:color w:val="000000"/>
          <w:sz w:val="24"/>
          <w:szCs w:val="24"/>
          <w:lang w:val="pl-PL"/>
        </w:rPr>
        <w:t xml:space="preserve">w zakresie zmiany terminu wykonania lub terminów pośrednich wskazanych w Umowie: </w:t>
      </w:r>
    </w:p>
    <w:p w14:paraId="55AB57A0" w14:textId="77777777" w:rsidR="00335CCD" w:rsidRPr="009B2595" w:rsidRDefault="00335CCD" w:rsidP="00335CCD">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4"/>
          <w:szCs w:val="24"/>
          <w:lang w:val="pl-PL"/>
        </w:rPr>
        <w:t>0</w:t>
      </w:r>
      <w:r w:rsidRPr="009B2595">
        <w:rPr>
          <w:color w:val="000000"/>
          <w:sz w:val="24"/>
          <w:szCs w:val="24"/>
          <w:lang w:val="pl-PL"/>
        </w:rPr>
        <w:t xml:space="preserve"> ust 1;</w:t>
      </w:r>
      <w:bookmarkEnd w:id="0"/>
    </w:p>
    <w:p w14:paraId="537FADEE" w14:textId="55483624" w:rsidR="00EE6D17" w:rsidRPr="009B2595" w:rsidRDefault="00EE6D17" w:rsidP="00EE6D17">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44075A6"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7EE5A9E"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E1715CC"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6AC0801"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0BBE07C"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29FD1E2" w14:textId="77777777" w:rsidR="00EE6D17" w:rsidRPr="00042F5C" w:rsidRDefault="00EE6D17" w:rsidP="00EE6D17">
      <w:pPr>
        <w:widowControl w:val="0"/>
        <w:suppressAutoHyphens/>
        <w:autoSpaceDN w:val="0"/>
        <w:ind w:left="360"/>
        <w:jc w:val="center"/>
        <w:textAlignment w:val="baseline"/>
        <w:rPr>
          <w:rFonts w:eastAsia="SimSun"/>
          <w:b/>
          <w:bCs/>
          <w:color w:val="000000"/>
          <w:kern w:val="2"/>
          <w:sz w:val="24"/>
          <w:szCs w:val="24"/>
          <w:lang w:val="pl-PL"/>
        </w:rPr>
      </w:pPr>
    </w:p>
    <w:p w14:paraId="5843A6F6" w14:textId="77777777" w:rsidR="00EE6D17" w:rsidRPr="009B2595" w:rsidRDefault="00EE6D17" w:rsidP="00EE6D17">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6691FBB"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9F32624"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00B31C9"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881A57D"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0B69277"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71DAF7A" w14:textId="77777777" w:rsidR="00EE6D17" w:rsidRDefault="00EE6D17" w:rsidP="00EE6D1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8E1C9C3" w14:textId="77777777" w:rsidR="00EE6D17" w:rsidRDefault="00EE6D17" w:rsidP="00EE6D17">
      <w:pPr>
        <w:pStyle w:val="Tekstpodstawowy"/>
        <w:ind w:right="-47"/>
        <w:jc w:val="center"/>
        <w:rPr>
          <w:rFonts w:ascii="Times New Roman" w:hAnsi="Times New Roman"/>
        </w:rPr>
      </w:pPr>
    </w:p>
    <w:p w14:paraId="09063401" w14:textId="77777777" w:rsidR="00EE6D17" w:rsidRDefault="00EE6D17" w:rsidP="00EE6D17">
      <w:pPr>
        <w:pStyle w:val="Tekstpodstawowy"/>
        <w:ind w:right="-47"/>
        <w:jc w:val="center"/>
        <w:rPr>
          <w:rFonts w:ascii="Times New Roman" w:hAnsi="Times New Roman"/>
        </w:rPr>
      </w:pPr>
    </w:p>
    <w:p w14:paraId="4E05CF12" w14:textId="77777777" w:rsidR="00EE6D17" w:rsidRPr="00877B92" w:rsidRDefault="00EE6D17" w:rsidP="00EE6D17">
      <w:pPr>
        <w:pStyle w:val="Tekstpodstawowy"/>
        <w:ind w:right="-47"/>
        <w:jc w:val="center"/>
        <w:rPr>
          <w:b/>
        </w:rPr>
      </w:pPr>
      <w:r w:rsidRPr="00877B92">
        <w:rPr>
          <w:rFonts w:ascii="Times New Roman" w:hAnsi="Times New Roman"/>
          <w:b/>
        </w:rPr>
        <w:lastRenderedPageBreak/>
        <w:t>§1</w:t>
      </w:r>
      <w:r>
        <w:rPr>
          <w:rFonts w:ascii="Times New Roman" w:hAnsi="Times New Roman"/>
          <w:b/>
        </w:rPr>
        <w:t>2</w:t>
      </w:r>
    </w:p>
    <w:p w14:paraId="4FE5D508" w14:textId="77777777" w:rsidR="00EE6D17" w:rsidRDefault="00EE6D17" w:rsidP="00EE6D17">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F2A7889" w14:textId="77777777" w:rsidR="00EE6D17" w:rsidRDefault="00EE6D17" w:rsidP="00EE6D17">
      <w:pPr>
        <w:pStyle w:val="NormalnyWeb"/>
        <w:jc w:val="both"/>
      </w:pPr>
      <w:r>
        <w:t xml:space="preserve">2. W razie wątpliwości, czy określona informacja stanowi tajemnicę Wykonawca zobowiązany jest zwrócić się w formie pisemnej do Zamawiającego o wyjaśnienie takiej wątpliwości. </w:t>
      </w:r>
    </w:p>
    <w:p w14:paraId="5B5EF76F" w14:textId="77777777" w:rsidR="00EE6D17" w:rsidRDefault="00EE6D17" w:rsidP="00EE6D17">
      <w:pPr>
        <w:pStyle w:val="NormalnyWeb"/>
        <w:jc w:val="both"/>
      </w:pPr>
      <w:r>
        <w:t xml:space="preserve">3. Wykonawca zobowiązuje się do wykorzystania uzyskanych, powyższych informacji jedynie w celu wykonania przedmiotu umowy. </w:t>
      </w:r>
    </w:p>
    <w:p w14:paraId="65474B18" w14:textId="77777777" w:rsidR="00EE6D17" w:rsidRDefault="00EE6D17" w:rsidP="00EE6D17">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B18B587" w14:textId="77777777" w:rsidR="00EE6D17" w:rsidRDefault="00EE6D17" w:rsidP="00EE6D17">
      <w:pPr>
        <w:pStyle w:val="NormalnyWeb"/>
        <w:jc w:val="both"/>
      </w:pPr>
      <w:r>
        <w:t>5. Powyższe przepisy nie będą miały zastosowania wobec informacji powszechnie znanych lub opublikowanych oraz w przypadku żądania ich ujawnienia przez uprawniony organ.</w:t>
      </w:r>
    </w:p>
    <w:p w14:paraId="7DF8E5C3" w14:textId="77777777" w:rsidR="00EE6D17" w:rsidRDefault="00EE6D17" w:rsidP="00EE6D17">
      <w:pPr>
        <w:pStyle w:val="Tekstpodstawowy"/>
        <w:ind w:right="-47"/>
        <w:jc w:val="both"/>
        <w:rPr>
          <w:rFonts w:ascii="Times New Roman" w:hAnsi="Times New Roman"/>
        </w:rPr>
      </w:pPr>
    </w:p>
    <w:p w14:paraId="5093756E"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40CE616" w14:textId="77777777" w:rsidR="00EE6D17" w:rsidRDefault="00EE6D17" w:rsidP="00EE6D1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DE3ADC3" w14:textId="77777777" w:rsidR="00EE6D17" w:rsidRDefault="00EE6D17" w:rsidP="00EE6D17">
      <w:pPr>
        <w:pStyle w:val="Tekstpodstawowy"/>
        <w:ind w:right="-47"/>
        <w:jc w:val="both"/>
        <w:rPr>
          <w:rFonts w:ascii="Times New Roman" w:hAnsi="Times New Roman"/>
        </w:rPr>
      </w:pPr>
    </w:p>
    <w:p w14:paraId="628DEE86"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A047EF7" w14:textId="77777777" w:rsidR="00EE6D17" w:rsidRDefault="00EE6D17" w:rsidP="00EE6D17">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987C657" w14:textId="77777777" w:rsidR="00EE6D17" w:rsidRDefault="00EE6D17" w:rsidP="00EE6D17">
      <w:pPr>
        <w:pStyle w:val="Tekstpodstawowy"/>
        <w:ind w:right="-47"/>
        <w:jc w:val="both"/>
        <w:rPr>
          <w:rFonts w:ascii="Times New Roman" w:hAnsi="Times New Roman"/>
        </w:rPr>
      </w:pPr>
    </w:p>
    <w:p w14:paraId="08D0ADC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8A791A5" w14:textId="77777777" w:rsidR="00EE6D17" w:rsidRPr="004F0507" w:rsidRDefault="00EE6D17" w:rsidP="00EE6D1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F8B456D" w14:textId="77777777" w:rsidR="00EE6D17" w:rsidRDefault="00EE6D17" w:rsidP="00EE6D17">
      <w:pPr>
        <w:pStyle w:val="Tekstpodstawowy2"/>
        <w:spacing w:line="240" w:lineRule="auto"/>
        <w:ind w:right="-47"/>
      </w:pPr>
    </w:p>
    <w:p w14:paraId="7CF3424E" w14:textId="77777777" w:rsidR="00EE6D17" w:rsidRPr="004F0507" w:rsidRDefault="00EE6D17" w:rsidP="00EE6D17">
      <w:pPr>
        <w:pStyle w:val="Tekstpodstawowy2"/>
        <w:spacing w:line="240" w:lineRule="auto"/>
        <w:ind w:right="-47"/>
        <w:rPr>
          <w:b/>
          <w:sz w:val="24"/>
        </w:rPr>
      </w:pPr>
      <w:r>
        <w:rPr>
          <w:b/>
          <w:sz w:val="24"/>
        </w:rPr>
        <w:t xml:space="preserve">      </w:t>
      </w:r>
      <w:r w:rsidRPr="004F0507">
        <w:rPr>
          <w:b/>
          <w:sz w:val="24"/>
        </w:rPr>
        <w:t>Za Sprzedawcę                                                                                   Za Kupującego</w:t>
      </w:r>
    </w:p>
    <w:p w14:paraId="1B43B721" w14:textId="77777777" w:rsidR="00EE6D17" w:rsidRPr="000936CA" w:rsidRDefault="00EE6D17" w:rsidP="00EE6D17">
      <w:pPr>
        <w:rPr>
          <w:lang w:val="pl-PL"/>
        </w:rPr>
      </w:pPr>
    </w:p>
    <w:p w14:paraId="0FD52C28" w14:textId="77777777" w:rsidR="00EE6D17" w:rsidRDefault="00EE6D17" w:rsidP="00EE6D17">
      <w:pPr>
        <w:pStyle w:val="Zwykytekst"/>
        <w:rPr>
          <w:lang w:val="pl-PL"/>
        </w:rPr>
      </w:pPr>
    </w:p>
    <w:p w14:paraId="000BB2BB" w14:textId="77777777" w:rsidR="00EE6D17" w:rsidRDefault="00EE6D17" w:rsidP="00EE6D17">
      <w:pPr>
        <w:pStyle w:val="Zwykytekst"/>
        <w:rPr>
          <w:lang w:val="pl-PL"/>
        </w:rPr>
      </w:pPr>
    </w:p>
    <w:p w14:paraId="5BD46C40" w14:textId="77777777" w:rsidR="00EE6D17" w:rsidRDefault="00EE6D17" w:rsidP="00EE6D1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F49B58E" w14:textId="77777777" w:rsidR="00EE6D17" w:rsidRPr="00496551" w:rsidRDefault="00EE6D17" w:rsidP="00EE6D1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9C6FC0D" w14:textId="77777777" w:rsidR="00EE6D17" w:rsidRPr="00496551" w:rsidRDefault="00EE6D17" w:rsidP="00EE6D17">
      <w:pPr>
        <w:pStyle w:val="Zwykytekst"/>
        <w:rPr>
          <w:rFonts w:ascii="Times New Roman" w:hAnsi="Times New Roman" w:cs="Times New Roman"/>
          <w:sz w:val="16"/>
          <w:szCs w:val="16"/>
          <w:lang w:val="pl-PL"/>
        </w:rPr>
      </w:pPr>
    </w:p>
    <w:p w14:paraId="71C0551D" w14:textId="77777777" w:rsidR="00EE6D17" w:rsidRPr="00496551" w:rsidRDefault="00EE6D17" w:rsidP="00EE6D17">
      <w:pPr>
        <w:pStyle w:val="Zwykytekst"/>
        <w:rPr>
          <w:sz w:val="16"/>
          <w:szCs w:val="16"/>
          <w:lang w:val="pl-PL"/>
        </w:rPr>
      </w:pPr>
    </w:p>
    <w:p w14:paraId="7A8E23EE" w14:textId="77777777" w:rsidR="00EE6D17" w:rsidRPr="00877B92" w:rsidRDefault="00EE6D17" w:rsidP="00EE6D17">
      <w:pPr>
        <w:rPr>
          <w:lang w:val="pl-PL"/>
        </w:rPr>
      </w:pPr>
    </w:p>
    <w:p w14:paraId="3A055EF7" w14:textId="77777777" w:rsidR="00EE6D17" w:rsidRDefault="00EE6D17" w:rsidP="00EE6D17">
      <w:pPr>
        <w:rPr>
          <w:lang w:val="pl-PL"/>
        </w:rPr>
      </w:pPr>
    </w:p>
    <w:p w14:paraId="7B190D28" w14:textId="77777777" w:rsidR="00EE6D17" w:rsidRPr="009B06ED" w:rsidRDefault="00EE6D17" w:rsidP="00EE6D17">
      <w:pPr>
        <w:rPr>
          <w:lang w:val="pl-PL"/>
        </w:rPr>
      </w:pPr>
      <w:r>
        <w:rPr>
          <w:lang w:val="pl-PL"/>
        </w:rPr>
        <w:t>* Egzemplarz dla Wykonawcy / AGH</w:t>
      </w:r>
    </w:p>
    <w:p w14:paraId="0B1AB929"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B3E16AA"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7F83726"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86879E8" w14:textId="77777777" w:rsidR="00EE6D17" w:rsidRDefault="00EE6D17" w:rsidP="00EE6D17">
      <w:pPr>
        <w:widowControl w:val="0"/>
        <w:autoSpaceDE w:val="0"/>
        <w:autoSpaceDN w:val="0"/>
        <w:jc w:val="right"/>
        <w:textAlignment w:val="baseline"/>
        <w:rPr>
          <w:sz w:val="24"/>
          <w:szCs w:val="24"/>
          <w:lang w:val="pl-PL"/>
        </w:rPr>
      </w:pPr>
    </w:p>
    <w:p w14:paraId="6B198F99" w14:textId="77777777" w:rsidR="00EE6D17" w:rsidRDefault="00EE6D17" w:rsidP="00EE6D17">
      <w:pPr>
        <w:widowControl w:val="0"/>
        <w:autoSpaceDE w:val="0"/>
        <w:autoSpaceDN w:val="0"/>
        <w:jc w:val="right"/>
        <w:textAlignment w:val="baseline"/>
        <w:rPr>
          <w:sz w:val="24"/>
          <w:szCs w:val="24"/>
          <w:lang w:val="pl-PL"/>
        </w:rPr>
      </w:pPr>
    </w:p>
    <w:p w14:paraId="4EA6C403" w14:textId="77777777" w:rsidR="00EE6D17" w:rsidRDefault="00EE6D17" w:rsidP="00EE6D17">
      <w:pPr>
        <w:widowControl w:val="0"/>
        <w:autoSpaceDE w:val="0"/>
        <w:autoSpaceDN w:val="0"/>
        <w:jc w:val="right"/>
        <w:textAlignment w:val="baseline"/>
        <w:rPr>
          <w:sz w:val="24"/>
          <w:szCs w:val="24"/>
          <w:lang w:val="pl-PL"/>
        </w:rPr>
      </w:pPr>
    </w:p>
    <w:p w14:paraId="2913CA3B" w14:textId="77777777" w:rsidR="00EE6D17" w:rsidRDefault="00EE6D17" w:rsidP="00EE6D17">
      <w:pPr>
        <w:widowControl w:val="0"/>
        <w:autoSpaceDE w:val="0"/>
        <w:autoSpaceDN w:val="0"/>
        <w:jc w:val="right"/>
        <w:textAlignment w:val="baseline"/>
        <w:rPr>
          <w:sz w:val="24"/>
          <w:szCs w:val="24"/>
          <w:lang w:val="pl-PL"/>
        </w:rPr>
      </w:pPr>
    </w:p>
    <w:p w14:paraId="3A5233FA" w14:textId="77777777" w:rsidR="00EE6D17" w:rsidRDefault="00EE6D17" w:rsidP="00EE6D17">
      <w:pPr>
        <w:widowControl w:val="0"/>
        <w:autoSpaceDE w:val="0"/>
        <w:autoSpaceDN w:val="0"/>
        <w:jc w:val="right"/>
        <w:textAlignment w:val="baseline"/>
        <w:rPr>
          <w:sz w:val="24"/>
          <w:szCs w:val="24"/>
          <w:lang w:val="pl-PL"/>
        </w:rPr>
      </w:pPr>
    </w:p>
    <w:p w14:paraId="7A5ECCFF" w14:textId="77777777" w:rsidR="00EE6D17" w:rsidRDefault="00EE6D17" w:rsidP="00EE6D17">
      <w:pPr>
        <w:widowControl w:val="0"/>
        <w:autoSpaceDE w:val="0"/>
        <w:autoSpaceDN w:val="0"/>
        <w:jc w:val="right"/>
        <w:textAlignment w:val="baseline"/>
        <w:rPr>
          <w:sz w:val="24"/>
          <w:szCs w:val="24"/>
          <w:lang w:val="pl-PL"/>
        </w:rPr>
      </w:pPr>
    </w:p>
    <w:p w14:paraId="5A4EE570" w14:textId="77777777" w:rsidR="00EE6D17" w:rsidRDefault="00EE6D17" w:rsidP="00EE6D17">
      <w:pPr>
        <w:widowControl w:val="0"/>
        <w:autoSpaceDE w:val="0"/>
        <w:autoSpaceDN w:val="0"/>
        <w:jc w:val="right"/>
        <w:textAlignment w:val="baseline"/>
        <w:rPr>
          <w:sz w:val="24"/>
          <w:szCs w:val="24"/>
          <w:lang w:val="pl-PL"/>
        </w:rPr>
      </w:pPr>
    </w:p>
    <w:p w14:paraId="616EA01D" w14:textId="77777777" w:rsidR="00EE6D17" w:rsidRDefault="00EE6D17" w:rsidP="00EE6D17">
      <w:pPr>
        <w:widowControl w:val="0"/>
        <w:autoSpaceDE w:val="0"/>
        <w:autoSpaceDN w:val="0"/>
        <w:jc w:val="right"/>
        <w:textAlignment w:val="baseline"/>
        <w:rPr>
          <w:sz w:val="24"/>
          <w:szCs w:val="24"/>
          <w:lang w:val="pl-PL"/>
        </w:rPr>
      </w:pPr>
    </w:p>
    <w:p w14:paraId="0A7CD625" w14:textId="77777777" w:rsidR="00EE6D17" w:rsidRDefault="00EE6D17" w:rsidP="00EE6D17">
      <w:pPr>
        <w:widowControl w:val="0"/>
        <w:autoSpaceDE w:val="0"/>
        <w:autoSpaceDN w:val="0"/>
        <w:jc w:val="right"/>
        <w:textAlignment w:val="baseline"/>
        <w:rPr>
          <w:sz w:val="24"/>
          <w:szCs w:val="24"/>
          <w:lang w:val="pl-PL"/>
        </w:rPr>
      </w:pPr>
    </w:p>
    <w:p w14:paraId="36121487" w14:textId="77777777" w:rsidR="00EE6D17" w:rsidRDefault="00EE6D17" w:rsidP="00EE6D17">
      <w:pPr>
        <w:widowControl w:val="0"/>
        <w:autoSpaceDE w:val="0"/>
        <w:autoSpaceDN w:val="0"/>
        <w:jc w:val="right"/>
        <w:textAlignment w:val="baseline"/>
        <w:rPr>
          <w:sz w:val="24"/>
          <w:szCs w:val="24"/>
          <w:lang w:val="pl-PL"/>
        </w:rPr>
      </w:pPr>
    </w:p>
    <w:p w14:paraId="159CC4BF" w14:textId="77777777" w:rsidR="00EE6D17" w:rsidRDefault="00EE6D17" w:rsidP="00EE6D17">
      <w:pPr>
        <w:widowControl w:val="0"/>
        <w:autoSpaceDE w:val="0"/>
        <w:autoSpaceDN w:val="0"/>
        <w:jc w:val="right"/>
        <w:textAlignment w:val="baseline"/>
        <w:rPr>
          <w:sz w:val="24"/>
          <w:szCs w:val="24"/>
          <w:lang w:val="pl-PL"/>
        </w:rPr>
      </w:pPr>
    </w:p>
    <w:p w14:paraId="6EBA826D" w14:textId="503A2E55" w:rsidR="00EE6D17" w:rsidRPr="00456B64" w:rsidRDefault="00EE6D17" w:rsidP="00EE6D17">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42A798D" w14:textId="77777777" w:rsidR="00EE6D17" w:rsidRPr="00456B64" w:rsidRDefault="00EE6D17" w:rsidP="00EE6D17">
      <w:pPr>
        <w:widowControl w:val="0"/>
        <w:autoSpaceDE w:val="0"/>
        <w:autoSpaceDN w:val="0"/>
        <w:jc w:val="both"/>
        <w:textAlignment w:val="baseline"/>
        <w:rPr>
          <w:sz w:val="24"/>
          <w:szCs w:val="24"/>
          <w:lang w:val="pl-PL"/>
        </w:rPr>
      </w:pPr>
    </w:p>
    <w:p w14:paraId="6C85C3B4" w14:textId="77777777" w:rsidR="00EE6D17" w:rsidRPr="00456B64" w:rsidRDefault="00EE6D17" w:rsidP="00EE6D17">
      <w:pPr>
        <w:widowControl w:val="0"/>
        <w:autoSpaceDE w:val="0"/>
        <w:autoSpaceDN w:val="0"/>
        <w:jc w:val="both"/>
        <w:textAlignment w:val="baseline"/>
        <w:rPr>
          <w:sz w:val="24"/>
          <w:szCs w:val="24"/>
          <w:lang w:val="pl-PL"/>
        </w:rPr>
      </w:pPr>
    </w:p>
    <w:p w14:paraId="62B1B40B" w14:textId="77777777" w:rsidR="00EE6D17" w:rsidRPr="00456B64" w:rsidRDefault="00EE6D17" w:rsidP="00EE6D17">
      <w:pPr>
        <w:widowControl w:val="0"/>
        <w:autoSpaceDE w:val="0"/>
        <w:autoSpaceDN w:val="0"/>
        <w:jc w:val="both"/>
        <w:textAlignment w:val="baseline"/>
        <w:rPr>
          <w:sz w:val="24"/>
          <w:szCs w:val="24"/>
          <w:lang w:val="pl-PL"/>
        </w:rPr>
      </w:pPr>
      <w:r w:rsidRPr="00456B64">
        <w:rPr>
          <w:sz w:val="24"/>
          <w:szCs w:val="24"/>
          <w:lang w:val="pl-PL"/>
        </w:rPr>
        <w:t>.....................................… </w:t>
      </w:r>
    </w:p>
    <w:p w14:paraId="5654FA50" w14:textId="77777777" w:rsidR="00EE6D17" w:rsidRPr="00456B64" w:rsidRDefault="00EE6D17" w:rsidP="00EE6D17">
      <w:pPr>
        <w:widowControl w:val="0"/>
        <w:autoSpaceDE w:val="0"/>
        <w:autoSpaceDN w:val="0"/>
        <w:ind w:firstLine="555"/>
        <w:textAlignment w:val="baseline"/>
        <w:rPr>
          <w:sz w:val="24"/>
          <w:szCs w:val="24"/>
          <w:lang w:val="pl-PL"/>
        </w:rPr>
      </w:pPr>
      <w:r w:rsidRPr="00456B64">
        <w:rPr>
          <w:sz w:val="24"/>
          <w:szCs w:val="24"/>
          <w:lang w:val="pl-PL"/>
        </w:rPr>
        <w:t>Nazwa Wykonawcy</w:t>
      </w:r>
    </w:p>
    <w:p w14:paraId="1513B39F" w14:textId="77777777" w:rsidR="00EE6D17" w:rsidRPr="00456B64" w:rsidRDefault="00EE6D17" w:rsidP="00EE6D17">
      <w:pPr>
        <w:widowControl w:val="0"/>
        <w:autoSpaceDE w:val="0"/>
        <w:autoSpaceDN w:val="0"/>
        <w:textAlignment w:val="baseline"/>
        <w:rPr>
          <w:sz w:val="24"/>
          <w:szCs w:val="24"/>
          <w:lang w:val="pl-PL"/>
        </w:rPr>
      </w:pPr>
    </w:p>
    <w:p w14:paraId="2FDE8519" w14:textId="77777777" w:rsidR="00EE6D17" w:rsidRPr="00456B64" w:rsidRDefault="00EE6D17" w:rsidP="00EE6D17">
      <w:pPr>
        <w:widowControl w:val="0"/>
        <w:autoSpaceDE w:val="0"/>
        <w:autoSpaceDN w:val="0"/>
        <w:jc w:val="both"/>
        <w:textAlignment w:val="baseline"/>
        <w:rPr>
          <w:sz w:val="24"/>
          <w:szCs w:val="24"/>
          <w:lang w:val="pl-PL"/>
        </w:rPr>
      </w:pPr>
      <w:r w:rsidRPr="00456B64">
        <w:rPr>
          <w:sz w:val="24"/>
          <w:szCs w:val="24"/>
          <w:lang w:val="pl-PL"/>
        </w:rPr>
        <w:t>.....................................…</w:t>
      </w:r>
    </w:p>
    <w:p w14:paraId="06A4DB9D" w14:textId="77777777" w:rsidR="00EE6D17" w:rsidRPr="00456B64" w:rsidRDefault="00EE6D17" w:rsidP="00EE6D17">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D89CD1B" w14:textId="77777777" w:rsidR="00EE6D17" w:rsidRPr="00456B64" w:rsidRDefault="00EE6D17" w:rsidP="00EE6D17">
      <w:pPr>
        <w:widowControl w:val="0"/>
        <w:autoSpaceDE w:val="0"/>
        <w:autoSpaceDN w:val="0"/>
        <w:spacing w:before="90"/>
        <w:ind w:left="115" w:right="110"/>
        <w:jc w:val="both"/>
        <w:outlineLvl w:val="0"/>
        <w:rPr>
          <w:rFonts w:eastAsia="Verdana"/>
          <w:b/>
          <w:bCs/>
          <w:sz w:val="24"/>
          <w:szCs w:val="24"/>
          <w:lang w:val="pl-PL" w:eastAsia="en-US"/>
        </w:rPr>
      </w:pPr>
    </w:p>
    <w:p w14:paraId="2A8E720E"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35BA56A2" w14:textId="77777777" w:rsidR="00EE6D17" w:rsidRPr="00456B64" w:rsidRDefault="00EE6D17" w:rsidP="00EE6D17">
      <w:pPr>
        <w:widowControl w:val="0"/>
        <w:autoSpaceDE w:val="0"/>
        <w:autoSpaceDN w:val="0"/>
        <w:jc w:val="center"/>
        <w:textAlignment w:val="baseline"/>
        <w:rPr>
          <w:b/>
          <w:bCs/>
          <w:sz w:val="24"/>
          <w:szCs w:val="24"/>
          <w:lang w:val="pl-PL"/>
        </w:rPr>
      </w:pPr>
    </w:p>
    <w:p w14:paraId="489A4CA2" w14:textId="77777777" w:rsidR="00EE6D17" w:rsidRPr="00456B64" w:rsidRDefault="00EE6D17" w:rsidP="00EE6D17">
      <w:pPr>
        <w:widowControl w:val="0"/>
        <w:autoSpaceDE w:val="0"/>
        <w:autoSpaceDN w:val="0"/>
        <w:jc w:val="center"/>
        <w:textAlignment w:val="baseline"/>
        <w:rPr>
          <w:b/>
          <w:bCs/>
          <w:sz w:val="24"/>
          <w:szCs w:val="24"/>
          <w:lang w:val="pl-PL"/>
        </w:rPr>
      </w:pPr>
    </w:p>
    <w:p w14:paraId="627ABD23" w14:textId="77777777" w:rsidR="00EE6D17" w:rsidRPr="00456B64" w:rsidRDefault="00EE6D17" w:rsidP="00EE6D17">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9B6E333" w14:textId="77777777" w:rsidR="00EE6D17" w:rsidRPr="00456B64" w:rsidRDefault="00EE6D17" w:rsidP="00EE6D17">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836DC31" w14:textId="77777777" w:rsidR="00EE6D17" w:rsidRPr="00456B64" w:rsidRDefault="00EE6D17" w:rsidP="00EE6D17">
      <w:pPr>
        <w:widowControl w:val="0"/>
        <w:autoSpaceDE w:val="0"/>
        <w:autoSpaceDN w:val="0"/>
        <w:jc w:val="center"/>
        <w:textAlignment w:val="baseline"/>
        <w:rPr>
          <w:b/>
          <w:bCs/>
          <w:sz w:val="24"/>
          <w:szCs w:val="24"/>
          <w:lang w:val="pl-PL"/>
        </w:rPr>
      </w:pPr>
    </w:p>
    <w:p w14:paraId="0BAA1447" w14:textId="77777777" w:rsidR="00EE6D17" w:rsidRPr="00456B64" w:rsidRDefault="00EE6D17" w:rsidP="00EE6D17">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6D89E6B"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F42324F"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990C674"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21A5477" w14:textId="77777777" w:rsidR="00EE6D17" w:rsidRPr="00456B64" w:rsidRDefault="00EE6D17" w:rsidP="00EE6D17">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7272AAE" w14:textId="77777777" w:rsidR="00EE6D17" w:rsidRPr="00456B64" w:rsidRDefault="00EE6D17" w:rsidP="00EE6D17">
      <w:pPr>
        <w:spacing w:after="200" w:line="276" w:lineRule="auto"/>
        <w:ind w:left="780"/>
        <w:contextualSpacing/>
        <w:textAlignment w:val="baseline"/>
        <w:rPr>
          <w:sz w:val="24"/>
          <w:szCs w:val="24"/>
          <w:lang w:val="pl-PL"/>
        </w:rPr>
      </w:pPr>
    </w:p>
    <w:p w14:paraId="049D19B3" w14:textId="77777777" w:rsidR="00EE6D17" w:rsidRPr="00456B64" w:rsidRDefault="00EE6D17" w:rsidP="00EE6D17">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9EF9C41"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184A343F"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71C30510"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61A62F25" w14:textId="77777777" w:rsidR="00EE6D17" w:rsidRPr="00456B64" w:rsidRDefault="00EE6D17" w:rsidP="00EE6D17">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E6D17" w:rsidRPr="00B40457" w14:paraId="23F35D2C" w14:textId="77777777" w:rsidTr="00F37020">
        <w:tc>
          <w:tcPr>
            <w:tcW w:w="4105" w:type="dxa"/>
            <w:shd w:val="clear" w:color="auto" w:fill="auto"/>
          </w:tcPr>
          <w:p w14:paraId="3F6B93DB" w14:textId="77777777" w:rsidR="00EE6D17" w:rsidRPr="001A7899" w:rsidRDefault="00EE6D17" w:rsidP="00F3702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D14043D" w14:textId="77777777" w:rsidR="00EE6D17" w:rsidRPr="001A7899" w:rsidRDefault="00EE6D17" w:rsidP="00F3702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A4A1FA0" w14:textId="77777777" w:rsidR="00EE6D17" w:rsidRPr="001A7899" w:rsidRDefault="00EE6D17" w:rsidP="00EE6D17">
      <w:pPr>
        <w:spacing w:line="360" w:lineRule="auto"/>
        <w:contextualSpacing/>
        <w:jc w:val="both"/>
        <w:rPr>
          <w:rFonts w:ascii="Verdana" w:eastAsia="Calibri" w:hAnsi="Verdana" w:cs="Arial"/>
          <w:color w:val="222A35"/>
          <w:lang w:val="pl-PL" w:eastAsia="x-none"/>
        </w:rPr>
      </w:pPr>
    </w:p>
    <w:p w14:paraId="18AC1146" w14:textId="77777777" w:rsidR="00EE6D17" w:rsidRPr="001A7899" w:rsidRDefault="00EE6D17" w:rsidP="00EE6D17">
      <w:pPr>
        <w:widowControl w:val="0"/>
        <w:autoSpaceDE w:val="0"/>
        <w:autoSpaceDN w:val="0"/>
        <w:spacing w:line="360" w:lineRule="auto"/>
        <w:rPr>
          <w:rFonts w:ascii="Verdana" w:eastAsia="Verdana" w:hAnsi="Verdana" w:cs="Arial"/>
          <w:color w:val="222A35"/>
          <w:lang w:val="pl-PL" w:eastAsia="x-none"/>
        </w:rPr>
      </w:pPr>
    </w:p>
    <w:p w14:paraId="1C1F5D3C" w14:textId="77777777" w:rsidR="00EE6D17" w:rsidRPr="001A7899" w:rsidRDefault="00EE6D17" w:rsidP="00EE6D17">
      <w:pPr>
        <w:widowControl w:val="0"/>
        <w:autoSpaceDE w:val="0"/>
        <w:autoSpaceDN w:val="0"/>
        <w:spacing w:before="90"/>
        <w:ind w:right="110"/>
        <w:jc w:val="both"/>
        <w:outlineLvl w:val="0"/>
        <w:rPr>
          <w:rFonts w:ascii="Verdana" w:eastAsia="Verdana" w:hAnsi="Verdana" w:cs="Verdana"/>
          <w:b/>
          <w:bCs/>
          <w:lang w:val="pl-PL" w:eastAsia="en-US"/>
        </w:rPr>
      </w:pPr>
    </w:p>
    <w:p w14:paraId="7A48801D" w14:textId="77777777" w:rsidR="00EE6D17" w:rsidRPr="001A7899" w:rsidRDefault="00EE6D17" w:rsidP="00EE6D17">
      <w:pPr>
        <w:widowControl w:val="0"/>
        <w:autoSpaceDE w:val="0"/>
        <w:autoSpaceDN w:val="0"/>
        <w:spacing w:before="90"/>
        <w:ind w:right="110"/>
        <w:jc w:val="both"/>
        <w:outlineLvl w:val="0"/>
        <w:rPr>
          <w:rFonts w:ascii="Verdana" w:eastAsia="Verdana" w:hAnsi="Verdana" w:cs="Verdana"/>
          <w:b/>
          <w:bCs/>
          <w:lang w:val="pl-PL" w:eastAsia="en-US"/>
        </w:rPr>
      </w:pPr>
    </w:p>
    <w:sectPr w:rsidR="00EE6D17" w:rsidRPr="001A789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6C5A4" w14:textId="77777777" w:rsidR="00116E26" w:rsidRDefault="00116E26">
      <w:r>
        <w:separator/>
      </w:r>
    </w:p>
  </w:endnote>
  <w:endnote w:type="continuationSeparator" w:id="0">
    <w:p w14:paraId="4DAB3567" w14:textId="77777777" w:rsidR="00116E26" w:rsidRDefault="0011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A637" w14:textId="77777777" w:rsidR="00B40457" w:rsidRDefault="00B40457">
    <w:pPr>
      <w:pStyle w:val="Stopka"/>
      <w:jc w:val="right"/>
    </w:pPr>
    <w:r>
      <w:fldChar w:fldCharType="begin"/>
    </w:r>
    <w:r>
      <w:instrText>PAGE   \* MERGEFORMAT</w:instrText>
    </w:r>
    <w:r>
      <w:fldChar w:fldCharType="separate"/>
    </w:r>
    <w:r>
      <w:rPr>
        <w:lang w:val="pl-PL"/>
      </w:rPr>
      <w:t>2</w:t>
    </w:r>
    <w:r>
      <w:fldChar w:fldCharType="end"/>
    </w:r>
  </w:p>
  <w:p w14:paraId="3D9E776A" w14:textId="77777777" w:rsidR="00E0623D" w:rsidRDefault="00E062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1FB99" w14:textId="77777777" w:rsidR="00116E26" w:rsidRDefault="00116E26">
      <w:r>
        <w:separator/>
      </w:r>
    </w:p>
  </w:footnote>
  <w:footnote w:type="continuationSeparator" w:id="0">
    <w:p w14:paraId="05B03893" w14:textId="77777777" w:rsidR="00116E26" w:rsidRDefault="00116E26">
      <w:r>
        <w:continuationSeparator/>
      </w:r>
    </w:p>
  </w:footnote>
  <w:footnote w:id="1">
    <w:p w14:paraId="3257951B" w14:textId="77777777" w:rsidR="00EE6D17" w:rsidRPr="00456B64" w:rsidRDefault="00EE6D17" w:rsidP="00EE6D17">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5000A51" w14:textId="77777777" w:rsidR="00EE6D17" w:rsidRPr="00456B64" w:rsidRDefault="00EE6D17" w:rsidP="00EE6D17">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D98B9A4" w14:textId="77777777" w:rsidR="00EE6D17" w:rsidRPr="00456B64" w:rsidRDefault="00EE6D17" w:rsidP="00EE6D17">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71697D9" w14:textId="77777777" w:rsidR="00EE6D17" w:rsidRPr="00456B64" w:rsidRDefault="00EE6D17" w:rsidP="00EE6D17">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CC66C7" w14:textId="77777777" w:rsidR="00EE6D17" w:rsidRPr="00456B64" w:rsidRDefault="00EE6D17" w:rsidP="00EE6D17">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48FBF61" w14:textId="77777777" w:rsidR="00EE6D17" w:rsidRPr="00456B64" w:rsidRDefault="00EE6D17" w:rsidP="00EE6D17">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9ADB2F8" w14:textId="77777777" w:rsidR="00EE6D17" w:rsidRPr="00456B64" w:rsidRDefault="00EE6D17" w:rsidP="00EE6D17">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7B7BFEA" w14:textId="77777777" w:rsidR="00EE6D17" w:rsidRPr="00456B64" w:rsidRDefault="00EE6D17" w:rsidP="00EE6D17">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F4A5C75"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2C9D64A"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42E8A01"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871403F" w14:textId="77777777" w:rsidR="00EE6D17" w:rsidRPr="00456B64" w:rsidRDefault="00EE6D17" w:rsidP="00EE6D17">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BBAA2B4" w14:textId="77777777" w:rsidR="00EE6D17" w:rsidRPr="00456B64" w:rsidRDefault="00EE6D17" w:rsidP="00EE6D17">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200A9DC" w14:textId="77777777" w:rsidR="00EE6D17" w:rsidRPr="00456B64" w:rsidRDefault="00EE6D17" w:rsidP="00EE6D1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E8127EE" w14:textId="77777777" w:rsidR="00EE6D17" w:rsidRPr="00456B64" w:rsidRDefault="00EE6D17" w:rsidP="00EE6D17">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BE5821F" w14:textId="77777777" w:rsidR="00EE6D17" w:rsidRPr="00456B64" w:rsidRDefault="00EE6D17" w:rsidP="00EE6D1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EBD9CA0" w14:textId="77777777" w:rsidR="00EE6D17" w:rsidRPr="00456B64" w:rsidRDefault="00EE6D17" w:rsidP="00EE6D17">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2E9D43" w14:textId="77777777" w:rsidR="00EE6D17" w:rsidRPr="00456B64" w:rsidRDefault="00EE6D17" w:rsidP="00EE6D17">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653E5FC" w14:textId="77777777" w:rsidR="00EE6D17" w:rsidRPr="00456B64" w:rsidRDefault="00EE6D17" w:rsidP="00EE6D17">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BAADBCC" w14:textId="77777777" w:rsidR="00EE6D17" w:rsidRPr="00456B64" w:rsidRDefault="00EE6D17" w:rsidP="00EE6D17">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14BF067E" w14:textId="77777777" w:rsidR="00EE6D17" w:rsidRPr="00456B64" w:rsidRDefault="00EE6D17" w:rsidP="00EE6D17">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F68BA1B" w14:textId="77777777" w:rsidR="00EE6D17" w:rsidRPr="00456B64" w:rsidRDefault="00EE6D17" w:rsidP="00EE6D17">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FB88FB2"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a) osobę prawną,</w:t>
      </w:r>
    </w:p>
    <w:p w14:paraId="166DA377"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b) spółkę kapitałową w organizacji,</w:t>
      </w:r>
    </w:p>
    <w:p w14:paraId="0724D331"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AC6B2CD"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23C63E90"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075AD6DC"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F16068"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10C4F3F"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04311921">
    <w:abstractNumId w:val="10"/>
  </w:num>
  <w:num w:numId="2" w16cid:durableId="421610753">
    <w:abstractNumId w:val="15"/>
  </w:num>
  <w:num w:numId="3" w16cid:durableId="711656086">
    <w:abstractNumId w:val="3"/>
  </w:num>
  <w:num w:numId="4" w16cid:durableId="742526938">
    <w:abstractNumId w:val="6"/>
  </w:num>
  <w:num w:numId="5" w16cid:durableId="959722287">
    <w:abstractNumId w:val="17"/>
  </w:num>
  <w:num w:numId="6" w16cid:durableId="1140027844">
    <w:abstractNumId w:val="13"/>
  </w:num>
  <w:num w:numId="7" w16cid:durableId="706834380">
    <w:abstractNumId w:val="12"/>
  </w:num>
  <w:num w:numId="8" w16cid:durableId="1763604383">
    <w:abstractNumId w:val="14"/>
  </w:num>
  <w:num w:numId="9" w16cid:durableId="15332261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6273886">
    <w:abstractNumId w:val="4"/>
  </w:num>
  <w:num w:numId="11" w16cid:durableId="105858582">
    <w:abstractNumId w:val="16"/>
  </w:num>
  <w:num w:numId="12" w16cid:durableId="2073771098">
    <w:abstractNumId w:val="9"/>
  </w:num>
  <w:num w:numId="13" w16cid:durableId="293678024">
    <w:abstractNumId w:val="8"/>
  </w:num>
  <w:num w:numId="14" w16cid:durableId="1098332866">
    <w:abstractNumId w:val="2"/>
  </w:num>
  <w:num w:numId="15" w16cid:durableId="1874344874">
    <w:abstractNumId w:val="5"/>
  </w:num>
  <w:num w:numId="16" w16cid:durableId="45934669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6E26"/>
    <w:rsid w:val="000033EA"/>
    <w:rsid w:val="0002467C"/>
    <w:rsid w:val="00040A7A"/>
    <w:rsid w:val="000936CA"/>
    <w:rsid w:val="00097182"/>
    <w:rsid w:val="000B1A00"/>
    <w:rsid w:val="000C0F66"/>
    <w:rsid w:val="00116E26"/>
    <w:rsid w:val="001764D4"/>
    <w:rsid w:val="001F341B"/>
    <w:rsid w:val="002430FD"/>
    <w:rsid w:val="00267340"/>
    <w:rsid w:val="00275C59"/>
    <w:rsid w:val="00335CCD"/>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40457"/>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623D"/>
    <w:rsid w:val="00E13592"/>
    <w:rsid w:val="00E256BD"/>
    <w:rsid w:val="00E27575"/>
    <w:rsid w:val="00E3334C"/>
    <w:rsid w:val="00E41EFD"/>
    <w:rsid w:val="00E4751B"/>
    <w:rsid w:val="00E874DC"/>
    <w:rsid w:val="00ED7A5A"/>
    <w:rsid w:val="00EE6740"/>
    <w:rsid w:val="00EE6D17"/>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A4B14"/>
  <w15:chartTrackingRefBased/>
  <w15:docId w15:val="{8EEF792A-5134-4EC6-9082-4E850936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6D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4045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8</Pages>
  <Words>2278</Words>
  <Characters>15759</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2022-10-24T10:48:00Z</cp:lastPrinted>
  <dcterms:created xsi:type="dcterms:W3CDTF">2022-10-24T10:23:00Z</dcterms:created>
  <dcterms:modified xsi:type="dcterms:W3CDTF">2022-10-24T10:52:00Z</dcterms:modified>
</cp:coreProperties>
</file>