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89B3A" w14:textId="77777777" w:rsidR="00896710" w:rsidRPr="00240E71" w:rsidRDefault="003A32DC" w:rsidP="00896710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993C63A">
          <v:roundrect id="_x0000_s1027" style="position:absolute;left:0;text-align:left;margin-left:-25.5pt;margin-top:-13.15pt;width:162pt;height:1in;z-index:251658240" arcsize="10923f"/>
        </w:pict>
      </w:r>
      <w:r w:rsidR="00896710">
        <w:rPr>
          <w:b w:val="0"/>
          <w:sz w:val="22"/>
          <w:szCs w:val="22"/>
        </w:rPr>
        <w:tab/>
      </w:r>
      <w:r w:rsidR="00896710">
        <w:rPr>
          <w:b w:val="0"/>
          <w:sz w:val="22"/>
          <w:szCs w:val="22"/>
        </w:rPr>
        <w:tab/>
      </w:r>
      <w:r w:rsidR="00896710">
        <w:rPr>
          <w:b w:val="0"/>
          <w:sz w:val="22"/>
          <w:szCs w:val="22"/>
        </w:rPr>
        <w:tab/>
      </w:r>
      <w:r w:rsidR="00896710">
        <w:rPr>
          <w:b w:val="0"/>
          <w:sz w:val="22"/>
          <w:szCs w:val="22"/>
        </w:rPr>
        <w:tab/>
      </w:r>
      <w:r w:rsidR="00896710">
        <w:rPr>
          <w:b w:val="0"/>
          <w:sz w:val="22"/>
          <w:szCs w:val="22"/>
        </w:rPr>
        <w:tab/>
      </w:r>
      <w:r w:rsidR="00896710">
        <w:rPr>
          <w:b w:val="0"/>
          <w:sz w:val="22"/>
          <w:szCs w:val="22"/>
        </w:rPr>
        <w:tab/>
      </w:r>
      <w:r w:rsidR="00896710">
        <w:rPr>
          <w:b w:val="0"/>
          <w:sz w:val="22"/>
          <w:szCs w:val="22"/>
        </w:rPr>
        <w:tab/>
      </w:r>
      <w:r w:rsidR="00896710" w:rsidRPr="004C278E">
        <w:rPr>
          <w:rFonts w:ascii="Times New Roman" w:hAnsi="Times New Roman"/>
        </w:rPr>
        <w:t xml:space="preserve">Załącznik nr </w:t>
      </w:r>
      <w:r w:rsidR="00896710">
        <w:rPr>
          <w:rFonts w:ascii="Times New Roman" w:hAnsi="Times New Roman"/>
        </w:rPr>
        <w:t>1</w:t>
      </w:r>
    </w:p>
    <w:p w14:paraId="71D7D928" w14:textId="77777777" w:rsidR="00896710" w:rsidRDefault="00896710" w:rsidP="0089671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0B2D29D" w14:textId="77777777" w:rsidR="00896710" w:rsidRPr="0022732C" w:rsidRDefault="00896710" w:rsidP="0089671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74686E8" w14:textId="77777777" w:rsidR="00896710" w:rsidRDefault="00896710" w:rsidP="0089671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7B26321" w14:textId="77777777" w:rsidR="00896710" w:rsidRPr="0022732C" w:rsidRDefault="00896710" w:rsidP="00896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19196B2" w14:textId="77777777" w:rsidR="00896710" w:rsidRPr="0022732C" w:rsidRDefault="00896710" w:rsidP="00896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94EFCDC" w14:textId="77777777" w:rsidR="00896710" w:rsidRPr="0022732C" w:rsidRDefault="00896710" w:rsidP="00896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64767BA" w14:textId="77777777" w:rsidR="00896710" w:rsidRPr="0022732C" w:rsidRDefault="00896710" w:rsidP="00896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C632250" w14:textId="77777777" w:rsidR="00896710" w:rsidRPr="0022732C" w:rsidRDefault="00896710" w:rsidP="008967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22282571" w14:textId="77777777" w:rsidR="00896710" w:rsidRPr="0022732C" w:rsidRDefault="00896710" w:rsidP="008967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79311360" w14:textId="77777777" w:rsidR="00896710" w:rsidRPr="0022732C" w:rsidRDefault="00896710" w:rsidP="0089671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AC133F9" w14:textId="77777777" w:rsidR="00896710" w:rsidRPr="0022732C" w:rsidRDefault="00896710" w:rsidP="00896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0F3B917" w14:textId="77777777" w:rsidR="00896710" w:rsidRPr="0022732C" w:rsidRDefault="00896710" w:rsidP="0089671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11074D4" w14:textId="77777777" w:rsidR="00896710" w:rsidRDefault="00896710" w:rsidP="00896710">
      <w:pPr>
        <w:spacing w:line="360" w:lineRule="auto"/>
      </w:pPr>
      <w:r>
        <w:t>Do: Nazwa i siedziba Zamawiającego:</w:t>
      </w:r>
    </w:p>
    <w:p w14:paraId="1F5EE22D" w14:textId="77777777" w:rsidR="00896710" w:rsidRPr="00C44BB7" w:rsidRDefault="00896710" w:rsidP="00896710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1617A740" w14:textId="77777777" w:rsidR="00896710" w:rsidRPr="00C44BB7" w:rsidRDefault="00896710" w:rsidP="00896710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2477FFFE" w14:textId="77777777" w:rsidR="00896710" w:rsidRDefault="00896710" w:rsidP="00896710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2AA48087" w14:textId="77777777" w:rsidR="00896710" w:rsidRDefault="00896710" w:rsidP="00896710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03E378F0" w14:textId="77777777" w:rsidR="00896710" w:rsidRDefault="00896710" w:rsidP="00896710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48A34403" w14:textId="77777777" w:rsidR="00896710" w:rsidRDefault="00896710" w:rsidP="00896710">
      <w:pPr>
        <w:ind w:firstLine="3969"/>
        <w:rPr>
          <w:b/>
        </w:rPr>
      </w:pPr>
    </w:p>
    <w:p w14:paraId="3A75031A" w14:textId="266CFC92" w:rsidR="00896710" w:rsidRDefault="00896710" w:rsidP="0089671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A32DC" w:rsidRPr="003A32DC">
        <w:rPr>
          <w:b/>
        </w:rPr>
        <w:t xml:space="preserve">Dostawa detektora oraz </w:t>
      </w:r>
      <w:proofErr w:type="spellStart"/>
      <w:r w:rsidR="003A32DC" w:rsidRPr="003A32DC">
        <w:rPr>
          <w:b/>
        </w:rPr>
        <w:t>holdera</w:t>
      </w:r>
      <w:proofErr w:type="spellEnd"/>
      <w:r w:rsidR="003A32DC" w:rsidRPr="003A32DC">
        <w:rPr>
          <w:b/>
        </w:rPr>
        <w:t xml:space="preserve"> dla próbek nieprzewodzących dla </w:t>
      </w:r>
      <w:proofErr w:type="spellStart"/>
      <w:r w:rsidR="003A32DC" w:rsidRPr="003A32DC">
        <w:rPr>
          <w:b/>
        </w:rPr>
        <w:t>WIMiC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 w:rsidR="003A32DC">
        <w:rPr>
          <w:b/>
          <w:sz w:val="26"/>
        </w:rPr>
        <w:br/>
      </w:r>
      <w:r>
        <w:rPr>
          <w:b/>
          <w:sz w:val="26"/>
        </w:rPr>
        <w:t xml:space="preserve">nr sprawy: KC-zp.272-653/22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896710" w14:paraId="335BE104" w14:textId="77777777" w:rsidTr="00D370E7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604D862" w14:textId="77777777" w:rsidR="00896710" w:rsidRDefault="00896710" w:rsidP="00D370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EDFC91" w14:textId="77777777" w:rsidR="00896710" w:rsidRDefault="00896710" w:rsidP="00D370E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EFF4621" w14:textId="77777777" w:rsidR="00896710" w:rsidRPr="00FD3F61" w:rsidRDefault="00896710" w:rsidP="00D370E7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123238C8" w14:textId="77777777" w:rsidR="00896710" w:rsidRDefault="00896710" w:rsidP="00D370E7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B90D80" w14:textId="77777777" w:rsidR="00896710" w:rsidRDefault="00896710" w:rsidP="00D370E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547ADDB" w14:textId="77777777" w:rsidR="00896710" w:rsidRDefault="00896710" w:rsidP="00D370E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9E599E7" w14:textId="77777777" w:rsidR="00896710" w:rsidRDefault="00896710" w:rsidP="00D370E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584E09C2" w14:textId="77777777" w:rsidR="00896710" w:rsidRDefault="00896710" w:rsidP="00D370E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D94552" w14:textId="77777777" w:rsidR="00896710" w:rsidRDefault="00896710" w:rsidP="00D370E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5E453F91" w14:textId="77777777" w:rsidR="00896710" w:rsidRDefault="00896710" w:rsidP="00D370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A48348" w14:textId="77777777" w:rsidR="00896710" w:rsidRDefault="00896710" w:rsidP="00D370E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F4D2052" w14:textId="77777777" w:rsidR="00896710" w:rsidRDefault="00896710" w:rsidP="00D370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CDDC85A" w14:textId="77777777" w:rsidR="00896710" w:rsidRDefault="00896710" w:rsidP="00D370E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896710" w14:paraId="1951C813" w14:textId="77777777" w:rsidTr="00D370E7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66D41265" w14:textId="77777777" w:rsidR="00896710" w:rsidRDefault="00896710" w:rsidP="00D370E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70D29284" w14:textId="77777777" w:rsidR="00896710" w:rsidRDefault="00896710" w:rsidP="00D370E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594BCC62" w14:textId="77777777" w:rsidR="00896710" w:rsidRDefault="00896710" w:rsidP="00D370E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BECC450" w14:textId="77777777" w:rsidR="00896710" w:rsidRDefault="00896710" w:rsidP="00D370E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5533FC70" w14:textId="77777777" w:rsidR="00896710" w:rsidRDefault="00896710" w:rsidP="00D370E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6684A8D" w14:textId="77777777" w:rsidR="00896710" w:rsidRDefault="00896710" w:rsidP="00D370E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2A00D259" w14:textId="77777777" w:rsidR="00896710" w:rsidRDefault="00896710" w:rsidP="00D370E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9272F9" w14:textId="77777777" w:rsidR="00896710" w:rsidRDefault="00896710" w:rsidP="00D370E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896710" w:rsidRPr="00C44251" w14:paraId="3D6D740D" w14:textId="77777777" w:rsidTr="00D370E7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1754010" w14:textId="77777777" w:rsidR="00896710" w:rsidRPr="008F4E0A" w:rsidRDefault="00896710" w:rsidP="00D370E7">
            <w:pPr>
              <w:ind w:right="-71"/>
              <w:jc w:val="center"/>
              <w:rPr>
                <w:sz w:val="16"/>
                <w:szCs w:val="16"/>
              </w:rPr>
            </w:pPr>
          </w:p>
          <w:p w14:paraId="3A27AABC" w14:textId="77777777" w:rsidR="00896710" w:rsidRPr="008F4E0A" w:rsidRDefault="00896710" w:rsidP="00D370E7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1ECDD121" w14:textId="30C788BE" w:rsidR="00896710" w:rsidRPr="00C902CC" w:rsidRDefault="003A32DC" w:rsidP="00D370E7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Detektor SE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58DCA8DE" w14:textId="77777777" w:rsidR="00896710" w:rsidRPr="00855ACF" w:rsidRDefault="00896710" w:rsidP="00D370E7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24472A3C" w14:textId="77777777" w:rsidR="00896710" w:rsidRPr="00C44251" w:rsidRDefault="00896710" w:rsidP="00D370E7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92C149D" w14:textId="77777777" w:rsidR="00896710" w:rsidRPr="00C44251" w:rsidRDefault="00896710" w:rsidP="00D370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B1FBC8E" w14:textId="77777777" w:rsidR="00896710" w:rsidRPr="00C44251" w:rsidRDefault="00896710" w:rsidP="00D370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5B914E2E" w14:textId="77777777" w:rsidR="00896710" w:rsidRPr="00C44251" w:rsidRDefault="00896710" w:rsidP="00D370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0711632" w14:textId="77777777" w:rsidR="00896710" w:rsidRPr="00C44251" w:rsidRDefault="00896710" w:rsidP="00D370E7">
            <w:pPr>
              <w:ind w:right="425"/>
              <w:rPr>
                <w:sz w:val="16"/>
                <w:szCs w:val="16"/>
              </w:rPr>
            </w:pPr>
          </w:p>
        </w:tc>
      </w:tr>
      <w:tr w:rsidR="00896710" w:rsidRPr="00C44251" w14:paraId="31F48602" w14:textId="77777777" w:rsidTr="00D370E7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B09E22D" w14:textId="77777777" w:rsidR="00896710" w:rsidRPr="008F4E0A" w:rsidRDefault="00896710" w:rsidP="00D370E7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3536AED1" w14:textId="5C64F052" w:rsidR="00896710" w:rsidRDefault="003A32DC" w:rsidP="00D370E7">
            <w:pPr>
              <w:ind w:right="425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Holder</w:t>
            </w:r>
            <w:proofErr w:type="spellEnd"/>
            <w:r>
              <w:rPr>
                <w:b/>
                <w:sz w:val="16"/>
                <w:szCs w:val="16"/>
              </w:rPr>
              <w:t>, uchwyt do próbek nieprzewodzących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0DDD52EF" w14:textId="77777777" w:rsidR="00896710" w:rsidRPr="00855ACF" w:rsidRDefault="00896710" w:rsidP="00D370E7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7EC3477A" w14:textId="77777777" w:rsidR="00896710" w:rsidRDefault="00896710" w:rsidP="00D370E7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249A1D6A" w14:textId="77777777" w:rsidR="00896710" w:rsidRPr="00C44251" w:rsidRDefault="00896710" w:rsidP="00D370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7673C5B" w14:textId="77777777" w:rsidR="00896710" w:rsidRPr="00C44251" w:rsidRDefault="00896710" w:rsidP="00D370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5E834885" w14:textId="77777777" w:rsidR="00896710" w:rsidRPr="00C44251" w:rsidRDefault="00896710" w:rsidP="00D370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D8211DF" w14:textId="77777777" w:rsidR="00896710" w:rsidRPr="00C44251" w:rsidRDefault="00896710" w:rsidP="00D370E7">
            <w:pPr>
              <w:ind w:right="425"/>
              <w:rPr>
                <w:sz w:val="16"/>
                <w:szCs w:val="16"/>
              </w:rPr>
            </w:pPr>
          </w:p>
        </w:tc>
      </w:tr>
      <w:tr w:rsidR="00896710" w14:paraId="4EC40B67" w14:textId="77777777" w:rsidTr="00D370E7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0CC5C715" w14:textId="77777777" w:rsidR="00896710" w:rsidRPr="00BF11F0" w:rsidRDefault="00896710" w:rsidP="00D370E7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1A7327A1" w14:textId="77777777" w:rsidR="00896710" w:rsidRDefault="00896710" w:rsidP="00D370E7">
            <w:pPr>
              <w:ind w:right="425"/>
              <w:rPr>
                <w:sz w:val="22"/>
              </w:rPr>
            </w:pPr>
          </w:p>
        </w:tc>
      </w:tr>
    </w:tbl>
    <w:p w14:paraId="51F645EF" w14:textId="77777777" w:rsidR="00896710" w:rsidRPr="00FB1B4F" w:rsidRDefault="00896710" w:rsidP="00896710">
      <w:pPr>
        <w:widowControl w:val="0"/>
        <w:ind w:right="1"/>
        <w:jc w:val="both"/>
        <w:rPr>
          <w:b/>
          <w:sz w:val="20"/>
        </w:rPr>
      </w:pPr>
    </w:p>
    <w:p w14:paraId="6FE5C1A8" w14:textId="77777777" w:rsidR="00896710" w:rsidRPr="00FB1B4F" w:rsidRDefault="00896710" w:rsidP="00896710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C433015" w14:textId="77777777" w:rsidR="00896710" w:rsidRPr="00FB1B4F" w:rsidRDefault="00896710" w:rsidP="00896710">
      <w:pPr>
        <w:widowControl w:val="0"/>
        <w:ind w:right="1"/>
        <w:jc w:val="both"/>
        <w:rPr>
          <w:b/>
          <w:sz w:val="18"/>
        </w:rPr>
      </w:pPr>
    </w:p>
    <w:p w14:paraId="18987EC2" w14:textId="77777777" w:rsidR="00896710" w:rsidRDefault="00896710" w:rsidP="00896710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2D4385E2" w14:textId="585CC9D7" w:rsidR="00896710" w:rsidRPr="00896710" w:rsidRDefault="00896710" w:rsidP="00896710">
      <w:pPr>
        <w:widowControl w:val="0"/>
        <w:ind w:right="1"/>
        <w:jc w:val="both"/>
        <w:rPr>
          <w:b/>
          <w:bCs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896710">
        <w:rPr>
          <w:b/>
          <w:bCs/>
        </w:rPr>
        <w:t xml:space="preserve">3 miesiące od daty podpisania umowy </w:t>
      </w:r>
    </w:p>
    <w:p w14:paraId="2A399772" w14:textId="77777777" w:rsidR="00896710" w:rsidRDefault="00896710" w:rsidP="00896710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…………………. miesięcy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08F51250" w14:textId="77777777" w:rsidR="00896710" w:rsidRPr="00FE545C" w:rsidRDefault="00896710" w:rsidP="00896710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CCC36F1" w14:textId="77777777" w:rsidR="00896710" w:rsidRPr="00FE545C" w:rsidRDefault="00896710" w:rsidP="00896710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1649804" w14:textId="77777777" w:rsidR="00896710" w:rsidRDefault="00896710" w:rsidP="00896710">
      <w:pPr>
        <w:jc w:val="both"/>
        <w:rPr>
          <w:sz w:val="18"/>
          <w:szCs w:val="18"/>
        </w:rPr>
      </w:pPr>
    </w:p>
    <w:p w14:paraId="0B288A7A" w14:textId="77777777" w:rsidR="00896710" w:rsidRDefault="00896710" w:rsidP="0089671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D552691" w14:textId="77777777" w:rsidR="00896710" w:rsidRPr="00730EFE" w:rsidRDefault="00896710" w:rsidP="0089671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6B54927" w14:textId="77777777" w:rsidR="00896710" w:rsidRPr="001D671E" w:rsidRDefault="00896710" w:rsidP="008967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3C42F66" w14:textId="77777777" w:rsidR="00896710" w:rsidRDefault="00896710" w:rsidP="008967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5B567C" w14:textId="77777777" w:rsidR="00896710" w:rsidRDefault="00896710" w:rsidP="0089671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11CB9B" w14:textId="77777777" w:rsidR="00896710" w:rsidRDefault="00896710" w:rsidP="0089671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BCDD30" w14:textId="77777777" w:rsidR="00896710" w:rsidRPr="001D671E" w:rsidRDefault="00896710" w:rsidP="0089671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96710" w:rsidRPr="00FE545C" w14:paraId="529C1C63" w14:textId="77777777" w:rsidTr="00D370E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E5926" w14:textId="77777777" w:rsidR="00896710" w:rsidRPr="00FE545C" w:rsidRDefault="00896710" w:rsidP="00D370E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ED10E" w14:textId="77777777" w:rsidR="00896710" w:rsidRPr="00FE545C" w:rsidRDefault="00896710" w:rsidP="00D370E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5170684" w14:textId="77777777" w:rsidR="00896710" w:rsidRPr="00FE545C" w:rsidRDefault="00896710" w:rsidP="00D370E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1B651" w14:textId="77777777" w:rsidR="00896710" w:rsidRPr="00FE545C" w:rsidRDefault="00896710" w:rsidP="00D370E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96710" w:rsidRPr="00FE545C" w14:paraId="2EAB8BC0" w14:textId="77777777" w:rsidTr="00D370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9EF6F" w14:textId="77777777" w:rsidR="00896710" w:rsidRPr="00FE545C" w:rsidRDefault="00896710" w:rsidP="00D370E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35DA1" w14:textId="77777777" w:rsidR="00896710" w:rsidRPr="00FE545C" w:rsidRDefault="00896710" w:rsidP="00D370E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B96F8" w14:textId="77777777" w:rsidR="00896710" w:rsidRPr="00FE545C" w:rsidRDefault="00896710" w:rsidP="00D370E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96710" w:rsidRPr="00FE545C" w14:paraId="3D4EC128" w14:textId="77777777" w:rsidTr="00D370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D0E8F" w14:textId="77777777" w:rsidR="00896710" w:rsidRPr="00FE545C" w:rsidRDefault="00896710" w:rsidP="00D370E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43435" w14:textId="77777777" w:rsidR="00896710" w:rsidRPr="00FE545C" w:rsidRDefault="00896710" w:rsidP="00D370E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387D5" w14:textId="77777777" w:rsidR="00896710" w:rsidRPr="00FE545C" w:rsidRDefault="00896710" w:rsidP="00D370E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1550003" w14:textId="77777777" w:rsidR="00896710" w:rsidRDefault="00896710" w:rsidP="008967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4EE3CD3" w14:textId="77777777" w:rsidR="00896710" w:rsidRPr="00D638CC" w:rsidRDefault="00896710" w:rsidP="0089671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2A013F0" w14:textId="77777777" w:rsidR="00896710" w:rsidRPr="002F276A" w:rsidRDefault="00896710" w:rsidP="0089671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229BB40" w14:textId="77777777" w:rsidR="00896710" w:rsidRPr="002F276A" w:rsidRDefault="00896710" w:rsidP="008967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60150A7" w14:textId="77777777" w:rsidR="00896710" w:rsidRPr="002F276A" w:rsidRDefault="00896710" w:rsidP="008967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B7FFEAB" w14:textId="77777777" w:rsidR="00896710" w:rsidRPr="002F276A" w:rsidRDefault="00896710" w:rsidP="008967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859C474" w14:textId="77777777" w:rsidR="00896710" w:rsidRPr="002F276A" w:rsidRDefault="00896710" w:rsidP="0089671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6D28A49" w14:textId="77777777" w:rsidR="00896710" w:rsidRDefault="00896710" w:rsidP="008967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60FB476" w14:textId="77777777" w:rsidR="00896710" w:rsidRDefault="00896710" w:rsidP="0089671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38AF792" w14:textId="77777777" w:rsidR="00896710" w:rsidRDefault="00896710" w:rsidP="0089671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5487AAC" w14:textId="77777777" w:rsidR="00896710" w:rsidRDefault="00896710" w:rsidP="008967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970221" w14:textId="77777777" w:rsidR="00896710" w:rsidRDefault="00896710" w:rsidP="008967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439B0AF" w14:textId="77777777" w:rsidR="00896710" w:rsidRDefault="00896710" w:rsidP="008967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3C1DCA" w14:textId="77777777" w:rsidR="00896710" w:rsidRDefault="00896710" w:rsidP="008967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14F9DA8" w14:textId="77777777" w:rsidR="00896710" w:rsidRPr="000B45FE" w:rsidRDefault="00896710" w:rsidP="0089671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660169C" w14:textId="77777777" w:rsidR="00896710" w:rsidRDefault="00896710" w:rsidP="00896710">
      <w:pPr>
        <w:jc w:val="both"/>
        <w:rPr>
          <w:sz w:val="22"/>
          <w:szCs w:val="22"/>
        </w:rPr>
      </w:pPr>
    </w:p>
    <w:p w14:paraId="5F50640B" w14:textId="77777777" w:rsidR="00896710" w:rsidRPr="00423B06" w:rsidRDefault="00896710" w:rsidP="0089671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A1AE020" w14:textId="77777777" w:rsidR="00896710" w:rsidRDefault="00896710" w:rsidP="0089671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414F534" w14:textId="77777777" w:rsidR="00896710" w:rsidRPr="001C0490" w:rsidRDefault="00896710" w:rsidP="00896710"/>
    <w:p w14:paraId="130FB3F8" w14:textId="77777777" w:rsidR="00896710" w:rsidRPr="000C54C8" w:rsidRDefault="00896710" w:rsidP="00896710"/>
    <w:p w14:paraId="76D8600F" w14:textId="77777777" w:rsidR="00FE545C" w:rsidRPr="00896710" w:rsidRDefault="00FE545C" w:rsidP="00896710"/>
    <w:sectPr w:rsidR="00FE545C" w:rsidRPr="008967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33051" w14:textId="77777777" w:rsidR="005627F5" w:rsidRDefault="005627F5">
      <w:r>
        <w:separator/>
      </w:r>
    </w:p>
  </w:endnote>
  <w:endnote w:type="continuationSeparator" w:id="0">
    <w:p w14:paraId="1AE6AAF4" w14:textId="77777777" w:rsidR="005627F5" w:rsidRDefault="00562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E939" w14:textId="77777777" w:rsidR="006E5C53" w:rsidRDefault="006E5C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A5F2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ECBC0" w14:textId="77777777" w:rsidR="006E5C53" w:rsidRDefault="006E5C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18DEE" w14:textId="77777777" w:rsidR="005627F5" w:rsidRDefault="005627F5">
      <w:r>
        <w:separator/>
      </w:r>
    </w:p>
  </w:footnote>
  <w:footnote w:type="continuationSeparator" w:id="0">
    <w:p w14:paraId="07AB40A8" w14:textId="77777777" w:rsidR="005627F5" w:rsidRDefault="00562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47AF" w14:textId="77777777" w:rsidR="006E5C53" w:rsidRDefault="006E5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F3E1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6D1AD" w14:textId="77777777" w:rsidR="006E5C53" w:rsidRDefault="006E5C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5855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97779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8939499">
    <w:abstractNumId w:val="0"/>
  </w:num>
  <w:num w:numId="4" w16cid:durableId="686173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7F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32DC"/>
    <w:rsid w:val="004B7300"/>
    <w:rsid w:val="004C6753"/>
    <w:rsid w:val="005627F5"/>
    <w:rsid w:val="00595C87"/>
    <w:rsid w:val="005D2C65"/>
    <w:rsid w:val="005E6D94"/>
    <w:rsid w:val="0063384F"/>
    <w:rsid w:val="00643C6F"/>
    <w:rsid w:val="00646202"/>
    <w:rsid w:val="0065290F"/>
    <w:rsid w:val="006815F6"/>
    <w:rsid w:val="006E5C53"/>
    <w:rsid w:val="007748F0"/>
    <w:rsid w:val="007A4321"/>
    <w:rsid w:val="00833933"/>
    <w:rsid w:val="00853083"/>
    <w:rsid w:val="00896710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03F82D3"/>
  <w15:chartTrackingRefBased/>
  <w15:docId w15:val="{345C5CF7-4FFE-4A0A-8530-28DA40FC2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67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2022-10-24T10:17:00Z</cp:lastPrinted>
  <dcterms:created xsi:type="dcterms:W3CDTF">2022-10-24T10:18:00Z</dcterms:created>
  <dcterms:modified xsi:type="dcterms:W3CDTF">2022-10-24T10:18:00Z</dcterms:modified>
</cp:coreProperties>
</file>