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133FB" w14:textId="77777777" w:rsidR="00E46618" w:rsidRDefault="00E46618" w:rsidP="00E4661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>Załącznik nr 1</w:t>
      </w:r>
    </w:p>
    <w:p w14:paraId="1BA3D1AB" w14:textId="321B579C" w:rsidR="00E46618" w:rsidRPr="00E46618" w:rsidRDefault="00E46618" w:rsidP="00E4661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46618">
        <w:rPr>
          <w:b/>
          <w:sz w:val="22"/>
          <w:szCs w:val="22"/>
        </w:rPr>
        <w:t>FORMULARZ OFERTY</w:t>
      </w:r>
    </w:p>
    <w:p w14:paraId="76AF4A69" w14:textId="77777777" w:rsidR="00E46618" w:rsidRDefault="00E46618" w:rsidP="00E4661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DC68E50" w14:textId="77777777" w:rsidR="00E46618" w:rsidRDefault="00E46618" w:rsidP="00E4661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054E69C2" w14:textId="77777777" w:rsidR="00E46618" w:rsidRDefault="00E46618" w:rsidP="00E4661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DZIAŁALNOŚCI: .........................................................................</w:t>
      </w:r>
    </w:p>
    <w:p w14:paraId="2C3BF106" w14:textId="77777777" w:rsidR="00E46618" w:rsidRDefault="00E46618" w:rsidP="00E4661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129A39D7" w14:textId="77777777" w:rsidR="00E46618" w:rsidRDefault="00E46618" w:rsidP="00E4661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</w:t>
      </w:r>
    </w:p>
    <w:p w14:paraId="41A9AB99" w14:textId="77777777" w:rsidR="00E46618" w:rsidRDefault="00E46618" w:rsidP="00E4661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 w:rsidRPr="007B05E1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2528D2CB" w14:textId="77777777" w:rsidR="00E46618" w:rsidRDefault="00E46618" w:rsidP="00E4661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 w:rsidRPr="007B05E1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2A2B70CB" w14:textId="77777777" w:rsidR="00E46618" w:rsidRDefault="00E46618" w:rsidP="00E4661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F92D451" w14:textId="77777777" w:rsidR="00E46618" w:rsidRDefault="00E46618" w:rsidP="00E4661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1EE80696" w14:textId="77777777" w:rsidR="00E46618" w:rsidRDefault="00E46618" w:rsidP="00E46618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46517631" w14:textId="77777777" w:rsidR="00E46618" w:rsidRDefault="00E46618" w:rsidP="00E4661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3E301D81" w14:textId="77777777" w:rsidR="00E46618" w:rsidRDefault="00E46618" w:rsidP="00E46618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14:paraId="56E8A053" w14:textId="77777777" w:rsidR="00E46618" w:rsidRDefault="00E46618" w:rsidP="00E46618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355B6E6A" w14:textId="77777777" w:rsidR="00E46618" w:rsidRDefault="00E46618" w:rsidP="00E46618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0FA79F51" w14:textId="77777777" w:rsidR="00E46618" w:rsidRDefault="00E46618" w:rsidP="00E46618">
      <w:pPr>
        <w:ind w:firstLine="3969"/>
        <w:rPr>
          <w:b/>
          <w:sz w:val="22"/>
          <w:szCs w:val="22"/>
        </w:rPr>
      </w:pPr>
    </w:p>
    <w:p w14:paraId="2C97B2DB" w14:textId="0369C666" w:rsidR="00E46618" w:rsidRDefault="00E46618" w:rsidP="007B05E1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przygotowanie, nagranie i montaż 4 klipów filmowych o charakterze promocyjno-informacyjnym dla potrzeb projektu </w:t>
      </w:r>
      <w:proofErr w:type="spellStart"/>
      <w:r>
        <w:rPr>
          <w:b/>
          <w:sz w:val="22"/>
          <w:szCs w:val="22"/>
        </w:rPr>
        <w:t>DigiCamp</w:t>
      </w:r>
      <w:proofErr w:type="spellEnd"/>
      <w:r>
        <w:rPr>
          <w:b/>
          <w:sz w:val="22"/>
          <w:szCs w:val="22"/>
        </w:rPr>
        <w:t xml:space="preserve"> w ramach programu SPINAKER NAWA - KC-zp.272-</w:t>
      </w:r>
      <w:r w:rsidR="00B07FB4">
        <w:rPr>
          <w:b/>
          <w:sz w:val="22"/>
          <w:szCs w:val="22"/>
        </w:rPr>
        <w:t>646</w:t>
      </w:r>
      <w:r>
        <w:rPr>
          <w:b/>
          <w:sz w:val="22"/>
          <w:szCs w:val="22"/>
        </w:rPr>
        <w:t xml:space="preserve">/22,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2B53986" w14:textId="77777777" w:rsidR="00E46618" w:rsidRDefault="00E46618" w:rsidP="00E46618">
      <w:pPr>
        <w:tabs>
          <w:tab w:val="right" w:pos="9000"/>
        </w:tabs>
        <w:rPr>
          <w:sz w:val="22"/>
          <w:szCs w:val="22"/>
        </w:rPr>
      </w:pPr>
    </w:p>
    <w:p w14:paraId="0D6CABD7" w14:textId="77777777" w:rsidR="00E46618" w:rsidRDefault="00E46618" w:rsidP="00E46618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przedmiotu zamówienia</w:t>
      </w:r>
      <w:r>
        <w:rPr>
          <w:b/>
          <w:sz w:val="22"/>
          <w:szCs w:val="22"/>
          <w:vertAlign w:val="superscript"/>
        </w:rPr>
        <w:t>1</w:t>
      </w:r>
      <w:r>
        <w:rPr>
          <w:b/>
          <w:sz w:val="22"/>
          <w:szCs w:val="22"/>
        </w:rPr>
        <w:t>:   ..........................................................PLN</w:t>
      </w:r>
    </w:p>
    <w:p w14:paraId="1D0908A3" w14:textId="77777777" w:rsidR="00E46618" w:rsidRDefault="00E46618" w:rsidP="00E46618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bCs/>
          <w:i/>
          <w:iCs/>
          <w:szCs w:val="24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7E9D0B29" w14:textId="77777777" w:rsidR="00E46618" w:rsidRDefault="00E46618" w:rsidP="00E4661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6ADB350" w14:textId="77777777" w:rsidR="00E46618" w:rsidRDefault="00E46618" w:rsidP="00E4661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60C4E59E" w14:textId="3AB1DA63" w:rsidR="00E46618" w:rsidRDefault="00E46618" w:rsidP="00E4661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………………………………………..</w:t>
      </w:r>
      <w:r>
        <w:rPr>
          <w:i/>
          <w:sz w:val="22"/>
          <w:szCs w:val="22"/>
          <w:highlight w:val="yellow"/>
        </w:rPr>
        <w:t>(kryterium oceny ofert)</w:t>
      </w:r>
    </w:p>
    <w:p w14:paraId="7CA9CB44" w14:textId="77777777" w:rsidR="00E46618" w:rsidRDefault="00E46618" w:rsidP="00E4661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Doświadczenie w produkcji filmowej filmów/klipów promocyjnych </w:t>
      </w:r>
      <w:r>
        <w:rPr>
          <w:i/>
          <w:sz w:val="22"/>
          <w:szCs w:val="22"/>
          <w:highlight w:val="yellow"/>
        </w:rPr>
        <w:t>(kryterium oceny ofert)</w:t>
      </w:r>
    </w:p>
    <w:p w14:paraId="18E7ECFC" w14:textId="2F17193F" w:rsidR="00E46618" w:rsidRPr="006610E7" w:rsidRDefault="00E46618" w:rsidP="00E46618">
      <w:pPr>
        <w:pStyle w:val="Tekstpodstawowy"/>
        <w:spacing w:line="240" w:lineRule="auto"/>
        <w:jc w:val="both"/>
        <w:rPr>
          <w:bCs/>
          <w:sz w:val="22"/>
          <w:szCs w:val="22"/>
        </w:rPr>
      </w:pPr>
      <w:r w:rsidRPr="006610E7">
        <w:rPr>
          <w:b w:val="0"/>
          <w:color w:val="FF0000"/>
          <w:sz w:val="22"/>
          <w:szCs w:val="22"/>
        </w:rPr>
        <w:t xml:space="preserve">Oświadczam, że </w:t>
      </w:r>
      <w:r w:rsidR="00A7363B" w:rsidRPr="006610E7">
        <w:rPr>
          <w:b w:val="0"/>
          <w:color w:val="FF0000"/>
          <w:sz w:val="22"/>
          <w:szCs w:val="22"/>
        </w:rPr>
        <w:t>osoba wyznaczona do realizacji zamówienia …………………(imię i nazwisko)</w:t>
      </w:r>
      <w:r w:rsidR="00A7363B">
        <w:rPr>
          <w:bCs/>
          <w:color w:val="FF0000"/>
          <w:sz w:val="22"/>
          <w:szCs w:val="22"/>
        </w:rPr>
        <w:t xml:space="preserve"> </w:t>
      </w:r>
      <w:r w:rsidR="00A7363B" w:rsidRPr="006610E7">
        <w:rPr>
          <w:bCs/>
          <w:sz w:val="22"/>
          <w:szCs w:val="22"/>
        </w:rPr>
        <w:t>brała udział w wykonaniu zleceń polegających na</w:t>
      </w:r>
      <w:r w:rsidR="001C22BC" w:rsidRPr="006610E7">
        <w:rPr>
          <w:bCs/>
          <w:sz w:val="22"/>
          <w:szCs w:val="22"/>
        </w:rPr>
        <w:t xml:space="preserve"> przygotowaniu, nagraniu, montażu następujących klipów/filmów o charakterze promocyjno-informacyjnym</w:t>
      </w:r>
      <w:r w:rsidR="00B07FB4" w:rsidRPr="006610E7">
        <w:rPr>
          <w:bCs/>
          <w:sz w:val="22"/>
          <w:szCs w:val="22"/>
        </w:rPr>
        <w:t>:</w:t>
      </w:r>
    </w:p>
    <w:tbl>
      <w:tblPr>
        <w:tblStyle w:val="Tabela-Siatka"/>
        <w:tblW w:w="5000" w:type="pct"/>
        <w:tblInd w:w="0" w:type="dxa"/>
        <w:tblLook w:val="04A0" w:firstRow="1" w:lastRow="0" w:firstColumn="1" w:lastColumn="0" w:noHBand="0" w:noVBand="1"/>
      </w:tblPr>
      <w:tblGrid>
        <w:gridCol w:w="906"/>
        <w:gridCol w:w="3068"/>
        <w:gridCol w:w="2899"/>
        <w:gridCol w:w="2413"/>
      </w:tblGrid>
      <w:tr w:rsidR="006610E7" w14:paraId="305F3D70" w14:textId="77777777" w:rsidTr="006610E7"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B4E00" w14:textId="77777777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Lp.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DB5BB" w14:textId="73EF07BD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Tytuł filmu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8079" w14:textId="44C7448D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Termin realizacji</w:t>
            </w: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4B3B6" w14:textId="5F42D27B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Odbiorca Usługi</w:t>
            </w:r>
          </w:p>
        </w:tc>
      </w:tr>
      <w:tr w:rsidR="006610E7" w14:paraId="32C56E6B" w14:textId="77777777" w:rsidTr="006610E7"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4AFF4" w14:textId="77777777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A0B5" w14:textId="77777777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A513" w14:textId="5C519EF9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3121" w14:textId="6C6385AC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6610E7" w14:paraId="401B314F" w14:textId="77777777" w:rsidTr="006610E7"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9D7E2" w14:textId="77777777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8A99" w14:textId="77777777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5841" w14:textId="10BE08F6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F3F8" w14:textId="054F2B36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6610E7" w14:paraId="1323E4B5" w14:textId="77777777" w:rsidTr="006610E7"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F70B9" w14:textId="77777777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EE8F" w14:textId="77777777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BD1D" w14:textId="4354097E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E04F" w14:textId="37E7AC14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6610E7" w14:paraId="25156B1C" w14:textId="77777777" w:rsidTr="006610E7"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BB75" w14:textId="77777777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417F" w14:textId="77777777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2814" w14:textId="475897E0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B8A4" w14:textId="08EE4C65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  <w:tr w:rsidR="006610E7" w14:paraId="3DAA4D63" w14:textId="77777777" w:rsidTr="006610E7"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ACA7E" w14:textId="77777777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1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39F1" w14:textId="77777777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8D61" w14:textId="732865CC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4300" w14:textId="3BDEC525" w:rsidR="006610E7" w:rsidRDefault="006610E7">
            <w:pPr>
              <w:pStyle w:val="Tekstpodstawowy"/>
              <w:spacing w:line="240" w:lineRule="auto"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967A881" w14:textId="1A5D807E" w:rsidR="00E46618" w:rsidRDefault="00E46618" w:rsidP="00E46618">
      <w:pPr>
        <w:pStyle w:val="Tekstpodstawowy"/>
        <w:spacing w:line="240" w:lineRule="auto"/>
        <w:jc w:val="both"/>
        <w:rPr>
          <w:b w:val="0"/>
          <w:color w:val="FF0000"/>
          <w:sz w:val="20"/>
          <w:szCs w:val="20"/>
        </w:rPr>
      </w:pPr>
      <w:r>
        <w:rPr>
          <w:b w:val="0"/>
          <w:color w:val="FF0000"/>
          <w:sz w:val="20"/>
          <w:szCs w:val="20"/>
        </w:rPr>
        <w:t xml:space="preserve">*W przypadku niepodania przez Wykonawcę </w:t>
      </w:r>
      <w:r w:rsidR="001C22BC">
        <w:rPr>
          <w:b w:val="0"/>
          <w:color w:val="FF0000"/>
          <w:sz w:val="20"/>
          <w:szCs w:val="20"/>
        </w:rPr>
        <w:t>wymaganych w tabeli informacji,</w:t>
      </w:r>
      <w:r>
        <w:rPr>
          <w:b w:val="0"/>
          <w:color w:val="FF0000"/>
          <w:sz w:val="20"/>
          <w:szCs w:val="20"/>
        </w:rPr>
        <w:t xml:space="preserve"> Zamawiający nie przyzna punktów w </w:t>
      </w:r>
      <w:proofErr w:type="spellStart"/>
      <w:r>
        <w:rPr>
          <w:b w:val="0"/>
          <w:color w:val="FF0000"/>
          <w:sz w:val="20"/>
          <w:szCs w:val="20"/>
        </w:rPr>
        <w:t>pozacenowym</w:t>
      </w:r>
      <w:proofErr w:type="spellEnd"/>
      <w:r>
        <w:rPr>
          <w:b w:val="0"/>
          <w:color w:val="FF0000"/>
          <w:sz w:val="20"/>
          <w:szCs w:val="20"/>
        </w:rPr>
        <w:t xml:space="preserve"> kryterium oceny ofert.</w:t>
      </w:r>
    </w:p>
    <w:p w14:paraId="3E70850E" w14:textId="77777777" w:rsidR="00E46618" w:rsidRDefault="00E46618" w:rsidP="00E46618">
      <w:pPr>
        <w:pStyle w:val="Tekstpodstawowy"/>
        <w:spacing w:line="240" w:lineRule="auto"/>
        <w:jc w:val="both"/>
        <w:rPr>
          <w:b w:val="0"/>
          <w:color w:val="FF0000"/>
          <w:sz w:val="20"/>
          <w:szCs w:val="20"/>
        </w:rPr>
      </w:pPr>
    </w:p>
    <w:p w14:paraId="7DAD36CF" w14:textId="77777777" w:rsidR="00E46618" w:rsidRDefault="00E46618" w:rsidP="00E4661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791CA366" w14:textId="77777777" w:rsidR="00E46618" w:rsidRDefault="00E46618" w:rsidP="00E46618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częściowej przez Zamawiającego na rachunek Wykonawcy zawarty na dzień zlecenia przelewu w wykazie podmiotów, o których mowa w art. 96b ust. 1) Ustawy o podatku od towarów i usług.</w:t>
      </w:r>
    </w:p>
    <w:p w14:paraId="5AB5782A" w14:textId="77777777" w:rsidR="00E46618" w:rsidRDefault="00E46618" w:rsidP="00E46618">
      <w:pPr>
        <w:rPr>
          <w:b/>
          <w:sz w:val="22"/>
          <w:szCs w:val="22"/>
          <w:u w:val="single"/>
        </w:rPr>
      </w:pPr>
    </w:p>
    <w:p w14:paraId="7ECFC3B0" w14:textId="77777777" w:rsidR="00E46618" w:rsidRDefault="00E46618" w:rsidP="00E4661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3932E61" w14:textId="77777777" w:rsidR="00E46618" w:rsidRDefault="00E46618" w:rsidP="00E4661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4066E108" w14:textId="77777777" w:rsidR="00E46618" w:rsidRDefault="00E46618" w:rsidP="00E4661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0"/>
          <w:szCs w:val="20"/>
        </w:rPr>
        <w:t xml:space="preserve"> i nie wnosimy do nich żadnych zastrzeżeń.</w:t>
      </w:r>
    </w:p>
    <w:p w14:paraId="45D3C6AC" w14:textId="77777777" w:rsidR="00E46618" w:rsidRDefault="00E46618" w:rsidP="00E46618">
      <w:pPr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</w:rPr>
        <w:t>Oświadczam, że wypełniłem obowiązki informacyjne przewidziane w art. 13 lub art. 14 RODO</w:t>
      </w:r>
      <w:r>
        <w:rPr>
          <w:sz w:val="20"/>
          <w:szCs w:val="20"/>
          <w:vertAlign w:val="superscript"/>
        </w:rPr>
        <w:t>1</w:t>
      </w:r>
      <w:r>
        <w:rPr>
          <w:sz w:val="20"/>
          <w:szCs w:val="20"/>
        </w:rPr>
        <w:t xml:space="preserve"> wobec osób fizycznych, od których dane osobowe bezpośrednio lub pośrednio pozyskałem w celu ubiegania się </w:t>
      </w:r>
      <w:r>
        <w:rPr>
          <w:sz w:val="20"/>
          <w:szCs w:val="20"/>
        </w:rPr>
        <w:br/>
        <w:t>o udzielenie zamówienia publicznego w niniejszym postępowaniu</w:t>
      </w:r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</w:p>
    <w:p w14:paraId="68799B5C" w14:textId="77777777" w:rsidR="00E46618" w:rsidRDefault="00E46618" w:rsidP="00E46618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1</w:t>
      </w:r>
      <w:r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4A0153" w14:textId="77777777" w:rsidR="00E46618" w:rsidRDefault="00E46618" w:rsidP="00E46618">
      <w:pPr>
        <w:ind w:left="360"/>
        <w:jc w:val="both"/>
        <w:rPr>
          <w:i/>
          <w:sz w:val="20"/>
          <w:szCs w:val="20"/>
        </w:rPr>
      </w:pPr>
      <w:r>
        <w:rPr>
          <w:i/>
          <w:sz w:val="20"/>
          <w:szCs w:val="20"/>
          <w:vertAlign w:val="superscript"/>
        </w:rPr>
        <w:t>2</w:t>
      </w:r>
      <w:r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218C04" w14:textId="77777777" w:rsidR="00E46618" w:rsidRDefault="00E46618" w:rsidP="00E4661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6618" w14:paraId="67FBFFD5" w14:textId="77777777" w:rsidTr="00E4661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55E81" w14:textId="77777777" w:rsidR="00E46618" w:rsidRDefault="00E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747AB" w14:textId="77777777" w:rsidR="00E46618" w:rsidRDefault="00E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5F552590" w14:textId="77777777" w:rsidR="00E46618" w:rsidRDefault="00E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8EF93A" w14:textId="77777777" w:rsidR="00E46618" w:rsidRDefault="00E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46618" w14:paraId="2C06238E" w14:textId="77777777" w:rsidTr="00E4661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27F72" w14:textId="77777777" w:rsidR="00E46618" w:rsidRDefault="00E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015ED" w14:textId="77777777" w:rsidR="00E46618" w:rsidRDefault="00E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5F2F4" w14:textId="77777777" w:rsidR="00E46618" w:rsidRDefault="00E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28EB8CF" w14:textId="77777777" w:rsidR="00E46618" w:rsidRDefault="00E46618" w:rsidP="00E466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85495D9" w14:textId="77777777" w:rsidR="00E46618" w:rsidRDefault="00E46618" w:rsidP="00E46618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005659A" w14:textId="77777777" w:rsidR="00E46618" w:rsidRDefault="00E46618" w:rsidP="00E4661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0A177F2B" w14:textId="77777777" w:rsidR="00E46618" w:rsidRDefault="00E46618" w:rsidP="00E466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2764D44" w14:textId="77777777" w:rsidR="00E46618" w:rsidRDefault="00E46618" w:rsidP="00E4661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F7F0FD4" w14:textId="77777777" w:rsidR="00E46618" w:rsidRDefault="00E46618" w:rsidP="00E466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88F27F5" w14:textId="77777777" w:rsidR="00E46618" w:rsidRDefault="00E46618" w:rsidP="00E466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6FCCA15" w14:textId="77777777" w:rsidR="00E46618" w:rsidRDefault="00E46618" w:rsidP="00E466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AE14692" w14:textId="77777777" w:rsidR="00E46618" w:rsidRDefault="00E46618" w:rsidP="00E4661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F5D18B2" w14:textId="77777777" w:rsidR="00E46618" w:rsidRDefault="00E46618" w:rsidP="00E4661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51892D58" w14:textId="77777777" w:rsidR="00E46618" w:rsidRDefault="00E46618" w:rsidP="00E46618">
      <w:pPr>
        <w:jc w:val="both"/>
        <w:rPr>
          <w:sz w:val="22"/>
          <w:szCs w:val="22"/>
        </w:rPr>
      </w:pPr>
    </w:p>
    <w:p w14:paraId="57B9B32C" w14:textId="77777777" w:rsidR="00B07FB4" w:rsidRDefault="00E46618" w:rsidP="00B07FB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Oferta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iCs/>
          <w:color w:val="FF0000"/>
          <w:sz w:val="22"/>
          <w:szCs w:val="22"/>
          <w:lang w:eastAsia="zh-CN"/>
        </w:rPr>
        <w:t>.</w:t>
      </w:r>
    </w:p>
    <w:p w14:paraId="2FFE2433" w14:textId="739C8C27" w:rsidR="00E46618" w:rsidRDefault="00E46618" w:rsidP="007B05E1">
      <w:pPr>
        <w:tabs>
          <w:tab w:val="left" w:pos="540"/>
          <w:tab w:val="left" w:pos="780"/>
        </w:tabs>
        <w:suppressAutoHyphens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14:paraId="01498749" w14:textId="622504AC" w:rsidR="00FE545C" w:rsidRPr="00E46618" w:rsidRDefault="00E46618" w:rsidP="00E46618">
      <w:r>
        <w:rPr>
          <w:sz w:val="22"/>
          <w:szCs w:val="22"/>
        </w:rPr>
        <w:t>**jeżeli dotyczy</w:t>
      </w:r>
    </w:p>
    <w:sectPr w:rsidR="00FE545C" w:rsidRPr="00E466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87044" w14:textId="77777777" w:rsidR="00296F0C" w:rsidRDefault="00296F0C">
      <w:r>
        <w:separator/>
      </w:r>
    </w:p>
  </w:endnote>
  <w:endnote w:type="continuationSeparator" w:id="0">
    <w:p w14:paraId="28AD7BA5" w14:textId="77777777" w:rsidR="00296F0C" w:rsidRDefault="00296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B7FD2" w14:textId="77777777" w:rsidR="00587547" w:rsidRDefault="005875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1C1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8BE26" w14:textId="77777777" w:rsidR="00587547" w:rsidRDefault="005875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A4561" w14:textId="77777777" w:rsidR="00296F0C" w:rsidRDefault="00296F0C">
      <w:r>
        <w:separator/>
      </w:r>
    </w:p>
  </w:footnote>
  <w:footnote w:type="continuationSeparator" w:id="0">
    <w:p w14:paraId="71FC7DAC" w14:textId="77777777" w:rsidR="00296F0C" w:rsidRDefault="00296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41735" w14:textId="77777777" w:rsidR="00587547" w:rsidRDefault="005875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E0BE6" w14:textId="5DE14A78" w:rsidR="00F53146" w:rsidRPr="00E46618" w:rsidRDefault="00E46618" w:rsidP="00E46618">
    <w:pPr>
      <w:pStyle w:val="Nagwek"/>
    </w:pPr>
    <w:r>
      <w:fldChar w:fldCharType="begin"/>
    </w:r>
    <w:r>
      <w:instrText xml:space="preserve"> INCLUDEPICTURE  "https://nawa.gov.pl/images/PO-WER/pasek.jpg" \* MERGEFORMATINET </w:instrText>
    </w:r>
    <w:r>
      <w:fldChar w:fldCharType="separate"/>
    </w:r>
    <w:r w:rsidR="007B05E1">
      <w:fldChar w:fldCharType="begin"/>
    </w:r>
    <w:r w:rsidR="007B05E1">
      <w:instrText xml:space="preserve"> INCLUDEPICTURE  "https://nawa.gov.pl/images/PO-WER/pasek.jpg" \* MERGEFORMATINET </w:instrText>
    </w:r>
    <w:r w:rsidR="007B05E1">
      <w:fldChar w:fldCharType="separate"/>
    </w:r>
    <w:r w:rsidR="001C22BC">
      <w:fldChar w:fldCharType="begin"/>
    </w:r>
    <w:r w:rsidR="001C22BC">
      <w:instrText xml:space="preserve"> INCLUDEPICTURE  "https://nawa.gov.pl/images/PO-WER/pasek.jpg" \* MERGEFORMATINET </w:instrText>
    </w:r>
    <w:r w:rsidR="001C22BC">
      <w:fldChar w:fldCharType="separate"/>
    </w:r>
    <w:r w:rsidR="00A7363B">
      <w:fldChar w:fldCharType="begin"/>
    </w:r>
    <w:r w:rsidR="00A7363B">
      <w:instrText xml:space="preserve"> INCLUDEPICTURE  "https://nawa.gov.pl/images/PO-WER/pasek.jpg" \* MERGEFORMATINET </w:instrText>
    </w:r>
    <w:r w:rsidR="00A7363B">
      <w:fldChar w:fldCharType="separate"/>
    </w:r>
    <w:r w:rsidR="006610E7">
      <w:fldChar w:fldCharType="begin"/>
    </w:r>
    <w:r w:rsidR="006610E7">
      <w:instrText xml:space="preserve"> </w:instrText>
    </w:r>
    <w:r w:rsidR="006610E7">
      <w:instrText>INCLUDEP</w:instrText>
    </w:r>
    <w:r w:rsidR="006610E7">
      <w:instrText>ICTURE  "https://nawa.gov.pl/images/PO-WER/pasek.jpg" \* MERGEFORMATINET</w:instrText>
    </w:r>
    <w:r w:rsidR="006610E7">
      <w:instrText xml:space="preserve"> </w:instrText>
    </w:r>
    <w:r w:rsidR="006610E7">
      <w:fldChar w:fldCharType="separate"/>
    </w:r>
    <w:r w:rsidR="006610E7">
      <w:pict w14:anchorId="134E2D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" style="width:391.5pt;height:51.75pt">
          <v:imagedata r:id="rId1" r:href="rId2"/>
        </v:shape>
      </w:pict>
    </w:r>
    <w:r w:rsidR="006610E7">
      <w:fldChar w:fldCharType="end"/>
    </w:r>
    <w:r w:rsidR="00A7363B">
      <w:fldChar w:fldCharType="end"/>
    </w:r>
    <w:r w:rsidR="001C22BC">
      <w:fldChar w:fldCharType="end"/>
    </w:r>
    <w:r w:rsidR="007B05E1">
      <w:fldChar w:fldCharType="end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C12EC" w14:textId="77777777" w:rsidR="00587547" w:rsidRDefault="005875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97229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85473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7425455">
    <w:abstractNumId w:val="0"/>
  </w:num>
  <w:num w:numId="4" w16cid:durableId="542375950">
    <w:abstractNumId w:val="3"/>
  </w:num>
  <w:num w:numId="5" w16cid:durableId="8772746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F0C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22BC"/>
    <w:rsid w:val="001D4612"/>
    <w:rsid w:val="00207E98"/>
    <w:rsid w:val="002723B0"/>
    <w:rsid w:val="00296F0C"/>
    <w:rsid w:val="00315A4A"/>
    <w:rsid w:val="004B7300"/>
    <w:rsid w:val="004C6753"/>
    <w:rsid w:val="00587547"/>
    <w:rsid w:val="00595C87"/>
    <w:rsid w:val="005D2C65"/>
    <w:rsid w:val="005E6D94"/>
    <w:rsid w:val="0063384F"/>
    <w:rsid w:val="00643C6F"/>
    <w:rsid w:val="00646202"/>
    <w:rsid w:val="0065290F"/>
    <w:rsid w:val="006610E7"/>
    <w:rsid w:val="006815F6"/>
    <w:rsid w:val="007748F0"/>
    <w:rsid w:val="007A4321"/>
    <w:rsid w:val="007B05E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363B"/>
    <w:rsid w:val="00A83018"/>
    <w:rsid w:val="00B07FB4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46618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0CDCD501"/>
  <w15:chartTrackingRefBased/>
  <w15:docId w15:val="{C16E99F6-37EE-4C05-A2EC-4440FBE1F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661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E4661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8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nawa.gov.pl/images/PO-WER/pasek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578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2022-10-27T06:48:00Z</cp:lastPrinted>
  <dcterms:created xsi:type="dcterms:W3CDTF">2022-10-27T06:48:00Z</dcterms:created>
  <dcterms:modified xsi:type="dcterms:W3CDTF">2022-10-27T12:52:00Z</dcterms:modified>
</cp:coreProperties>
</file>