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71969" w14:textId="77777777" w:rsidR="002A6C11" w:rsidRPr="00240E71" w:rsidRDefault="00CC7222" w:rsidP="002A6C1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F15BC56">
          <v:roundrect id="_x0000_s1027" style="position:absolute;left:0;text-align:left;margin-left:-25.5pt;margin-top:-13.15pt;width:162pt;height:1in;z-index:251658240" arcsize="10923f"/>
        </w:pict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>
        <w:rPr>
          <w:b w:val="0"/>
          <w:sz w:val="22"/>
          <w:szCs w:val="22"/>
        </w:rPr>
        <w:tab/>
      </w:r>
      <w:r w:rsidR="002A6C11" w:rsidRPr="004C278E">
        <w:rPr>
          <w:rFonts w:ascii="Times New Roman" w:hAnsi="Times New Roman"/>
        </w:rPr>
        <w:t xml:space="preserve">Załącznik nr </w:t>
      </w:r>
      <w:r w:rsidR="002A6C11">
        <w:rPr>
          <w:rFonts w:ascii="Times New Roman" w:hAnsi="Times New Roman"/>
        </w:rPr>
        <w:t>1</w:t>
      </w:r>
    </w:p>
    <w:p w14:paraId="5FC6E02E" w14:textId="77777777" w:rsidR="002A6C11" w:rsidRDefault="002A6C11" w:rsidP="002A6C1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933B78" w14:textId="77777777" w:rsidR="002A6C11" w:rsidRPr="0022732C" w:rsidRDefault="002A6C11" w:rsidP="002A6C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5D66FA" w14:textId="77777777" w:rsidR="002A6C11" w:rsidRDefault="002A6C11" w:rsidP="002A6C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C444C61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332EAA0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35FB73E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05AB6D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68E4FA4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C91EE4B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256F7110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514708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C1EDE0A" w14:textId="77777777" w:rsidR="002A6C11" w:rsidRPr="0022732C" w:rsidRDefault="002A6C11" w:rsidP="002A6C1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7390132" w14:textId="77777777" w:rsidR="002A6C11" w:rsidRDefault="002A6C11" w:rsidP="002A6C11">
      <w:pPr>
        <w:spacing w:line="360" w:lineRule="auto"/>
      </w:pPr>
      <w:r>
        <w:t>Do: Nazwa i siedziba Zamawiającego:</w:t>
      </w:r>
    </w:p>
    <w:p w14:paraId="20EFB3A8" w14:textId="77777777" w:rsidR="002A6C11" w:rsidRPr="00C44BB7" w:rsidRDefault="002A6C11" w:rsidP="002A6C11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26CBFB5D" w14:textId="77777777" w:rsidR="002A6C11" w:rsidRPr="00C44BB7" w:rsidRDefault="002A6C11" w:rsidP="002A6C11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7A76F5A0" w14:textId="77777777" w:rsidR="002A6C11" w:rsidRDefault="002A6C11" w:rsidP="002A6C11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0B9E8F8" w14:textId="77777777" w:rsidR="002A6C11" w:rsidRDefault="002A6C11" w:rsidP="002A6C11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372B5706" w14:textId="77777777" w:rsidR="002A6C11" w:rsidRDefault="002A6C11" w:rsidP="002A6C11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14B64E5C" w14:textId="77777777" w:rsidR="002A6C11" w:rsidRDefault="002A6C11" w:rsidP="002A6C11">
      <w:pPr>
        <w:ind w:firstLine="3969"/>
        <w:rPr>
          <w:b/>
        </w:rPr>
      </w:pPr>
    </w:p>
    <w:p w14:paraId="30E8D658" w14:textId="6629626A" w:rsidR="002A6C11" w:rsidRDefault="002A6C11" w:rsidP="002A6C1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16734" w:rsidRPr="00F16734">
        <w:rPr>
          <w:b/>
        </w:rPr>
        <w:t xml:space="preserve">Dostawa subskrypcji pakietu bezpieczeństwa dla 2 urządzeń FortiGate 100F oraz </w:t>
      </w:r>
      <w:r w:rsidR="00F16734">
        <w:rPr>
          <w:b/>
        </w:rPr>
        <w:br/>
      </w:r>
      <w:r w:rsidR="00F16734" w:rsidRPr="00F16734">
        <w:rPr>
          <w:b/>
        </w:rPr>
        <w:t>2 urządzeń FortiWeb1000E na okres 12 miesięcy na potrzeby CRI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F16734">
        <w:rPr>
          <w:b/>
          <w:sz w:val="26"/>
        </w:rPr>
        <w:t>6</w:t>
      </w:r>
      <w:r>
        <w:rPr>
          <w:b/>
          <w:sz w:val="26"/>
        </w:rPr>
        <w:t>5</w:t>
      </w:r>
      <w:r w:rsidR="00F16734">
        <w:rPr>
          <w:b/>
          <w:sz w:val="26"/>
        </w:rPr>
        <w:t>2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2A6C11" w14:paraId="21808360" w14:textId="77777777" w:rsidTr="005D37AB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F73CD46" w14:textId="77777777" w:rsidR="002A6C11" w:rsidRDefault="002A6C11" w:rsidP="005D3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96F86E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C5737E" w14:textId="77777777" w:rsidR="002A6C11" w:rsidRPr="00FD3F61" w:rsidRDefault="002A6C11" w:rsidP="005D37AB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BEC9951" w14:textId="310BF3ED" w:rsidR="002A6C11" w:rsidRDefault="002A6C11" w:rsidP="005D37AB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 w:rsidR="00CC7222">
              <w:rPr>
                <w:b/>
                <w:color w:val="FF0000"/>
                <w:sz w:val="20"/>
              </w:rPr>
              <w:t>nazwa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EC28B85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6F5804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905E1C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77704AD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FB5D02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52BDF61" w14:textId="77777777" w:rsidR="002A6C11" w:rsidRDefault="002A6C11" w:rsidP="005D3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257B48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BF75A57" w14:textId="77777777" w:rsidR="002A6C11" w:rsidRDefault="002A6C11" w:rsidP="005D3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B5185A3" w14:textId="77777777" w:rsidR="002A6C11" w:rsidRDefault="002A6C11" w:rsidP="005D37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A6C11" w14:paraId="72EB10B4" w14:textId="77777777" w:rsidTr="005D37AB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5A3CC673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68961C0A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1BEABE9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6AD5E248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2A56DFCA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1D41721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20884985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7948D0" w14:textId="77777777" w:rsidR="002A6C11" w:rsidRDefault="002A6C11" w:rsidP="005D37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2A6C11" w:rsidRPr="00C44251" w14:paraId="43E46B87" w14:textId="77777777" w:rsidTr="005D37AB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ECAB9F" w14:textId="77777777" w:rsidR="002A6C11" w:rsidRPr="008F4E0A" w:rsidRDefault="002A6C11" w:rsidP="005D37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1880D1B3" w14:textId="77777777" w:rsidR="002A6C11" w:rsidRPr="008F4E0A" w:rsidRDefault="002A6C11" w:rsidP="005D37AB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20F978D3" w14:textId="0102DB65" w:rsidR="002A6C11" w:rsidRPr="00C902CC" w:rsidRDefault="00F16734" w:rsidP="005D37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Subskrypcja pakietu bezpieczeństwa </w:t>
            </w:r>
            <w:r w:rsidRPr="00F16734">
              <w:rPr>
                <w:b/>
                <w:sz w:val="16"/>
                <w:szCs w:val="16"/>
              </w:rPr>
              <w:t>urządze</w:t>
            </w:r>
            <w:r>
              <w:rPr>
                <w:b/>
                <w:sz w:val="16"/>
                <w:szCs w:val="16"/>
              </w:rPr>
              <w:t xml:space="preserve">nia </w:t>
            </w:r>
            <w:r w:rsidRPr="00F16734">
              <w:rPr>
                <w:b/>
                <w:sz w:val="16"/>
                <w:szCs w:val="16"/>
              </w:rPr>
              <w:t>FortiGate 100F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1D9D045B" w14:textId="77777777" w:rsidR="002A6C11" w:rsidRPr="00855ACF" w:rsidRDefault="002A6C11" w:rsidP="005D37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2BBCD866" w14:textId="12301579" w:rsidR="002A6C11" w:rsidRPr="00C44251" w:rsidRDefault="00F16734" w:rsidP="005D37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A6C11">
              <w:rPr>
                <w:sz w:val="16"/>
                <w:szCs w:val="16"/>
              </w:rPr>
              <w:t xml:space="preserve"> szt.</w:t>
            </w:r>
            <w:r w:rsidR="002A6C11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6C68385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8B03D37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6C292DC9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2CE6AD0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</w:tr>
      <w:tr w:rsidR="002A6C11" w:rsidRPr="00C44251" w14:paraId="3B2DE6E5" w14:textId="77777777" w:rsidTr="005D37AB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CFDFC34" w14:textId="77777777" w:rsidR="002A6C11" w:rsidRPr="008F4E0A" w:rsidRDefault="002A6C11" w:rsidP="005D37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26C11F6C" w14:textId="3899A89C" w:rsidR="002A6C11" w:rsidRDefault="00F16734" w:rsidP="005D37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Subskrypcja pakietu bezpieczeństwa </w:t>
            </w:r>
            <w:r w:rsidRPr="00F16734">
              <w:rPr>
                <w:b/>
                <w:sz w:val="16"/>
                <w:szCs w:val="16"/>
              </w:rPr>
              <w:t>urządzenia FortiWeb1000E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9DF457A" w14:textId="77777777" w:rsidR="002A6C11" w:rsidRPr="00855ACF" w:rsidRDefault="002A6C11" w:rsidP="005D37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657951F4" w14:textId="7EF066CC" w:rsidR="002A6C11" w:rsidRDefault="00F16734" w:rsidP="005D37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A6C1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7A49E869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065FE22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63D306BC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1B656D5" w14:textId="77777777" w:rsidR="002A6C11" w:rsidRPr="00C44251" w:rsidRDefault="002A6C11" w:rsidP="005D37AB">
            <w:pPr>
              <w:ind w:right="425"/>
              <w:rPr>
                <w:sz w:val="16"/>
                <w:szCs w:val="16"/>
              </w:rPr>
            </w:pPr>
          </w:p>
        </w:tc>
      </w:tr>
      <w:tr w:rsidR="002A6C11" w14:paraId="59109F1F" w14:textId="77777777" w:rsidTr="005D37AB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AFFBDE6" w14:textId="77777777" w:rsidR="002A6C11" w:rsidRPr="00BF11F0" w:rsidRDefault="002A6C11" w:rsidP="005D37AB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7025112B" w14:textId="77777777" w:rsidR="002A6C11" w:rsidRDefault="002A6C11" w:rsidP="005D37AB">
            <w:pPr>
              <w:ind w:right="425"/>
              <w:rPr>
                <w:sz w:val="22"/>
              </w:rPr>
            </w:pPr>
          </w:p>
        </w:tc>
      </w:tr>
    </w:tbl>
    <w:p w14:paraId="6DB555E1" w14:textId="77777777" w:rsidR="002A6C11" w:rsidRPr="00FB1B4F" w:rsidRDefault="002A6C11" w:rsidP="002A6C11">
      <w:pPr>
        <w:widowControl w:val="0"/>
        <w:ind w:right="1"/>
        <w:jc w:val="both"/>
        <w:rPr>
          <w:b/>
          <w:sz w:val="20"/>
        </w:rPr>
      </w:pPr>
    </w:p>
    <w:p w14:paraId="60AC8EF9" w14:textId="77777777" w:rsidR="002A6C11" w:rsidRPr="00FB1B4F" w:rsidRDefault="002A6C11" w:rsidP="002A6C11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6F5D892" w14:textId="77777777" w:rsidR="002A6C11" w:rsidRPr="00FB1B4F" w:rsidRDefault="002A6C11" w:rsidP="002A6C11">
      <w:pPr>
        <w:widowControl w:val="0"/>
        <w:ind w:right="1"/>
        <w:jc w:val="both"/>
        <w:rPr>
          <w:b/>
          <w:sz w:val="18"/>
        </w:rPr>
      </w:pPr>
    </w:p>
    <w:p w14:paraId="30824B62" w14:textId="77777777" w:rsidR="002A6C11" w:rsidRDefault="002A6C11" w:rsidP="002A6C11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1192A920" w14:textId="77777777" w:rsidR="002A6C11" w:rsidRDefault="002A6C11" w:rsidP="002A6C11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426EDEC8" w14:textId="77777777" w:rsidR="002A6C11" w:rsidRDefault="002A6C11" w:rsidP="002A6C11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12 miesięcy</w:t>
      </w:r>
    </w:p>
    <w:p w14:paraId="3265744D" w14:textId="77777777" w:rsidR="002A6C11" w:rsidRPr="00FE545C" w:rsidRDefault="002A6C11" w:rsidP="002A6C11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92B790C" w14:textId="77777777" w:rsidR="002A6C11" w:rsidRPr="00FE545C" w:rsidRDefault="002A6C11" w:rsidP="002A6C11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3CFC1B7" w14:textId="77777777" w:rsidR="002A6C11" w:rsidRDefault="002A6C11" w:rsidP="002A6C11">
      <w:pPr>
        <w:jc w:val="both"/>
        <w:rPr>
          <w:sz w:val="18"/>
          <w:szCs w:val="18"/>
        </w:rPr>
      </w:pPr>
    </w:p>
    <w:p w14:paraId="244742CD" w14:textId="77777777" w:rsidR="002A6C11" w:rsidRDefault="002A6C11" w:rsidP="002A6C1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CDA8A96" w14:textId="77777777" w:rsidR="002A6C11" w:rsidRPr="00730EFE" w:rsidRDefault="002A6C11" w:rsidP="002A6C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7038DB5" w14:textId="77777777" w:rsidR="002A6C11" w:rsidRPr="001D671E" w:rsidRDefault="002A6C11" w:rsidP="002A6C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E604433" w14:textId="77777777" w:rsidR="002A6C11" w:rsidRDefault="002A6C11" w:rsidP="002A6C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25447F" w14:textId="77777777" w:rsidR="002A6C11" w:rsidRDefault="002A6C11" w:rsidP="002A6C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C1B298" w14:textId="77777777" w:rsidR="002A6C11" w:rsidRDefault="002A6C11" w:rsidP="002A6C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ED7829" w14:textId="77777777" w:rsidR="002A6C11" w:rsidRPr="001D671E" w:rsidRDefault="002A6C11" w:rsidP="002A6C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6C11" w:rsidRPr="00FE545C" w14:paraId="2CC1F338" w14:textId="77777777" w:rsidTr="005D37A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7C257" w14:textId="77777777" w:rsidR="002A6C11" w:rsidRPr="00FE545C" w:rsidRDefault="002A6C11" w:rsidP="005D37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770C7" w14:textId="77777777" w:rsidR="002A6C11" w:rsidRPr="00FE545C" w:rsidRDefault="002A6C11" w:rsidP="005D37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98E4EB7" w14:textId="77777777" w:rsidR="002A6C11" w:rsidRPr="00FE545C" w:rsidRDefault="002A6C11" w:rsidP="005D37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ECD2C" w14:textId="77777777" w:rsidR="002A6C11" w:rsidRPr="00FE545C" w:rsidRDefault="002A6C11" w:rsidP="005D37A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A6C11" w:rsidRPr="00FE545C" w14:paraId="225E234A" w14:textId="77777777" w:rsidTr="005D37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C63D7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F074C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7C06F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A6C11" w:rsidRPr="00FE545C" w14:paraId="0B21047C" w14:textId="77777777" w:rsidTr="005D37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C93DE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17827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B351A" w14:textId="77777777" w:rsidR="002A6C11" w:rsidRPr="00FE545C" w:rsidRDefault="002A6C11" w:rsidP="005D37A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CB5BAF4" w14:textId="77777777" w:rsidR="002A6C11" w:rsidRDefault="002A6C11" w:rsidP="002A6C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D1D512" w14:textId="77777777" w:rsidR="002A6C11" w:rsidRPr="00D638CC" w:rsidRDefault="002A6C11" w:rsidP="002A6C1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6E7D062" w14:textId="77777777" w:rsidR="002A6C11" w:rsidRPr="002F276A" w:rsidRDefault="002A6C11" w:rsidP="002A6C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63205F5" w14:textId="77777777" w:rsidR="002A6C11" w:rsidRPr="002F276A" w:rsidRDefault="002A6C11" w:rsidP="002A6C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81B7758" w14:textId="77777777" w:rsidR="002A6C11" w:rsidRPr="002F276A" w:rsidRDefault="002A6C11" w:rsidP="002A6C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BE682C" w14:textId="77777777" w:rsidR="002A6C11" w:rsidRPr="002F276A" w:rsidRDefault="002A6C11" w:rsidP="002A6C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3AF4DE8" w14:textId="77777777" w:rsidR="002A6C11" w:rsidRPr="002F276A" w:rsidRDefault="002A6C11" w:rsidP="002A6C1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4C82AA" w14:textId="77777777" w:rsidR="002A6C11" w:rsidRDefault="002A6C11" w:rsidP="002A6C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D3D953C" w14:textId="77777777" w:rsidR="002A6C11" w:rsidRDefault="002A6C11" w:rsidP="002A6C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932B10" w14:textId="77777777" w:rsidR="002A6C11" w:rsidRDefault="002A6C11" w:rsidP="002A6C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EE7DFDA" w14:textId="77777777" w:rsidR="002A6C11" w:rsidRDefault="002A6C11" w:rsidP="002A6C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837C46" w14:textId="77777777" w:rsidR="002A6C11" w:rsidRDefault="002A6C11" w:rsidP="002A6C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43473F" w14:textId="77777777" w:rsidR="002A6C11" w:rsidRDefault="002A6C11" w:rsidP="002A6C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11101A" w14:textId="77777777" w:rsidR="002A6C11" w:rsidRDefault="002A6C11" w:rsidP="002A6C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0A3BBF0" w14:textId="77777777" w:rsidR="002A6C11" w:rsidRPr="000B45FE" w:rsidRDefault="002A6C11" w:rsidP="002A6C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6DE830" w14:textId="77777777" w:rsidR="002A6C11" w:rsidRDefault="002A6C11" w:rsidP="002A6C11">
      <w:pPr>
        <w:jc w:val="both"/>
        <w:rPr>
          <w:sz w:val="22"/>
          <w:szCs w:val="22"/>
        </w:rPr>
      </w:pPr>
    </w:p>
    <w:p w14:paraId="177158F9" w14:textId="77777777" w:rsidR="002A6C11" w:rsidRPr="00423B06" w:rsidRDefault="002A6C11" w:rsidP="002A6C1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26F12A2" w14:textId="77777777" w:rsidR="002A6C11" w:rsidRDefault="002A6C11" w:rsidP="002A6C1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A2ACA50" w14:textId="77777777" w:rsidR="002A6C11" w:rsidRPr="001C0490" w:rsidRDefault="002A6C11" w:rsidP="002A6C11"/>
    <w:p w14:paraId="46A02379" w14:textId="77777777" w:rsidR="002A6C11" w:rsidRPr="000C54C8" w:rsidRDefault="002A6C11" w:rsidP="002A6C11"/>
    <w:p w14:paraId="1306D542" w14:textId="77777777" w:rsidR="00FE545C" w:rsidRPr="002A6C11" w:rsidRDefault="00FE545C" w:rsidP="002A6C11"/>
    <w:sectPr w:rsidR="00FE545C" w:rsidRPr="002A6C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75D27" w14:textId="77777777" w:rsidR="00E269B1" w:rsidRDefault="00E269B1">
      <w:r>
        <w:separator/>
      </w:r>
    </w:p>
  </w:endnote>
  <w:endnote w:type="continuationSeparator" w:id="0">
    <w:p w14:paraId="122CE63B" w14:textId="77777777" w:rsidR="00E269B1" w:rsidRDefault="00E26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4F113" w14:textId="77777777" w:rsidR="00827B36" w:rsidRDefault="00827B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D9C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7F3D" w14:textId="77777777" w:rsidR="00827B36" w:rsidRDefault="00827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EC97" w14:textId="77777777" w:rsidR="00E269B1" w:rsidRDefault="00E269B1">
      <w:r>
        <w:separator/>
      </w:r>
    </w:p>
  </w:footnote>
  <w:footnote w:type="continuationSeparator" w:id="0">
    <w:p w14:paraId="1E787379" w14:textId="77777777" w:rsidR="00E269B1" w:rsidRDefault="00E26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0BB6" w14:textId="77777777" w:rsidR="00827B36" w:rsidRDefault="00827B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1FD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2989" w14:textId="77777777" w:rsidR="00827B36" w:rsidRDefault="00827B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966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27337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607263">
    <w:abstractNumId w:val="0"/>
  </w:num>
  <w:num w:numId="4" w16cid:durableId="462388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9B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6C1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7B3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7222"/>
    <w:rsid w:val="00D24208"/>
    <w:rsid w:val="00D60C38"/>
    <w:rsid w:val="00D66893"/>
    <w:rsid w:val="00D90ACB"/>
    <w:rsid w:val="00DC1500"/>
    <w:rsid w:val="00E269B1"/>
    <w:rsid w:val="00E44371"/>
    <w:rsid w:val="00E949B0"/>
    <w:rsid w:val="00F00591"/>
    <w:rsid w:val="00F1673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4ADE88E"/>
  <w15:chartTrackingRefBased/>
  <w15:docId w15:val="{89EE233C-F4E7-41F0-AAD3-AA884D25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C1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498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2022-10-24T06:54:00Z</dcterms:created>
  <dcterms:modified xsi:type="dcterms:W3CDTF">2022-10-24T08:00:00Z</dcterms:modified>
</cp:coreProperties>
</file>