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B38A2" w14:textId="65C523C8" w:rsidR="008328C3" w:rsidRPr="00E50F4B" w:rsidRDefault="008328C3" w:rsidP="008328C3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652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3C6890AB" w14:textId="77777777" w:rsidR="008328C3" w:rsidRPr="00E50F4B" w:rsidRDefault="008328C3" w:rsidP="008328C3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282C697" w14:textId="77777777" w:rsidR="008328C3" w:rsidRPr="00E50F4B" w:rsidRDefault="008328C3" w:rsidP="008328C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3E0959DC" w14:textId="77777777" w:rsidR="008328C3" w:rsidRPr="00E50F4B" w:rsidRDefault="008328C3" w:rsidP="008328C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07C91FF2" w14:textId="77777777" w:rsidR="008328C3" w:rsidRPr="00E50F4B" w:rsidRDefault="008328C3" w:rsidP="008328C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49DB4448" w14:textId="77777777" w:rsidR="008328C3" w:rsidRPr="00E50F4B" w:rsidRDefault="008328C3" w:rsidP="008328C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BD74EED" w14:textId="77777777" w:rsidR="008328C3" w:rsidRPr="00E50F4B" w:rsidRDefault="008328C3" w:rsidP="008328C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0DFBD2F6" w14:textId="77777777" w:rsidR="008328C3" w:rsidRPr="00E50F4B" w:rsidRDefault="008328C3" w:rsidP="008328C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10D8DA66" w14:textId="77777777" w:rsidR="008328C3" w:rsidRPr="00E50F4B" w:rsidRDefault="008328C3" w:rsidP="008328C3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6A3F22EA" w14:textId="77777777" w:rsidR="008328C3" w:rsidRPr="00E50F4B" w:rsidRDefault="008328C3" w:rsidP="008328C3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32B5D20" w14:textId="77777777" w:rsidR="008328C3" w:rsidRPr="00E50F4B" w:rsidRDefault="008328C3" w:rsidP="008328C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1A0609B" w14:textId="77777777" w:rsidR="008328C3" w:rsidRPr="00E50F4B" w:rsidRDefault="008328C3" w:rsidP="008328C3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0A6D4D5" w14:textId="77777777" w:rsidR="008328C3" w:rsidRPr="00E50F4B" w:rsidRDefault="008328C3" w:rsidP="008328C3">
      <w:pPr>
        <w:spacing w:line="254" w:lineRule="auto"/>
        <w:rPr>
          <w:rFonts w:ascii="Arial" w:hAnsi="Arial" w:cs="Arial"/>
        </w:rPr>
      </w:pPr>
    </w:p>
    <w:p w14:paraId="1B3F9D8A" w14:textId="77777777" w:rsidR="008328C3" w:rsidRPr="00E50F4B" w:rsidRDefault="008328C3" w:rsidP="008328C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728B71E9" w14:textId="77777777" w:rsidR="008328C3" w:rsidRPr="00E50F4B" w:rsidRDefault="008328C3" w:rsidP="008328C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A9DE0BB" w14:textId="77777777" w:rsidR="008328C3" w:rsidRPr="00E50F4B" w:rsidRDefault="008328C3" w:rsidP="008328C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45C34983" w14:textId="77777777" w:rsidR="008328C3" w:rsidRPr="00E50F4B" w:rsidRDefault="008328C3" w:rsidP="008328C3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E80FC9" w14:textId="618C8DCF" w:rsidR="008328C3" w:rsidRPr="0043294C" w:rsidRDefault="008328C3" w:rsidP="0043294C">
      <w:pPr>
        <w:widowControl w:val="0"/>
        <w:spacing w:after="0" w:line="360" w:lineRule="auto"/>
        <w:ind w:firstLine="708"/>
        <w:jc w:val="both"/>
        <w:rPr>
          <w:b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43294C" w:rsidRPr="00F16734">
        <w:rPr>
          <w:b/>
        </w:rPr>
        <w:t xml:space="preserve">Dostawa subskrypcji pakietu bezpieczeństwa dla 2 urządzeń </w:t>
      </w:r>
      <w:proofErr w:type="spellStart"/>
      <w:r w:rsidR="0043294C" w:rsidRPr="00F16734">
        <w:rPr>
          <w:b/>
        </w:rPr>
        <w:t>FortiGate</w:t>
      </w:r>
      <w:proofErr w:type="spellEnd"/>
      <w:r w:rsidR="0043294C" w:rsidRPr="00F16734">
        <w:rPr>
          <w:b/>
        </w:rPr>
        <w:t xml:space="preserve"> 100F oraz 2 urządzeń FortiWeb1000E na okres 12 miesięcy na potrzeby CRI</w:t>
      </w:r>
      <w:r>
        <w:rPr>
          <w:b/>
        </w:rPr>
        <w:t>, znak sprawy: KC-zp.272-652/22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34B2931F" w14:textId="77777777" w:rsidR="008328C3" w:rsidRPr="00E50F4B" w:rsidRDefault="008328C3" w:rsidP="008328C3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1C2E4E7" w14:textId="77777777" w:rsidR="008328C3" w:rsidRPr="00E50F4B" w:rsidRDefault="008328C3" w:rsidP="008328C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6CD4472F" w14:textId="77777777" w:rsidR="008328C3" w:rsidRPr="008D61B1" w:rsidRDefault="008328C3" w:rsidP="008328C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6BBCB0A" w14:textId="77777777" w:rsidR="008328C3" w:rsidRPr="00E50F4B" w:rsidRDefault="008328C3" w:rsidP="008328C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6906F1" w14:textId="77777777" w:rsidR="008328C3" w:rsidRPr="00E50F4B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113C09E5" w14:textId="77777777" w:rsidR="008328C3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7544E76" w14:textId="77777777" w:rsidR="008328C3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852EE85" w14:textId="77777777" w:rsidR="008328C3" w:rsidRPr="008D61B1" w:rsidRDefault="008328C3" w:rsidP="008328C3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0951C23" w14:textId="77777777" w:rsidR="008328C3" w:rsidRPr="00E50F4B" w:rsidRDefault="008328C3" w:rsidP="008328C3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36550EB" w14:textId="77777777" w:rsidR="008328C3" w:rsidRPr="00E50F4B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0DE17EC" w14:textId="77777777" w:rsidR="008328C3" w:rsidRPr="00E50F4B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3487653" w14:textId="77777777" w:rsidR="008328C3" w:rsidRPr="00E50F4B" w:rsidRDefault="008328C3" w:rsidP="008328C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DF033D4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30143FA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5299A051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AA81CBD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E636C48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73DD607" w14:textId="77777777" w:rsidR="008328C3" w:rsidRPr="00E50F4B" w:rsidRDefault="008328C3" w:rsidP="008328C3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48BC81" w14:textId="77777777" w:rsidR="008328C3" w:rsidRPr="00E50F4B" w:rsidRDefault="008328C3" w:rsidP="008328C3"/>
    <w:p w14:paraId="5374ABA1" w14:textId="77777777" w:rsidR="008328C3" w:rsidRPr="00E50F4B" w:rsidRDefault="008328C3" w:rsidP="008328C3"/>
    <w:p w14:paraId="3DE9289D" w14:textId="77777777" w:rsidR="008328C3" w:rsidRDefault="008328C3" w:rsidP="008328C3"/>
    <w:p w14:paraId="34C7E2CE" w14:textId="77777777" w:rsidR="008328C3" w:rsidRPr="00411A1B" w:rsidRDefault="008328C3" w:rsidP="008328C3"/>
    <w:p w14:paraId="7354D585" w14:textId="77777777" w:rsidR="008328C3" w:rsidRPr="00232D1D" w:rsidRDefault="008328C3" w:rsidP="008328C3"/>
    <w:p w14:paraId="1890439C" w14:textId="77777777" w:rsidR="008328C3" w:rsidRPr="00F43600" w:rsidRDefault="008328C3" w:rsidP="008328C3"/>
    <w:p w14:paraId="5E2647A0" w14:textId="77777777" w:rsidR="005103B9" w:rsidRPr="008328C3" w:rsidRDefault="005103B9" w:rsidP="008328C3"/>
    <w:sectPr w:rsidR="005103B9" w:rsidRPr="008328C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6739B" w14:textId="77777777" w:rsidR="00A742F2" w:rsidRDefault="00A742F2" w:rsidP="0038231F">
      <w:pPr>
        <w:spacing w:after="0" w:line="240" w:lineRule="auto"/>
      </w:pPr>
      <w:r>
        <w:separator/>
      </w:r>
    </w:p>
  </w:endnote>
  <w:endnote w:type="continuationSeparator" w:id="0">
    <w:p w14:paraId="27A9CB09" w14:textId="77777777" w:rsidR="00A742F2" w:rsidRDefault="00A742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3C6F1" w14:textId="77777777" w:rsidR="009638B4" w:rsidRDefault="009638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D3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D521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7EA64" w14:textId="77777777" w:rsidR="009638B4" w:rsidRDefault="009638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6A51B" w14:textId="77777777" w:rsidR="00A742F2" w:rsidRDefault="00A742F2" w:rsidP="0038231F">
      <w:pPr>
        <w:spacing w:after="0" w:line="240" w:lineRule="auto"/>
      </w:pPr>
      <w:r>
        <w:separator/>
      </w:r>
    </w:p>
  </w:footnote>
  <w:footnote w:type="continuationSeparator" w:id="0">
    <w:p w14:paraId="644AA2D7" w14:textId="77777777" w:rsidR="00A742F2" w:rsidRDefault="00A742F2" w:rsidP="0038231F">
      <w:pPr>
        <w:spacing w:after="0" w:line="240" w:lineRule="auto"/>
      </w:pPr>
      <w:r>
        <w:continuationSeparator/>
      </w:r>
    </w:p>
  </w:footnote>
  <w:footnote w:id="1">
    <w:p w14:paraId="717E678C" w14:textId="77777777" w:rsidR="008328C3" w:rsidRPr="0024624C" w:rsidRDefault="008328C3" w:rsidP="008328C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95768B0" w14:textId="77777777" w:rsidR="008328C3" w:rsidRPr="008D4C56" w:rsidRDefault="008328C3" w:rsidP="008328C3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5C12F" w14:textId="77777777" w:rsidR="009638B4" w:rsidRDefault="00963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75A6" w14:textId="77777777" w:rsidR="009638B4" w:rsidRDefault="00963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8E530" w14:textId="77777777" w:rsidR="009638B4" w:rsidRDefault="009638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319292">
    <w:abstractNumId w:val="7"/>
  </w:num>
  <w:num w:numId="2" w16cid:durableId="1744402806">
    <w:abstractNumId w:val="0"/>
  </w:num>
  <w:num w:numId="3" w16cid:durableId="1980769263">
    <w:abstractNumId w:val="6"/>
  </w:num>
  <w:num w:numId="4" w16cid:durableId="990329876">
    <w:abstractNumId w:val="9"/>
  </w:num>
  <w:num w:numId="5" w16cid:durableId="275258219">
    <w:abstractNumId w:val="8"/>
  </w:num>
  <w:num w:numId="6" w16cid:durableId="145560024">
    <w:abstractNumId w:val="5"/>
  </w:num>
  <w:num w:numId="7" w16cid:durableId="979383342">
    <w:abstractNumId w:val="1"/>
  </w:num>
  <w:num w:numId="8" w16cid:durableId="168182288">
    <w:abstractNumId w:val="3"/>
  </w:num>
  <w:num w:numId="9" w16cid:durableId="622660887">
    <w:abstractNumId w:val="2"/>
  </w:num>
  <w:num w:numId="10" w16cid:durableId="1293975525">
    <w:abstractNumId w:val="4"/>
  </w:num>
  <w:num w:numId="11" w16cid:durableId="15114110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2F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29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28C3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38B4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42F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F2E66"/>
  <w15:chartTrackingRefBased/>
  <w15:docId w15:val="{FCFBDB13-4FB9-47BD-A70C-6A447181E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8C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2022-10-24T07:13:00Z</cp:lastPrinted>
  <dcterms:created xsi:type="dcterms:W3CDTF">2022-10-24T07:12:00Z</dcterms:created>
  <dcterms:modified xsi:type="dcterms:W3CDTF">2022-10-24T07:13:00Z</dcterms:modified>
</cp:coreProperties>
</file>