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A9EB8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UMOWA </w:t>
      </w:r>
      <w:r>
        <w:rPr>
          <w:b/>
          <w:sz w:val="24"/>
          <w:szCs w:val="24"/>
          <w:lang w:val="pl-PL"/>
        </w:rPr>
        <w:t>DZIERŻAWY</w:t>
      </w:r>
    </w:p>
    <w:p w14:paraId="7727B17D" w14:textId="6AD1124E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KC-zp.272-</w:t>
      </w:r>
      <w:r>
        <w:rPr>
          <w:b/>
          <w:sz w:val="24"/>
          <w:szCs w:val="24"/>
          <w:lang w:val="pl-PL"/>
        </w:rPr>
        <w:t>661</w:t>
      </w:r>
      <w:r w:rsidRPr="00AD2899">
        <w:rPr>
          <w:b/>
          <w:sz w:val="24"/>
          <w:szCs w:val="24"/>
          <w:lang w:val="pl-PL"/>
        </w:rPr>
        <w:t>/22</w:t>
      </w:r>
    </w:p>
    <w:p w14:paraId="48D0EE8A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</w:p>
    <w:p w14:paraId="125BEDCA" w14:textId="77777777" w:rsidR="00C55612" w:rsidRPr="00AD2899" w:rsidRDefault="00C55612" w:rsidP="00C55612">
      <w:pPr>
        <w:rPr>
          <w:b/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Zawarta w Krakowie z Wykonawcą wybranym w postępowaniu o zamówienie publiczne w trybie podstawowym bez negocjacji pomiędzy:</w:t>
      </w:r>
    </w:p>
    <w:p w14:paraId="6BBE2710" w14:textId="77777777" w:rsidR="00C55612" w:rsidRPr="00AD2899" w:rsidRDefault="00C55612" w:rsidP="00C55612">
      <w:pPr>
        <w:jc w:val="both"/>
        <w:rPr>
          <w:rFonts w:eastAsia="Calibri"/>
          <w:b/>
          <w:sz w:val="24"/>
          <w:szCs w:val="24"/>
          <w:lang w:val="pl-PL" w:eastAsia="en-US"/>
        </w:rPr>
      </w:pPr>
      <w:r w:rsidRPr="00AD2899">
        <w:rPr>
          <w:rFonts w:eastAsia="Calibri"/>
          <w:b/>
          <w:sz w:val="24"/>
          <w:szCs w:val="24"/>
          <w:lang w:val="pl-PL" w:eastAsia="en-US"/>
        </w:rPr>
        <w:t>Akademią Górniczo-Hutniczą im. Stanisława Staszica w Krakowie al. Mickiewicza 30, 30-059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b/>
          <w:sz w:val="24"/>
          <w:szCs w:val="24"/>
          <w:lang w:val="pl-PL" w:eastAsia="en-US"/>
        </w:rPr>
        <w:t xml:space="preserve">Kraków,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Wydział Geologii, Geofizyki i Ochrony Środowiska</w:t>
      </w:r>
    </w:p>
    <w:p w14:paraId="78ED71FE" w14:textId="77777777" w:rsidR="00C55612" w:rsidRPr="00AD2899" w:rsidRDefault="00C55612" w:rsidP="00C55612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83B0DBE" w14:textId="77777777" w:rsidR="00C55612" w:rsidRPr="00AD2899" w:rsidRDefault="00C55612" w:rsidP="00C55612">
      <w:pPr>
        <w:pStyle w:val="Akapitzlist"/>
        <w:numPr>
          <w:ilvl w:val="0"/>
          <w:numId w:val="11"/>
        </w:numPr>
        <w:spacing w:line="240" w:lineRule="atLeast"/>
        <w:ind w:right="-47"/>
        <w:jc w:val="both"/>
        <w:rPr>
          <w:sz w:val="24"/>
          <w:szCs w:val="24"/>
        </w:rPr>
      </w:pPr>
      <w:r w:rsidRPr="00AD2899">
        <w:rPr>
          <w:sz w:val="24"/>
          <w:szCs w:val="24"/>
          <w:lang w:val="pl-PL"/>
        </w:rPr>
        <w:t>…………..…………………………………………………………………</w:t>
      </w:r>
      <w:r>
        <w:rPr>
          <w:sz w:val="24"/>
          <w:szCs w:val="24"/>
          <w:lang w:val="pl-PL"/>
        </w:rPr>
        <w:t>……………</w:t>
      </w:r>
    </w:p>
    <w:p w14:paraId="1C8AFE3A" w14:textId="77777777" w:rsidR="00C55612" w:rsidRPr="00AD2899" w:rsidRDefault="00C55612" w:rsidP="00C55612">
      <w:pPr>
        <w:numPr>
          <w:ilvl w:val="0"/>
          <w:numId w:val="11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………………………………………………………………………………</w:t>
      </w:r>
      <w:r>
        <w:rPr>
          <w:rFonts w:eastAsia="Calibri"/>
          <w:sz w:val="24"/>
          <w:szCs w:val="24"/>
          <w:lang w:val="pl-PL" w:eastAsia="en-US"/>
        </w:rPr>
        <w:t>…………..</w:t>
      </w:r>
    </w:p>
    <w:p w14:paraId="1B47C67F" w14:textId="77777777" w:rsidR="00C55612" w:rsidRPr="00AD2899" w:rsidRDefault="00C55612" w:rsidP="00C55612">
      <w:pPr>
        <w:jc w:val="both"/>
        <w:rPr>
          <w:rFonts w:eastAsia="Calibri"/>
          <w:sz w:val="24"/>
          <w:szCs w:val="24"/>
          <w:lang w:val="en-GB" w:eastAsia="en-US"/>
        </w:rPr>
      </w:pPr>
      <w:r w:rsidRPr="00AD2899">
        <w:rPr>
          <w:rFonts w:eastAsia="Calibri"/>
          <w:sz w:val="24"/>
          <w:szCs w:val="24"/>
          <w:lang w:val="en-GB" w:eastAsia="en-US"/>
        </w:rPr>
        <w:t xml:space="preserve">zwaną dalej </w:t>
      </w:r>
      <w:r>
        <w:rPr>
          <w:rFonts w:eastAsia="Calibri"/>
          <w:sz w:val="24"/>
          <w:szCs w:val="24"/>
          <w:lang w:val="en-GB" w:eastAsia="en-US"/>
        </w:rPr>
        <w:t>Dzierżawcą</w:t>
      </w:r>
    </w:p>
    <w:p w14:paraId="2B96BE4B" w14:textId="77777777" w:rsidR="00C55612" w:rsidRPr="00AD2899" w:rsidRDefault="00C55612" w:rsidP="00C55612">
      <w:pPr>
        <w:jc w:val="both"/>
        <w:rPr>
          <w:rFonts w:eastAsia="Calibri"/>
          <w:sz w:val="24"/>
          <w:szCs w:val="24"/>
          <w:lang w:val="en-GB" w:eastAsia="en-US"/>
        </w:rPr>
      </w:pPr>
      <w:r w:rsidRPr="00AD2899">
        <w:rPr>
          <w:rFonts w:eastAsia="Calibri"/>
          <w:sz w:val="24"/>
          <w:szCs w:val="24"/>
          <w:lang w:val="en-GB" w:eastAsia="en-US"/>
        </w:rPr>
        <w:t xml:space="preserve">a </w:t>
      </w:r>
    </w:p>
    <w:p w14:paraId="510F1A03" w14:textId="77777777" w:rsidR="00C55612" w:rsidRPr="00AD2899" w:rsidRDefault="00C55612" w:rsidP="00C55612">
      <w:pPr>
        <w:jc w:val="both"/>
        <w:rPr>
          <w:rFonts w:eastAsia="Calibri"/>
          <w:bCs/>
          <w:sz w:val="24"/>
          <w:szCs w:val="24"/>
          <w:lang w:val="en-GB" w:eastAsia="en-US"/>
        </w:rPr>
      </w:pPr>
      <w:r w:rsidRPr="00AD2899">
        <w:rPr>
          <w:rFonts w:eastAsia="Calibri"/>
          <w:bCs/>
          <w:sz w:val="24"/>
          <w:szCs w:val="24"/>
          <w:lang w:val="en-GB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65CBF7" w14:textId="77777777" w:rsidR="00C55612" w:rsidRPr="00AD2899" w:rsidRDefault="00C55612" w:rsidP="00C55612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reprezentowaną przez:</w:t>
      </w:r>
    </w:p>
    <w:p w14:paraId="1B4EABA2" w14:textId="77777777" w:rsidR="00C55612" w:rsidRPr="00AD2899" w:rsidRDefault="00C55612" w:rsidP="00C55612">
      <w:pPr>
        <w:pStyle w:val="Akapitzlist"/>
        <w:numPr>
          <w:ilvl w:val="0"/>
          <w:numId w:val="12"/>
        </w:num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………………………………………………………………………………………..</w:t>
      </w:r>
    </w:p>
    <w:p w14:paraId="341B24B8" w14:textId="77777777" w:rsidR="00C55612" w:rsidRPr="00AD2899" w:rsidRDefault="00C55612" w:rsidP="00C55612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 xml:space="preserve">zwaną dalej </w:t>
      </w:r>
      <w:r>
        <w:rPr>
          <w:rFonts w:ascii="Verdana" w:eastAsia="SimSun" w:hAnsi="Verdana"/>
          <w:color w:val="000000"/>
          <w:kern w:val="2"/>
          <w:lang w:val="pl-PL"/>
        </w:rPr>
        <w:t>Wydzierżawiającym</w:t>
      </w:r>
    </w:p>
    <w:p w14:paraId="105C6988" w14:textId="77777777" w:rsidR="00C55612" w:rsidRPr="00AD2899" w:rsidRDefault="00C55612" w:rsidP="00C55612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44495335" w14:textId="77777777" w:rsidR="00C55612" w:rsidRPr="00AD2899" w:rsidRDefault="00C55612" w:rsidP="00C55612">
      <w:pPr>
        <w:pStyle w:val="NormalnyWeb"/>
        <w:spacing w:before="0" w:after="0"/>
        <w:jc w:val="both"/>
      </w:pPr>
      <w:r w:rsidRPr="00AD2899">
        <w:t>Umowa niniejsza zostaje zawarta na podstawie przeprowadzonego postępowania o udzielenie zamówienia publicznego  w trybie podstawowym bez negocjacji zgodnie z ustawą Prawo zamówień publicznych z dnia 11 września 2019 r. (Dz. U. z 2021 r., poz. 1129).</w:t>
      </w:r>
    </w:p>
    <w:p w14:paraId="4C09F910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</w:p>
    <w:p w14:paraId="35A4A85D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1  PRZEDMIOT UMOWY</w:t>
      </w:r>
    </w:p>
    <w:p w14:paraId="08DBD18E" w14:textId="77777777" w:rsidR="00C55612" w:rsidRPr="00A54158" w:rsidRDefault="00C55612" w:rsidP="00C55612">
      <w:pPr>
        <w:numPr>
          <w:ilvl w:val="0"/>
          <w:numId w:val="1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Na podstawie niniejszej umowy Wy</w:t>
      </w:r>
      <w:r>
        <w:rPr>
          <w:sz w:val="24"/>
          <w:szCs w:val="24"/>
          <w:lang w:val="pl-PL"/>
        </w:rPr>
        <w:t>dzierżawiający</w:t>
      </w:r>
      <w:r w:rsidRPr="00AD2899">
        <w:rPr>
          <w:sz w:val="24"/>
          <w:szCs w:val="24"/>
          <w:lang w:val="pl-PL"/>
        </w:rPr>
        <w:t xml:space="preserve"> udziela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licencji na korzystanie z </w:t>
      </w:r>
      <w:r w:rsidRPr="00A54158">
        <w:rPr>
          <w:sz w:val="24"/>
          <w:szCs w:val="24"/>
          <w:lang w:val="pl-PL"/>
        </w:rPr>
        <w:t>5 modułów posiadanego programu Petrel w wersji komercyjnej:</w:t>
      </w:r>
    </w:p>
    <w:p w14:paraId="7402D8EC" w14:textId="77777777" w:rsidR="00C55612" w:rsidRPr="00A54158" w:rsidRDefault="00C55612" w:rsidP="00C55612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Facies Modeling</w:t>
      </w:r>
      <w:r w:rsidRPr="00A54158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 lub równoważny</w:t>
      </w:r>
      <w:r w:rsidRPr="00A54158">
        <w:rPr>
          <w:sz w:val="24"/>
          <w:szCs w:val="24"/>
          <w:lang w:val="pl-PL"/>
        </w:rPr>
        <w:t xml:space="preserve">– przestrzenne modelowanie rozkładu facji;  </w:t>
      </w:r>
    </w:p>
    <w:p w14:paraId="2C48D99C" w14:textId="77777777" w:rsidR="00C55612" w:rsidRPr="00A54158" w:rsidRDefault="00C55612" w:rsidP="00C55612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Petrophysical Modeling</w:t>
      </w:r>
      <w:r w:rsidRPr="00953173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lub równoważny</w:t>
      </w:r>
      <w:r w:rsidRPr="00A54158">
        <w:rPr>
          <w:sz w:val="24"/>
          <w:szCs w:val="24"/>
          <w:lang w:val="pl-PL"/>
        </w:rPr>
        <w:t xml:space="preserve"> – przestrzenne modelowanie rozkładu parametrów petrofizycznych;  </w:t>
      </w:r>
    </w:p>
    <w:p w14:paraId="01D10387" w14:textId="77777777" w:rsidR="00C55612" w:rsidRPr="00A54158" w:rsidRDefault="00C55612" w:rsidP="00C55612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Petrel Quantitative Interpretation</w:t>
      </w:r>
      <w:r w:rsidRPr="00A54158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lub równoważny</w:t>
      </w:r>
      <w:r w:rsidRPr="00A54158">
        <w:rPr>
          <w:sz w:val="24"/>
          <w:szCs w:val="24"/>
          <w:lang w:val="pl-PL"/>
        </w:rPr>
        <w:t xml:space="preserve"> – ilościowa integracja danych sejsmicznych z danymi otworowymi i geologicznymi,</w:t>
      </w:r>
    </w:p>
    <w:p w14:paraId="4A80FAF4" w14:textId="77777777" w:rsidR="00C55612" w:rsidRDefault="00C55612" w:rsidP="00C55612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Data Analysis</w:t>
      </w:r>
      <w:r w:rsidRPr="00A54158">
        <w:rPr>
          <w:sz w:val="24"/>
          <w:szCs w:val="24"/>
          <w:lang w:val="pl-PL"/>
        </w:rPr>
        <w:t xml:space="preserve"> – analiza danych geologiczno-geofizycznych;</w:t>
      </w:r>
    </w:p>
    <w:p w14:paraId="5128433A" w14:textId="77777777" w:rsidR="00C55612" w:rsidRPr="00953173" w:rsidRDefault="00C55612" w:rsidP="00C55612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953173">
        <w:rPr>
          <w:b/>
          <w:sz w:val="24"/>
          <w:szCs w:val="24"/>
          <w:lang w:val="pl-PL"/>
        </w:rPr>
        <w:t>Seismic Interpretation</w:t>
      </w:r>
      <w:r w:rsidRPr="00953173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lub równoważny</w:t>
      </w:r>
      <w:r w:rsidRPr="00953173">
        <w:rPr>
          <w:sz w:val="24"/>
          <w:szCs w:val="24"/>
          <w:lang w:val="pl-PL"/>
        </w:rPr>
        <w:t xml:space="preserve"> – interpretacja danych sejsmicznych 2D i 3D</w:t>
      </w:r>
      <w:r w:rsidRPr="00953173">
        <w:rPr>
          <w:b/>
          <w:bCs/>
          <w:sz w:val="24"/>
          <w:szCs w:val="24"/>
          <w:lang w:val="pl-PL"/>
        </w:rPr>
        <w:t xml:space="preserve">. </w:t>
      </w:r>
    </w:p>
    <w:p w14:paraId="10A7D7B9" w14:textId="77777777" w:rsidR="00C55612" w:rsidRDefault="00C55612" w:rsidP="00C55612">
      <w:pPr>
        <w:numPr>
          <w:ilvl w:val="0"/>
          <w:numId w:val="1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Opis przedmiotu Zamówienia stanowi załącznik nr 1 do niniejszej umowy i stanowi jego integralną część.</w:t>
      </w:r>
    </w:p>
    <w:p w14:paraId="120B8AE8" w14:textId="77777777" w:rsidR="00C55612" w:rsidRPr="00A54158" w:rsidRDefault="00C55612" w:rsidP="00C55612">
      <w:pPr>
        <w:numPr>
          <w:ilvl w:val="0"/>
          <w:numId w:val="17"/>
        </w:numPr>
        <w:jc w:val="both"/>
        <w:rPr>
          <w:sz w:val="24"/>
          <w:szCs w:val="24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>Wydzierżawiajacy</w:t>
      </w:r>
      <w:r w:rsidRPr="00A54158">
        <w:rPr>
          <w:sz w:val="24"/>
          <w:szCs w:val="24"/>
          <w:lang w:val="pl-PL"/>
        </w:rPr>
        <w:t xml:space="preserve"> oświadcza, że jest właścicielem licencji na oprogramowanie stanowiących przedmiot niniejszej umowy.</w:t>
      </w:r>
    </w:p>
    <w:p w14:paraId="5FDCB0AF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</w:p>
    <w:p w14:paraId="30731193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2 TERMINY</w:t>
      </w:r>
    </w:p>
    <w:p w14:paraId="497612BD" w14:textId="75C927A7" w:rsidR="00C55612" w:rsidRPr="00AD2899" w:rsidRDefault="00C55612" w:rsidP="00C55612">
      <w:pPr>
        <w:numPr>
          <w:ilvl w:val="0"/>
          <w:numId w:val="1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Umowa zostaje podpisana na okres </w:t>
      </w:r>
      <w:r>
        <w:rPr>
          <w:sz w:val="24"/>
          <w:szCs w:val="24"/>
          <w:lang w:val="pl-PL"/>
        </w:rPr>
        <w:t>1</w:t>
      </w:r>
      <w:r w:rsidR="00ED2422">
        <w:rPr>
          <w:sz w:val="24"/>
          <w:szCs w:val="24"/>
          <w:lang w:val="pl-PL"/>
        </w:rPr>
        <w:t>2</w:t>
      </w:r>
      <w:r w:rsidRPr="00AD2899">
        <w:rPr>
          <w:sz w:val="24"/>
          <w:szCs w:val="24"/>
          <w:lang w:val="pl-PL"/>
        </w:rPr>
        <w:t xml:space="preserve"> miesięcy, tj. od daty podpisania umowy do: …………………….. Płatność </w:t>
      </w:r>
      <w:r w:rsidRPr="0050464C">
        <w:rPr>
          <w:sz w:val="24"/>
          <w:szCs w:val="24"/>
          <w:lang w:val="pl-PL"/>
        </w:rPr>
        <w:t xml:space="preserve">nastąpi w </w:t>
      </w:r>
      <w:r>
        <w:rPr>
          <w:sz w:val="24"/>
          <w:szCs w:val="24"/>
          <w:lang w:val="pl-PL"/>
        </w:rPr>
        <w:t>1</w:t>
      </w:r>
      <w:r w:rsidR="00ED2422">
        <w:rPr>
          <w:sz w:val="24"/>
          <w:szCs w:val="24"/>
          <w:lang w:val="pl-PL"/>
        </w:rPr>
        <w:t>2</w:t>
      </w:r>
      <w:r w:rsidRPr="0050464C">
        <w:rPr>
          <w:sz w:val="24"/>
          <w:szCs w:val="24"/>
          <w:lang w:val="pl-PL"/>
        </w:rPr>
        <w:t xml:space="preserve"> ratach o wartości</w:t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b/>
          <w:sz w:val="24"/>
          <w:szCs w:val="24"/>
          <w:lang w:val="pl-PL"/>
        </w:rPr>
        <w:t>………………</w:t>
      </w:r>
      <w:r w:rsidRPr="00AD2899">
        <w:rPr>
          <w:sz w:val="24"/>
          <w:szCs w:val="24"/>
          <w:lang w:val="pl-PL"/>
        </w:rPr>
        <w:t>/</w:t>
      </w:r>
      <w:r>
        <w:rPr>
          <w:sz w:val="24"/>
          <w:szCs w:val="24"/>
          <w:lang w:val="pl-PL"/>
        </w:rPr>
        <w:t>miesięcznie</w:t>
      </w:r>
      <w:r w:rsidRPr="00AD2899">
        <w:rPr>
          <w:sz w:val="24"/>
          <w:szCs w:val="24"/>
          <w:lang w:val="pl-PL"/>
        </w:rPr>
        <w:t>.</w:t>
      </w:r>
    </w:p>
    <w:p w14:paraId="51B9AA6F" w14:textId="77777777" w:rsidR="00C55612" w:rsidRPr="00AD2899" w:rsidRDefault="00C55612" w:rsidP="00C55612">
      <w:pPr>
        <w:numPr>
          <w:ilvl w:val="0"/>
          <w:numId w:val="1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</w:t>
      </w:r>
      <w:r>
        <w:rPr>
          <w:sz w:val="24"/>
          <w:szCs w:val="24"/>
          <w:lang w:val="pl-PL"/>
        </w:rPr>
        <w:t>dzierżawiający</w:t>
      </w:r>
      <w:r w:rsidRPr="00AD2899">
        <w:rPr>
          <w:sz w:val="24"/>
          <w:szCs w:val="24"/>
          <w:lang w:val="pl-PL"/>
        </w:rPr>
        <w:t xml:space="preserve"> oświadcza, że ​​posiada upoważnienie i tytuł prawny do dzierżawy przedmiotu </w:t>
      </w:r>
      <w:r>
        <w:rPr>
          <w:sz w:val="24"/>
          <w:szCs w:val="24"/>
          <w:lang w:val="pl-PL"/>
        </w:rPr>
        <w:t>umowy</w:t>
      </w:r>
      <w:r w:rsidRPr="00AD2899">
        <w:rPr>
          <w:sz w:val="24"/>
          <w:szCs w:val="24"/>
          <w:lang w:val="pl-PL"/>
        </w:rPr>
        <w:t>.</w:t>
      </w:r>
    </w:p>
    <w:p w14:paraId="5ACC52FE" w14:textId="77777777" w:rsidR="00C55612" w:rsidRDefault="00C55612" w:rsidP="00C55612">
      <w:pPr>
        <w:jc w:val="center"/>
        <w:rPr>
          <w:b/>
          <w:sz w:val="24"/>
          <w:szCs w:val="24"/>
          <w:lang w:val="pl-PL"/>
        </w:rPr>
      </w:pPr>
    </w:p>
    <w:p w14:paraId="6B98BEFA" w14:textId="77777777" w:rsidR="00C55612" w:rsidRDefault="00C55612" w:rsidP="00C55612">
      <w:pPr>
        <w:jc w:val="center"/>
        <w:rPr>
          <w:b/>
          <w:sz w:val="24"/>
          <w:szCs w:val="24"/>
          <w:lang w:val="pl-PL"/>
        </w:rPr>
      </w:pPr>
    </w:p>
    <w:p w14:paraId="5DE35B74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3  WYNAGRODZENIE </w:t>
      </w:r>
    </w:p>
    <w:p w14:paraId="76385ADD" w14:textId="77777777" w:rsidR="00C55612" w:rsidRPr="00AD2899" w:rsidRDefault="00C55612" w:rsidP="00C55612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ustalają</w:t>
      </w:r>
      <w:r>
        <w:rPr>
          <w:sz w:val="24"/>
          <w:szCs w:val="24"/>
          <w:lang w:val="pl-PL"/>
        </w:rPr>
        <w:t xml:space="preserve">, że całkowita </w:t>
      </w:r>
      <w:r w:rsidRPr="00AD2899">
        <w:rPr>
          <w:sz w:val="24"/>
          <w:szCs w:val="24"/>
          <w:lang w:val="pl-PL"/>
        </w:rPr>
        <w:t xml:space="preserve">cenę </w:t>
      </w:r>
      <w:r>
        <w:rPr>
          <w:sz w:val="24"/>
          <w:szCs w:val="24"/>
          <w:lang w:val="pl-PL"/>
        </w:rPr>
        <w:t>brutto</w:t>
      </w:r>
      <w:r w:rsidRPr="00AD2899">
        <w:rPr>
          <w:sz w:val="24"/>
          <w:szCs w:val="24"/>
          <w:lang w:val="pl-PL"/>
        </w:rPr>
        <w:t xml:space="preserve"> dla przedmiotu umowy, określonego szczegółowo w § 1 </w:t>
      </w:r>
      <w:r>
        <w:rPr>
          <w:sz w:val="24"/>
          <w:szCs w:val="24"/>
          <w:lang w:val="pl-PL"/>
        </w:rPr>
        <w:t>nie przekroczy</w:t>
      </w:r>
      <w:r w:rsidRPr="00AD2899">
        <w:rPr>
          <w:sz w:val="24"/>
          <w:szCs w:val="24"/>
          <w:lang w:val="pl-PL"/>
        </w:rPr>
        <w:t xml:space="preserve"> kwot</w:t>
      </w:r>
      <w:r>
        <w:rPr>
          <w:sz w:val="24"/>
          <w:szCs w:val="24"/>
          <w:lang w:val="pl-PL"/>
        </w:rPr>
        <w:t>y</w:t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b/>
          <w:sz w:val="24"/>
          <w:szCs w:val="24"/>
          <w:lang w:val="pl-PL"/>
        </w:rPr>
        <w:t>……………….</w:t>
      </w:r>
      <w:r w:rsidRPr="00AD2899">
        <w:rPr>
          <w:sz w:val="24"/>
          <w:szCs w:val="24"/>
          <w:lang w:val="pl-PL"/>
        </w:rPr>
        <w:t xml:space="preserve"> (słownie: ………………………….).</w:t>
      </w:r>
    </w:p>
    <w:p w14:paraId="6B02B570" w14:textId="30B17FCD" w:rsidR="00C55612" w:rsidRPr="00AD2899" w:rsidRDefault="00C55612" w:rsidP="00C55612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Płatność za dzierżawę </w:t>
      </w:r>
      <w:r>
        <w:rPr>
          <w:sz w:val="24"/>
          <w:szCs w:val="24"/>
          <w:lang w:val="pl-PL"/>
        </w:rPr>
        <w:t>modułów</w:t>
      </w:r>
      <w:r w:rsidRPr="00AD2899">
        <w:rPr>
          <w:sz w:val="24"/>
          <w:szCs w:val="24"/>
          <w:lang w:val="pl-PL"/>
        </w:rPr>
        <w:t xml:space="preserve"> oprogramowani</w:t>
      </w:r>
      <w:r>
        <w:rPr>
          <w:sz w:val="24"/>
          <w:szCs w:val="24"/>
          <w:lang w:val="pl-PL"/>
        </w:rPr>
        <w:t xml:space="preserve">a </w:t>
      </w:r>
      <w:r w:rsidRPr="0050464C">
        <w:rPr>
          <w:sz w:val="24"/>
          <w:szCs w:val="24"/>
          <w:lang w:val="pl-PL"/>
        </w:rPr>
        <w:t xml:space="preserve">nastąpi w </w:t>
      </w:r>
      <w:r>
        <w:rPr>
          <w:sz w:val="24"/>
          <w:szCs w:val="24"/>
          <w:lang w:val="pl-PL"/>
        </w:rPr>
        <w:t>1</w:t>
      </w:r>
      <w:r w:rsidR="00ED2422">
        <w:rPr>
          <w:sz w:val="24"/>
          <w:szCs w:val="24"/>
          <w:lang w:val="pl-PL"/>
        </w:rPr>
        <w:t>2</w:t>
      </w:r>
      <w:r w:rsidRPr="0050464C">
        <w:rPr>
          <w:sz w:val="24"/>
          <w:szCs w:val="24"/>
          <w:lang w:val="pl-PL"/>
        </w:rPr>
        <w:t xml:space="preserve"> ratach o</w:t>
      </w:r>
      <w:r w:rsidRPr="00AD2899">
        <w:rPr>
          <w:sz w:val="24"/>
          <w:szCs w:val="24"/>
          <w:lang w:val="pl-PL"/>
        </w:rPr>
        <w:t xml:space="preserve"> wartości </w:t>
      </w:r>
    </w:p>
    <w:p w14:paraId="61F76BEB" w14:textId="278E3A2C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………………..</w:t>
      </w:r>
      <w:r w:rsidRPr="00AD2899">
        <w:rPr>
          <w:sz w:val="24"/>
          <w:szCs w:val="24"/>
          <w:lang w:val="pl-PL"/>
        </w:rPr>
        <w:t>/</w:t>
      </w:r>
      <w:r>
        <w:rPr>
          <w:sz w:val="24"/>
          <w:szCs w:val="24"/>
          <w:lang w:val="pl-PL"/>
        </w:rPr>
        <w:t>miesięcznie</w:t>
      </w:r>
      <w:r w:rsidRPr="00AD2899">
        <w:rPr>
          <w:sz w:val="24"/>
          <w:szCs w:val="24"/>
          <w:lang w:val="pl-PL"/>
        </w:rPr>
        <w:t>, wypłaconej na podstawie wystawionej przez Wy</w:t>
      </w:r>
      <w:r>
        <w:rPr>
          <w:sz w:val="24"/>
          <w:szCs w:val="24"/>
          <w:lang w:val="pl-PL"/>
        </w:rPr>
        <w:t>dzierżawiającego</w:t>
      </w:r>
      <w:r w:rsidRPr="00AD2899">
        <w:rPr>
          <w:sz w:val="24"/>
          <w:szCs w:val="24"/>
          <w:lang w:val="pl-PL"/>
        </w:rPr>
        <w:t xml:space="preserve"> faktury na konto bankowe wskazane na fakturze.</w:t>
      </w:r>
    </w:p>
    <w:p w14:paraId="6BF3F54E" w14:textId="77777777" w:rsidR="00C55612" w:rsidRPr="00AD2899" w:rsidRDefault="00C55612" w:rsidP="00C55612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uznają datę obciążenia rachunku bankowego Najemcy za datę płatności.</w:t>
      </w:r>
    </w:p>
    <w:p w14:paraId="09169080" w14:textId="23459EB4" w:rsidR="00C55612" w:rsidRPr="00AD2899" w:rsidRDefault="00C55612" w:rsidP="00C55612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</w:t>
      </w:r>
      <w:r>
        <w:rPr>
          <w:sz w:val="24"/>
          <w:szCs w:val="24"/>
          <w:lang w:val="pl-PL"/>
        </w:rPr>
        <w:t>dzierżawiający</w:t>
      </w:r>
      <w:r w:rsidRPr="00AD2899">
        <w:rPr>
          <w:sz w:val="24"/>
          <w:szCs w:val="24"/>
          <w:lang w:val="pl-PL"/>
        </w:rPr>
        <w:t xml:space="preserve"> nie może przenieść wierzytelności przysługujących mu na podstawie niniejszej umowy na osobę trzecią.</w:t>
      </w:r>
    </w:p>
    <w:p w14:paraId="41B225FD" w14:textId="1F207530" w:rsidR="00C55612" w:rsidRDefault="00C55612" w:rsidP="00C55612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po upływie okresu najmu ma prawo do zakupu przedmiotu najmu za zgodą Wy</w:t>
      </w:r>
      <w:r>
        <w:rPr>
          <w:sz w:val="24"/>
          <w:szCs w:val="24"/>
          <w:lang w:val="pl-PL"/>
        </w:rPr>
        <w:t>dzierżawiającego</w:t>
      </w:r>
      <w:r w:rsidRPr="00AD2899">
        <w:rPr>
          <w:sz w:val="24"/>
          <w:szCs w:val="24"/>
          <w:lang w:val="pl-PL"/>
        </w:rPr>
        <w:t xml:space="preserve"> i na warunkach wspólnie ustalonych. </w:t>
      </w:r>
    </w:p>
    <w:p w14:paraId="6A682A2F" w14:textId="77777777" w:rsidR="00C55612" w:rsidRPr="00A1424C" w:rsidRDefault="00C55612" w:rsidP="00C55612">
      <w:pPr>
        <w:ind w:left="360"/>
        <w:jc w:val="both"/>
        <w:rPr>
          <w:sz w:val="24"/>
          <w:szCs w:val="24"/>
          <w:lang w:val="pl-PL"/>
        </w:rPr>
      </w:pPr>
    </w:p>
    <w:p w14:paraId="39272DA8" w14:textId="77777777" w:rsidR="00C55612" w:rsidRPr="00AD2899" w:rsidRDefault="00C55612" w:rsidP="00C55612">
      <w:pPr>
        <w:tabs>
          <w:tab w:val="num" w:pos="360"/>
        </w:tabs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4 NAPRAWY I SERWIS</w:t>
      </w:r>
    </w:p>
    <w:p w14:paraId="2F0F650B" w14:textId="4C24D18A" w:rsidR="00C55612" w:rsidRPr="00AD2899" w:rsidRDefault="00C55612" w:rsidP="00C55612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</w:t>
      </w:r>
      <w:r>
        <w:rPr>
          <w:sz w:val="24"/>
          <w:szCs w:val="24"/>
          <w:lang w:val="pl-PL"/>
        </w:rPr>
        <w:t>dzierżawiający</w:t>
      </w:r>
      <w:r w:rsidRPr="00AD2899">
        <w:rPr>
          <w:sz w:val="24"/>
          <w:szCs w:val="24"/>
          <w:lang w:val="pl-PL"/>
        </w:rPr>
        <w:t xml:space="preserve"> jest zobowiązany do naprawy wad na własny koszt.</w:t>
      </w:r>
    </w:p>
    <w:p w14:paraId="7CA416C2" w14:textId="77777777" w:rsidR="00C55612" w:rsidRPr="00AD2899" w:rsidRDefault="00C55612" w:rsidP="00C55612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Czas reakcji technika serwisowego jest określony w godzinach pracy serwisu (8:00 - 16:00), z wyjątkiem sobót, niedziel i świąt, i dotyczy zgłoszeń awarii. Czas reakcji serwisu od zgłoszenia awarii nie będzie dłuższy niż </w:t>
      </w:r>
      <w:r>
        <w:rPr>
          <w:sz w:val="24"/>
          <w:szCs w:val="24"/>
          <w:lang w:val="pl-PL"/>
        </w:rPr>
        <w:t>…………..</w:t>
      </w:r>
      <w:r w:rsidRPr="00AD2899">
        <w:rPr>
          <w:sz w:val="24"/>
          <w:szCs w:val="24"/>
          <w:lang w:val="pl-PL"/>
        </w:rPr>
        <w:t xml:space="preserve"> godziny. Naprawa powinna zostać zakończona w ciągu 24 godzin roboczych od powiadomienia.</w:t>
      </w:r>
    </w:p>
    <w:p w14:paraId="3E0A006B" w14:textId="77777777" w:rsidR="00C55612" w:rsidRPr="00AD2899" w:rsidRDefault="00C55612" w:rsidP="00C55612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Osobą odpowiedzialną za kontakty ze strony </w:t>
      </w:r>
      <w:r>
        <w:rPr>
          <w:sz w:val="24"/>
          <w:szCs w:val="24"/>
          <w:lang w:val="pl-PL"/>
        </w:rPr>
        <w:t>Wydzierżawiającego</w:t>
      </w:r>
      <w:r w:rsidRPr="00AD2899">
        <w:rPr>
          <w:sz w:val="24"/>
          <w:szCs w:val="24"/>
          <w:lang w:val="pl-PL"/>
        </w:rPr>
        <w:t xml:space="preserve"> jest ………………………. Osobą odpowiedzialną za kontakty ze strony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w związku z realizacją niniejszej umowy jest ................................................; telefon stacjonarny: ............................., telefon komórkowy ......................................., e-mail:. ......................................</w:t>
      </w:r>
    </w:p>
    <w:p w14:paraId="20BEF119" w14:textId="77777777" w:rsidR="00C55612" w:rsidRPr="00AD2899" w:rsidRDefault="00C55612" w:rsidP="00C55612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jest zobowiązany do korzystania z</w:t>
      </w:r>
      <w:r>
        <w:rPr>
          <w:sz w:val="24"/>
          <w:szCs w:val="24"/>
          <w:lang w:val="pl-PL"/>
        </w:rPr>
        <w:t xml:space="preserve"> modułów</w:t>
      </w:r>
      <w:r w:rsidRPr="00AD2899">
        <w:rPr>
          <w:sz w:val="24"/>
          <w:szCs w:val="24"/>
          <w:lang w:val="pl-PL"/>
        </w:rPr>
        <w:t xml:space="preserve"> oprogramowania zgodnie z jego przeznaczeniem.</w:t>
      </w:r>
    </w:p>
    <w:p w14:paraId="583418F5" w14:textId="77777777" w:rsidR="00C55612" w:rsidRPr="00AD2899" w:rsidRDefault="00C55612" w:rsidP="00C55612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Bez zgody W</w:t>
      </w:r>
      <w:r>
        <w:rPr>
          <w:sz w:val="24"/>
          <w:szCs w:val="24"/>
          <w:lang w:val="pl-PL"/>
        </w:rPr>
        <w:t>ydzierżawiającego</w:t>
      </w:r>
      <w:r w:rsidRPr="00AD2899">
        <w:rPr>
          <w:sz w:val="24"/>
          <w:szCs w:val="24"/>
          <w:lang w:val="pl-PL"/>
        </w:rPr>
        <w:t xml:space="preserve"> wyrażonej na piśmie pod rygorem nieważności, </w:t>
      </w: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nie może przekazać przedmiotu </w:t>
      </w:r>
      <w:r>
        <w:rPr>
          <w:sz w:val="24"/>
          <w:szCs w:val="24"/>
          <w:lang w:val="pl-PL"/>
        </w:rPr>
        <w:t>dzierżawy</w:t>
      </w:r>
      <w:r w:rsidRPr="00AD2899">
        <w:rPr>
          <w:sz w:val="24"/>
          <w:szCs w:val="24"/>
          <w:lang w:val="pl-PL"/>
        </w:rPr>
        <w:t xml:space="preserve"> stronie trzeciej w celu podnajmu lub bezpłatnego użytkowania.</w:t>
      </w:r>
    </w:p>
    <w:p w14:paraId="61AE56C7" w14:textId="77777777" w:rsidR="00C55612" w:rsidRPr="00AD2899" w:rsidRDefault="00C55612" w:rsidP="00C55612">
      <w:pPr>
        <w:numPr>
          <w:ilvl w:val="0"/>
          <w:numId w:val="7"/>
        </w:numPr>
        <w:jc w:val="both"/>
        <w:rPr>
          <w:b/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</w:t>
      </w:r>
      <w:r>
        <w:rPr>
          <w:sz w:val="24"/>
          <w:szCs w:val="24"/>
          <w:lang w:val="pl-PL"/>
        </w:rPr>
        <w:t xml:space="preserve">dzierżawiający </w:t>
      </w:r>
      <w:r w:rsidRPr="00AD2899">
        <w:rPr>
          <w:sz w:val="24"/>
          <w:szCs w:val="24"/>
          <w:lang w:val="pl-PL"/>
        </w:rPr>
        <w:t xml:space="preserve">gwarantuje, że przedmiot najmu jest wolny od wad fizycznych i prawnych oraz spełnia wszystkie warunki określone w ofercie. </w:t>
      </w:r>
    </w:p>
    <w:p w14:paraId="78440015" w14:textId="77777777" w:rsidR="00C55612" w:rsidRPr="00AD2899" w:rsidRDefault="00C55612" w:rsidP="00C55612">
      <w:pPr>
        <w:keepNext/>
        <w:jc w:val="center"/>
        <w:outlineLvl w:val="0"/>
        <w:rPr>
          <w:b/>
          <w:sz w:val="24"/>
          <w:szCs w:val="24"/>
          <w:lang w:val="pl-PL"/>
        </w:rPr>
      </w:pPr>
    </w:p>
    <w:p w14:paraId="63C42621" w14:textId="77777777" w:rsidR="00C55612" w:rsidRPr="00AD2899" w:rsidRDefault="00C55612" w:rsidP="00C55612">
      <w:pPr>
        <w:keepNext/>
        <w:jc w:val="center"/>
        <w:outlineLvl w:val="0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5  KARY UMOWNE</w:t>
      </w:r>
    </w:p>
    <w:p w14:paraId="76F7AD9B" w14:textId="77777777" w:rsidR="00C55612" w:rsidRPr="00AD2899" w:rsidRDefault="00C55612" w:rsidP="00C55612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6CC098C" w14:textId="77777777" w:rsidR="00C55612" w:rsidRPr="00AD2899" w:rsidRDefault="00C55612" w:rsidP="00C55612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zapłaci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karę umowną:</w:t>
      </w:r>
    </w:p>
    <w:p w14:paraId="2C970B9D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a) za opóźnienie w realizacji przedmiotu umowy w stosunku do terminu, o którym mowa w </w:t>
      </w:r>
      <w:r w:rsidRPr="00AD2899">
        <w:rPr>
          <w:b/>
          <w:sz w:val="24"/>
          <w:szCs w:val="24"/>
          <w:lang w:val="pl-PL"/>
        </w:rPr>
        <w:t xml:space="preserve"> </w:t>
      </w:r>
      <w:r w:rsidRPr="00AD2899">
        <w:rPr>
          <w:sz w:val="24"/>
          <w:szCs w:val="24"/>
          <w:lang w:val="pl-PL"/>
        </w:rPr>
        <w:t>§ 2 ust. 1, w wysokości 0,2% wynagrodzenia netto określonego w § 3 ust. 1 za każdy rozpoczęty dzień opóźnienie;</w:t>
      </w:r>
    </w:p>
    <w:p w14:paraId="39A55203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b) za opóźnienie w usunięciu wad stwierdzonych przy dostawie lub w okresie gwarancji w wysokości 0,2% ceny netto określonej w § 3 ust. 1 na każdy dzień opóźnienia liczony od dnia wyznaczonego na usunięcie wad;</w:t>
      </w:r>
    </w:p>
    <w:p w14:paraId="16481DFA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c) za odstąpienie od umowy w całości przez którąkolwiek ze Stron z przyczyn leżących po stronie Wy</w:t>
      </w:r>
      <w:r>
        <w:rPr>
          <w:sz w:val="24"/>
          <w:szCs w:val="24"/>
          <w:lang w:val="pl-PL"/>
        </w:rPr>
        <w:t>dzierżawiającego</w:t>
      </w:r>
      <w:r w:rsidRPr="00AD2899">
        <w:rPr>
          <w:sz w:val="24"/>
          <w:szCs w:val="24"/>
          <w:lang w:val="pl-PL"/>
        </w:rPr>
        <w:t>, w wysokości 10% całkowitego wynagrodzenia netto określonego w § 3 ust, 1;</w:t>
      </w:r>
    </w:p>
    <w:p w14:paraId="67B2ADF9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lastRenderedPageBreak/>
        <w:t xml:space="preserve">d) z powodu odstąpienia od umowy w części przez którąkolwiek ze Stron z przyczyn leżących po stronie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>, w wysokości 10% wartości netto części przedmiotu umowy, której dotyczy odstąpienie.</w:t>
      </w:r>
    </w:p>
    <w:p w14:paraId="4CC92577" w14:textId="58BF646D" w:rsidR="00C55612" w:rsidRPr="00AD2899" w:rsidRDefault="00C55612" w:rsidP="00C55612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zapłaci Wy</w:t>
      </w:r>
      <w:r>
        <w:rPr>
          <w:sz w:val="24"/>
          <w:szCs w:val="24"/>
          <w:lang w:val="pl-PL"/>
        </w:rPr>
        <w:t>dzierżawiającemu</w:t>
      </w:r>
      <w:r w:rsidRPr="00AD2899">
        <w:rPr>
          <w:sz w:val="24"/>
          <w:szCs w:val="24"/>
          <w:lang w:val="pl-PL"/>
        </w:rPr>
        <w:t xml:space="preserve"> karę umowną:</w:t>
      </w:r>
    </w:p>
    <w:p w14:paraId="5BAF114F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a) za całkowite odstąpienie od umowy przez którąkolwiek ze Stron z przyczyn leżących po stronie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>, w wysokości 10% całkowitego wynagrodzenia netto określonego w § 3 ust. 1;</w:t>
      </w:r>
    </w:p>
    <w:p w14:paraId="6637DDB0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b) z powodu odstąpienia od umowy w części przez którąkolwiek ze Stron z przyczyn leżących po stronie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>, w wysokości 10% wartości netto części przedmiotu umowy, której dotyczy odstąpienie.</w:t>
      </w:r>
    </w:p>
    <w:p w14:paraId="0840888D" w14:textId="77777777" w:rsidR="00C55612" w:rsidRPr="00AD2899" w:rsidRDefault="00C55612" w:rsidP="00C55612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2EC33402" w14:textId="77777777" w:rsidR="00C55612" w:rsidRPr="00AD2899" w:rsidRDefault="00C55612" w:rsidP="00C55612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znaczącej zmiany okoliczności, która oznacza, że ​​wykonanie umowy nie leży w interesie publicznym, czego nie można było przewidzieć w momencie zawarcia umowy, </w:t>
      </w: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może odstąpić od umowy w ciągu 30 dni uświadomienia sobie wyżej wymienionych okoliczności. W takim przypadku nie mają zastosowania postanowienia niniejszego paragrafu.</w:t>
      </w:r>
    </w:p>
    <w:p w14:paraId="11AEFFB4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</w:p>
    <w:p w14:paraId="0194611B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6  POSTANOWIENIA DODATKOWE</w:t>
      </w:r>
    </w:p>
    <w:p w14:paraId="345DEB94" w14:textId="77777777" w:rsidR="00C55612" w:rsidRPr="00AD2899" w:rsidRDefault="00C55612" w:rsidP="00C55612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oświadcza, że ​​jest upoważniony do przekazania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licencji producenta </w:t>
      </w:r>
      <w:r>
        <w:rPr>
          <w:sz w:val="24"/>
          <w:szCs w:val="24"/>
          <w:lang w:val="pl-PL"/>
        </w:rPr>
        <w:t xml:space="preserve">modułów </w:t>
      </w:r>
      <w:r w:rsidRPr="00AD2899">
        <w:rPr>
          <w:sz w:val="24"/>
          <w:szCs w:val="24"/>
          <w:lang w:val="pl-PL"/>
        </w:rPr>
        <w:t xml:space="preserve">oprogramowania na korzystanie z </w:t>
      </w:r>
      <w:r>
        <w:rPr>
          <w:sz w:val="24"/>
          <w:szCs w:val="24"/>
          <w:lang w:val="pl-PL"/>
        </w:rPr>
        <w:t xml:space="preserve">modułów </w:t>
      </w:r>
      <w:r w:rsidRPr="00AD2899">
        <w:rPr>
          <w:sz w:val="24"/>
          <w:szCs w:val="24"/>
          <w:lang w:val="pl-PL"/>
        </w:rPr>
        <w:t>oprogramowania.</w:t>
      </w:r>
    </w:p>
    <w:p w14:paraId="12234B09" w14:textId="6091B3F2" w:rsidR="00C55612" w:rsidRPr="00AD2899" w:rsidRDefault="00C55612" w:rsidP="00C55612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Jednocześnie </w:t>
      </w: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oświadcza, że ​​zgodnie z umową licencyjną korzystanie przez niego i Najemcę, w szczególności z praw autorskich, licencji, praw własności przemysłowej itp., nie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6F025512" w14:textId="50B129FF" w:rsidR="00C55612" w:rsidRPr="00AD2899" w:rsidRDefault="00C55612" w:rsidP="00C55612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przyjmuje na siebie pełną odpowiedzialność za roszczenia, z którymi strony trzecie mogłyby wystąpić przeciwko </w:t>
      </w:r>
      <w:r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z tytułu wykonywania praw osób trzecich do wartości niematerialnych, w szczególności praw autorskich w odniesieniu do przedmiotu umowy.</w:t>
      </w:r>
    </w:p>
    <w:p w14:paraId="47868FF5" w14:textId="77777777" w:rsidR="00C55612" w:rsidRPr="00AD2899" w:rsidRDefault="00C55612" w:rsidP="00C55612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zobowiązuje się do dostarczenia </w:t>
      </w:r>
      <w:r>
        <w:rPr>
          <w:sz w:val="24"/>
          <w:szCs w:val="24"/>
          <w:lang w:val="pl-PL"/>
        </w:rPr>
        <w:t xml:space="preserve">modułów </w:t>
      </w:r>
      <w:r w:rsidRPr="00AD2899">
        <w:rPr>
          <w:sz w:val="24"/>
          <w:szCs w:val="24"/>
          <w:lang w:val="pl-PL"/>
        </w:rPr>
        <w:t>oprogramowania w formie elektronicznej, w wersji aktualnej w dniu dostawy, w tym wszystkich aktualizacji i poprawek dostępnych w dniu dostawy.</w:t>
      </w:r>
    </w:p>
    <w:p w14:paraId="104D8858" w14:textId="77777777" w:rsidR="00C55612" w:rsidRPr="00AD2899" w:rsidRDefault="00C55612" w:rsidP="00C55612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gwarantuje techniczną poprawność </w:t>
      </w:r>
      <w:r>
        <w:rPr>
          <w:sz w:val="24"/>
          <w:szCs w:val="24"/>
          <w:lang w:val="pl-PL"/>
        </w:rPr>
        <w:t xml:space="preserve">modułów </w:t>
      </w:r>
      <w:r w:rsidRPr="00AD2899">
        <w:rPr>
          <w:sz w:val="24"/>
          <w:szCs w:val="24"/>
          <w:lang w:val="pl-PL"/>
        </w:rPr>
        <w:t>oprogramowania i numerów rejestracyjnyc</w:t>
      </w:r>
      <w:r w:rsidRPr="00AD2899">
        <w:rPr>
          <w:bCs/>
          <w:sz w:val="24"/>
          <w:szCs w:val="24"/>
          <w:lang w:val="pl-PL"/>
        </w:rPr>
        <w:t>h.</w:t>
      </w:r>
    </w:p>
    <w:p w14:paraId="09743F62" w14:textId="77777777" w:rsidR="00C55612" w:rsidRPr="00AD2899" w:rsidRDefault="00C55612" w:rsidP="00C55612">
      <w:pPr>
        <w:rPr>
          <w:b/>
          <w:sz w:val="24"/>
          <w:szCs w:val="24"/>
          <w:lang w:val="pl-PL"/>
        </w:rPr>
      </w:pPr>
    </w:p>
    <w:p w14:paraId="4BB05AE8" w14:textId="77777777" w:rsidR="00C55612" w:rsidRPr="00AD2899" w:rsidRDefault="00C55612" w:rsidP="00C55612">
      <w:pPr>
        <w:tabs>
          <w:tab w:val="left" w:pos="567"/>
        </w:tabs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7  ROZWIĄZANIE UMOWY</w:t>
      </w:r>
    </w:p>
    <w:p w14:paraId="479C5AFC" w14:textId="77777777" w:rsidR="00C55612" w:rsidRPr="00AD2899" w:rsidRDefault="00C55612" w:rsidP="00C55612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ma prawo rozwiązać niniejszą umowę przed upływem okresu, na jaki została zawarta, w następujących przypadkach:</w:t>
      </w:r>
    </w:p>
    <w:p w14:paraId="545B542E" w14:textId="77777777" w:rsidR="00C55612" w:rsidRPr="00AD2899" w:rsidRDefault="00C55612" w:rsidP="00C55612">
      <w:pPr>
        <w:ind w:left="705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1) gdy opóźnienie przez </w:t>
      </w:r>
      <w:r>
        <w:rPr>
          <w:sz w:val="24"/>
          <w:szCs w:val="24"/>
          <w:lang w:val="pl-PL"/>
        </w:rPr>
        <w:t>Dzierżawcę</w:t>
      </w:r>
      <w:r w:rsidRPr="00AD2899">
        <w:rPr>
          <w:sz w:val="24"/>
          <w:szCs w:val="24"/>
          <w:lang w:val="pl-PL"/>
        </w:rPr>
        <w:t xml:space="preserve"> w spłacie kwot należnych </w:t>
      </w:r>
      <w:r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 wynosi co najmniej 21 dni,</w:t>
      </w:r>
    </w:p>
    <w:p w14:paraId="4EB9525C" w14:textId="77777777" w:rsidR="00C55612" w:rsidRPr="00AD2899" w:rsidRDefault="00C55612" w:rsidP="00C55612">
      <w:pPr>
        <w:ind w:left="705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2) gdy </w:t>
      </w: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nie przestrzega zasad prawidłowego funkcjonowania przedmiotu </w:t>
      </w:r>
      <w:r>
        <w:rPr>
          <w:sz w:val="24"/>
          <w:szCs w:val="24"/>
          <w:lang w:val="pl-PL"/>
        </w:rPr>
        <w:t>dzierżawy</w:t>
      </w:r>
      <w:r w:rsidRPr="00AD2899">
        <w:rPr>
          <w:sz w:val="24"/>
          <w:szCs w:val="24"/>
          <w:lang w:val="pl-PL"/>
        </w:rPr>
        <w:t>,</w:t>
      </w:r>
    </w:p>
    <w:p w14:paraId="3699719C" w14:textId="77777777" w:rsidR="00C55612" w:rsidRPr="00AD2899" w:rsidRDefault="00C55612" w:rsidP="00C55612">
      <w:p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2. Oświadczenie o wypowiedzeniu umowy w sposób opisany w punktach 1) i 2) wraz z uzasadnieniem powinno być złożone na piśmie pod rygorem nieważności.</w:t>
      </w:r>
    </w:p>
    <w:p w14:paraId="37A82D83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</w:p>
    <w:p w14:paraId="49E6CB23" w14:textId="77777777" w:rsidR="00C55612" w:rsidRPr="00AD2899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lastRenderedPageBreak/>
        <w:t xml:space="preserve">§ 8  ZWROT </w:t>
      </w:r>
      <w:r>
        <w:rPr>
          <w:b/>
          <w:sz w:val="24"/>
          <w:szCs w:val="24"/>
          <w:lang w:val="pl-PL"/>
        </w:rPr>
        <w:t xml:space="preserve">MODUŁÓW </w:t>
      </w:r>
      <w:r w:rsidRPr="00AD2899">
        <w:rPr>
          <w:b/>
          <w:sz w:val="24"/>
          <w:szCs w:val="24"/>
          <w:lang w:val="pl-PL"/>
        </w:rPr>
        <w:t>OPROGRAMOWANIA</w:t>
      </w:r>
    </w:p>
    <w:p w14:paraId="360BE1AC" w14:textId="77777777" w:rsidR="00C55612" w:rsidRPr="00AD2899" w:rsidRDefault="00C55612" w:rsidP="00C55612">
      <w:pPr>
        <w:numPr>
          <w:ilvl w:val="0"/>
          <w:numId w:val="8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upływu okresu, na który niniejsza umowa została zawarta, lub rozwiązania umowy, </w:t>
      </w:r>
      <w:r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powinien zwrócić </w:t>
      </w:r>
      <w:r>
        <w:rPr>
          <w:sz w:val="24"/>
          <w:szCs w:val="24"/>
          <w:lang w:val="pl-PL"/>
        </w:rPr>
        <w:t xml:space="preserve">moduły </w:t>
      </w:r>
      <w:r w:rsidRPr="00AD2899">
        <w:rPr>
          <w:sz w:val="24"/>
          <w:szCs w:val="24"/>
          <w:lang w:val="pl-PL"/>
        </w:rPr>
        <w:t xml:space="preserve">oprogramowanie w ciągu 7 dni po upływie okresu obowiązywania umowy. Zwrot </w:t>
      </w:r>
      <w:r>
        <w:rPr>
          <w:sz w:val="24"/>
          <w:szCs w:val="24"/>
          <w:lang w:val="pl-PL"/>
        </w:rPr>
        <w:t xml:space="preserve">modułów </w:t>
      </w:r>
      <w:r w:rsidRPr="00AD2899">
        <w:rPr>
          <w:sz w:val="24"/>
          <w:szCs w:val="24"/>
          <w:lang w:val="pl-PL"/>
        </w:rPr>
        <w:t xml:space="preserve">oprogramowania oznacza umożliwienie </w:t>
      </w:r>
      <w:r>
        <w:rPr>
          <w:sz w:val="24"/>
          <w:szCs w:val="24"/>
          <w:lang w:val="pl-PL"/>
        </w:rPr>
        <w:t>Wydzierżawiającemu</w:t>
      </w:r>
      <w:r w:rsidRPr="00AD2899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ich</w:t>
      </w:r>
      <w:r w:rsidRPr="00AD2899">
        <w:rPr>
          <w:sz w:val="24"/>
          <w:szCs w:val="24"/>
          <w:lang w:val="pl-PL"/>
        </w:rPr>
        <w:t xml:space="preserve"> otrzymani</w:t>
      </w:r>
      <w:r>
        <w:rPr>
          <w:sz w:val="24"/>
          <w:szCs w:val="24"/>
          <w:lang w:val="pl-PL"/>
        </w:rPr>
        <w:t>e</w:t>
      </w:r>
      <w:r w:rsidRPr="00AD2899">
        <w:rPr>
          <w:sz w:val="24"/>
          <w:szCs w:val="24"/>
          <w:lang w:val="pl-PL"/>
        </w:rPr>
        <w:t>.</w:t>
      </w:r>
    </w:p>
    <w:p w14:paraId="00DD42CE" w14:textId="77777777" w:rsidR="00C55612" w:rsidRPr="00AD2899" w:rsidRDefault="00C55612" w:rsidP="00C55612">
      <w:pPr>
        <w:numPr>
          <w:ilvl w:val="0"/>
          <w:numId w:val="8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Oprogramowanie musi zostać zwrócone w stanie zgodnym z normalnym użytkowaniem.</w:t>
      </w:r>
    </w:p>
    <w:p w14:paraId="4358789B" w14:textId="77777777" w:rsidR="00C55612" w:rsidRPr="00AD2899" w:rsidRDefault="00C55612" w:rsidP="00C55612">
      <w:pPr>
        <w:ind w:left="360"/>
        <w:jc w:val="both"/>
        <w:rPr>
          <w:sz w:val="24"/>
          <w:szCs w:val="24"/>
          <w:lang w:val="pl-PL"/>
        </w:rPr>
      </w:pPr>
    </w:p>
    <w:p w14:paraId="3417ACC0" w14:textId="77777777" w:rsidR="00C55612" w:rsidRDefault="00C55612" w:rsidP="00C55612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9  ZMIANY W UMOWIE</w:t>
      </w:r>
    </w:p>
    <w:p w14:paraId="0B4B09E9" w14:textId="77777777" w:rsidR="00C55612" w:rsidRDefault="00C55612" w:rsidP="00C55612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 xml:space="preserve">Wszelkie zmiany Umowy wymagają zgody obu Stron i zachowania formy pisemnej </w:t>
      </w:r>
      <w:r>
        <w:rPr>
          <w:rFonts w:ascii="Verdana" w:eastAsia="SimSun" w:hAnsi="Verdana"/>
          <w:color w:val="000000"/>
          <w:kern w:val="3"/>
          <w:lang w:val="pl-PL"/>
        </w:rPr>
        <w:br/>
        <w:t>pod rygorem nieważności.</w:t>
      </w:r>
    </w:p>
    <w:p w14:paraId="58C7E00C" w14:textId="77777777" w:rsidR="00C55612" w:rsidRDefault="00C55612" w:rsidP="00C55612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>Zmiany Umowy, o których mowa w ust. 1 muszą być dokonywane z zachowaniem przepisu art. 454 oraz 455 ustawy Prawo zamówień publicznych.</w:t>
      </w:r>
      <w:r>
        <w:rPr>
          <w:rFonts w:ascii="Verdana" w:eastAsia="SimSun" w:hAnsi="Verdana"/>
          <w:i/>
          <w:color w:val="000000"/>
          <w:kern w:val="3"/>
          <w:lang w:val="pl-PL"/>
        </w:rPr>
        <w:t xml:space="preserve">  </w:t>
      </w:r>
    </w:p>
    <w:p w14:paraId="06EB133D" w14:textId="77777777" w:rsidR="00C55612" w:rsidRDefault="00C55612" w:rsidP="00C55612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 xml:space="preserve">Dopuszcza się możliwość zmiany ustaleń niniejszej Umowy w stosunku do treści oferty, bez przeprowadzania nowego postępowania o udzielenie zamówienia </w:t>
      </w:r>
      <w:r>
        <w:rPr>
          <w:sz w:val="24"/>
          <w:szCs w:val="24"/>
          <w:lang w:val="pl-PL"/>
        </w:rPr>
        <w:t>Wydzierżawiającemu</w:t>
      </w:r>
      <w:r>
        <w:rPr>
          <w:rFonts w:ascii="Verdana" w:eastAsia="SimSun" w:hAnsi="Verdana"/>
          <w:color w:val="000000"/>
          <w:kern w:val="3"/>
          <w:lang w:val="pl-PL"/>
        </w:rPr>
        <w:t xml:space="preserve"> w następujących przypadkach: </w:t>
      </w:r>
    </w:p>
    <w:p w14:paraId="034DCDB3" w14:textId="77777777" w:rsidR="00C55612" w:rsidRDefault="00C55612" w:rsidP="00C55612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color w:val="000000"/>
          <w:lang w:val="pl-PL"/>
        </w:rPr>
      </w:pPr>
      <w:bookmarkStart w:id="0" w:name="_Hlk87256647"/>
      <w:r>
        <w:rPr>
          <w:rFonts w:ascii="Verdana" w:hAnsi="Verdana"/>
          <w:color w:val="000000"/>
          <w:lang w:val="pl-PL"/>
        </w:rPr>
        <w:t xml:space="preserve">w zakresie zmiany terminu wykonania lub terminów pośrednich wskazanych w Umowie: </w:t>
      </w:r>
    </w:p>
    <w:p w14:paraId="5AD90AE4" w14:textId="77777777" w:rsidR="00C55612" w:rsidRDefault="00C55612" w:rsidP="00C55612">
      <w:pPr>
        <w:suppressAutoHyphens/>
        <w:autoSpaceDN w:val="0"/>
        <w:spacing w:after="147"/>
        <w:ind w:left="568"/>
        <w:jc w:val="both"/>
        <w:rPr>
          <w:rFonts w:ascii="Verdana" w:hAnsi="Verdana"/>
          <w:color w:val="000000"/>
          <w:lang w:val="pl-PL"/>
        </w:rPr>
      </w:pPr>
      <w:r>
        <w:rPr>
          <w:rFonts w:ascii="Verdana" w:hAnsi="Verdana"/>
          <w:color w:val="000000"/>
          <w:lang w:val="pl-PL"/>
        </w:rPr>
        <w:t>a) z powodu przyczyn zewnętrznych niezależnych od Dzierżawcy oraz Wydzierżawiającego, skutkujących niemożliwością realizacji przedmiotu Umowy, w szczególności z przyczyn leżących po stronie producenta sprzętu dotyczących udokumentowanych problemów związanych z produkcją lub dostawą modułów oprogramowania – o okres niezbędny do prawidłowej realizacji dostawy oraz innych niezawinionych przez Strony przyczyny, w tym spowodowane przez tzw. siłę wyższą w rozumieniu § 11 ust 1;</w:t>
      </w:r>
      <w:bookmarkEnd w:id="0"/>
    </w:p>
    <w:p w14:paraId="5383B5E1" w14:textId="77777777" w:rsidR="00C55612" w:rsidRDefault="00C55612" w:rsidP="00C55612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rFonts w:ascii="Verdana" w:hAnsi="Verdana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7EE55C8A" w14:textId="77777777" w:rsidR="00C55612" w:rsidRDefault="00C55612" w:rsidP="00C55612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zmiany powszechnie obowiązujących przepisów prawa w zakresie mającym wpływ </w:t>
      </w:r>
      <w:r>
        <w:rPr>
          <w:rFonts w:ascii="Verdana" w:hAnsi="Verdana"/>
          <w:color w:val="000000"/>
          <w:lang w:val="pl-PL"/>
        </w:rPr>
        <w:br/>
        <w:t>na realizację Umowy;</w:t>
      </w:r>
    </w:p>
    <w:p w14:paraId="401C183D" w14:textId="77777777" w:rsidR="00C55612" w:rsidRDefault="00C55612" w:rsidP="00C55612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przedłużenia okresu gwarancji, w sytuacji jej przedłużenia przez producenta </w:t>
      </w:r>
      <w:r>
        <w:rPr>
          <w:rFonts w:ascii="Verdana" w:hAnsi="Verdana"/>
          <w:color w:val="000000"/>
          <w:lang w:val="pl-PL"/>
        </w:rPr>
        <w:br/>
        <w:t xml:space="preserve">lub </w:t>
      </w:r>
      <w:r>
        <w:rPr>
          <w:rFonts w:ascii="Verdana" w:eastAsia="SimSun" w:hAnsi="Verdana"/>
          <w:color w:val="000000"/>
          <w:kern w:val="2"/>
          <w:lang w:val="pl-PL"/>
        </w:rPr>
        <w:t>Wydzierżawiającego</w:t>
      </w:r>
      <w:r>
        <w:rPr>
          <w:rFonts w:ascii="Verdana" w:hAnsi="Verdana"/>
          <w:color w:val="000000"/>
          <w:lang w:val="pl-PL"/>
        </w:rPr>
        <w:t>,</w:t>
      </w:r>
    </w:p>
    <w:p w14:paraId="10DAAA9D" w14:textId="77777777" w:rsidR="00C55612" w:rsidRDefault="00C55612" w:rsidP="00C55612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>
        <w:rPr>
          <w:rFonts w:ascii="Verdana" w:hAnsi="Verdana"/>
          <w:color w:val="000000"/>
          <w:lang w:val="pl-PL"/>
        </w:rPr>
        <w:br/>
        <w:t xml:space="preserve">na pisemny wniosek jednej ze Stron. </w:t>
      </w:r>
    </w:p>
    <w:p w14:paraId="2FD00355" w14:textId="77777777" w:rsidR="00C55612" w:rsidRDefault="00C55612" w:rsidP="00C55612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Wydzierżawiającego. </w:t>
      </w:r>
    </w:p>
    <w:p w14:paraId="5A1C937E" w14:textId="77777777" w:rsidR="00C55612" w:rsidRPr="000030F2" w:rsidRDefault="00C55612" w:rsidP="00C55612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15532AC8" w14:textId="77777777" w:rsidR="00C55612" w:rsidRPr="00316DDD" w:rsidRDefault="00C55612" w:rsidP="00C55612">
      <w:pPr>
        <w:ind w:left="360"/>
        <w:jc w:val="both"/>
        <w:rPr>
          <w:b/>
          <w:sz w:val="24"/>
          <w:szCs w:val="24"/>
          <w:lang w:val="pl-PL"/>
        </w:rPr>
      </w:pPr>
    </w:p>
    <w:p w14:paraId="329D049D" w14:textId="77777777" w:rsidR="00C55612" w:rsidRPr="00AD2899" w:rsidRDefault="00C55612" w:rsidP="00C55612">
      <w:pPr>
        <w:ind w:left="360"/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10 POSTANOWIENIA KOŃCOWE</w:t>
      </w:r>
    </w:p>
    <w:p w14:paraId="4CC6B93A" w14:textId="77777777" w:rsidR="00C55612" w:rsidRPr="00AD2899" w:rsidRDefault="00C55612" w:rsidP="00C55612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lastRenderedPageBreak/>
        <w:t>W przypadku sporów związanych z wykonaniem postanowień niniejszej umowy sądem właściwym do ich rozstrzygnięcia jest sąd właściwy dla Najemcy.</w:t>
      </w:r>
    </w:p>
    <w:p w14:paraId="7EBCB6C4" w14:textId="77777777" w:rsidR="00C55612" w:rsidRPr="00AD2899" w:rsidRDefault="00C55612" w:rsidP="00C55612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 sprawach nieuregulowanych niniejszą umową mają zastosowanie przepisy Kodeksu cywilnego oraz przepisy Prawa zamówień publicznych.</w:t>
      </w:r>
    </w:p>
    <w:p w14:paraId="28BC6F19" w14:textId="77777777" w:rsidR="00C55612" w:rsidRPr="00AD2899" w:rsidRDefault="00C55612" w:rsidP="00C55612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Dokument umowy został sporządzony w dwóch jednobrzmiących egzemplarzach, po jednym dla każdej ze Stron.</w:t>
      </w:r>
    </w:p>
    <w:p w14:paraId="5FFEC927" w14:textId="77777777" w:rsidR="00C55612" w:rsidRPr="00AD2899" w:rsidRDefault="00C55612" w:rsidP="00C55612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Wszelkie zmiany niniejszej umowy wymagają formy pisemnej pod rygorem nieważności.</w:t>
      </w:r>
    </w:p>
    <w:p w14:paraId="4C77CA6A" w14:textId="77777777" w:rsidR="00C55612" w:rsidRPr="00AD2899" w:rsidRDefault="00C55612" w:rsidP="00C55612">
      <w:pPr>
        <w:jc w:val="both"/>
        <w:rPr>
          <w:sz w:val="24"/>
          <w:szCs w:val="24"/>
          <w:lang w:val="pl-PL"/>
        </w:rPr>
      </w:pPr>
    </w:p>
    <w:p w14:paraId="2A9D17E8" w14:textId="77777777" w:rsidR="00C55612" w:rsidRPr="00AD2899" w:rsidRDefault="00C55612" w:rsidP="00C55612">
      <w:pPr>
        <w:jc w:val="both"/>
        <w:rPr>
          <w:b/>
          <w:bCs/>
          <w:sz w:val="24"/>
          <w:szCs w:val="24"/>
          <w:lang w:val="pl-PL"/>
        </w:rPr>
      </w:pPr>
    </w:p>
    <w:p w14:paraId="67AAD920" w14:textId="37A508BC" w:rsidR="00C55612" w:rsidRPr="00C55612" w:rsidRDefault="00C55612" w:rsidP="00C55612">
      <w:pPr>
        <w:jc w:val="both"/>
        <w:rPr>
          <w:b/>
          <w:bCs/>
          <w:sz w:val="22"/>
          <w:szCs w:val="22"/>
          <w:lang w:val="pl-PL"/>
        </w:rPr>
      </w:pPr>
      <w:r w:rsidRPr="00C55612">
        <w:rPr>
          <w:b/>
          <w:bCs/>
          <w:sz w:val="22"/>
          <w:szCs w:val="22"/>
          <w:lang w:val="pl-PL"/>
        </w:rPr>
        <w:t>DZIERŻAWCA:                                                                              WYDZIERŻAWIAJACY:</w:t>
      </w:r>
    </w:p>
    <w:p w14:paraId="20588328" w14:textId="77777777" w:rsidR="00C55612" w:rsidRPr="00AD2899" w:rsidRDefault="00C55612" w:rsidP="00C55612">
      <w:pPr>
        <w:jc w:val="both"/>
        <w:rPr>
          <w:sz w:val="24"/>
          <w:szCs w:val="24"/>
          <w:lang w:val="pl-PL"/>
        </w:rPr>
      </w:pPr>
    </w:p>
    <w:p w14:paraId="7EAC69E6" w14:textId="77777777" w:rsidR="00C55612" w:rsidRPr="00AD2899" w:rsidRDefault="00C55612" w:rsidP="00C55612">
      <w:pPr>
        <w:jc w:val="both"/>
        <w:rPr>
          <w:sz w:val="24"/>
          <w:szCs w:val="24"/>
          <w:lang w:val="pl-PL"/>
        </w:rPr>
      </w:pPr>
    </w:p>
    <w:p w14:paraId="37678AA0" w14:textId="77777777" w:rsidR="00C55612" w:rsidRPr="00C55612" w:rsidRDefault="00C55612" w:rsidP="00C55612">
      <w:pPr>
        <w:ind w:left="360" w:hanging="360"/>
        <w:rPr>
          <w:bCs/>
          <w:sz w:val="22"/>
          <w:szCs w:val="22"/>
          <w:lang w:val="pl-PL"/>
        </w:rPr>
      </w:pPr>
      <w:r w:rsidRPr="00C55612">
        <w:rPr>
          <w:bCs/>
          <w:sz w:val="22"/>
          <w:szCs w:val="22"/>
          <w:lang w:val="pl-PL"/>
        </w:rPr>
        <w:t>…………………….</w:t>
      </w:r>
      <w:r w:rsidRPr="00C55612">
        <w:rPr>
          <w:bCs/>
          <w:sz w:val="22"/>
          <w:szCs w:val="22"/>
          <w:lang w:val="pl-PL"/>
        </w:rPr>
        <w:tab/>
        <w:t xml:space="preserve">                                                                                      ………………….</w:t>
      </w:r>
    </w:p>
    <w:p w14:paraId="1A3DEF86" w14:textId="77777777" w:rsidR="00C55612" w:rsidRPr="00C55612" w:rsidRDefault="00C55612" w:rsidP="00C55612">
      <w:pPr>
        <w:ind w:left="360" w:hanging="360"/>
        <w:rPr>
          <w:bCs/>
          <w:sz w:val="22"/>
          <w:szCs w:val="22"/>
          <w:lang w:val="pl-PL"/>
        </w:rPr>
      </w:pPr>
      <w:r w:rsidRPr="00C55612">
        <w:rPr>
          <w:bCs/>
          <w:sz w:val="22"/>
          <w:szCs w:val="22"/>
          <w:lang w:val="pl-PL"/>
        </w:rPr>
        <w:t>(data i podpis)                                                                                                        (data i podpis)</w:t>
      </w:r>
    </w:p>
    <w:p w14:paraId="551AA186" w14:textId="77777777" w:rsidR="00C55612" w:rsidRPr="00C55612" w:rsidRDefault="00C55612" w:rsidP="00C55612">
      <w:pPr>
        <w:rPr>
          <w:sz w:val="22"/>
          <w:szCs w:val="22"/>
          <w:lang w:val="pl-PL"/>
        </w:rPr>
      </w:pPr>
    </w:p>
    <w:p w14:paraId="79B37435" w14:textId="77777777" w:rsidR="00C55612" w:rsidRPr="00AD2899" w:rsidRDefault="00C55612" w:rsidP="00C55612">
      <w:pPr>
        <w:rPr>
          <w:sz w:val="24"/>
          <w:szCs w:val="24"/>
          <w:lang w:val="pl-PL"/>
        </w:rPr>
      </w:pPr>
    </w:p>
    <w:p w14:paraId="747E0FFC" w14:textId="77777777" w:rsidR="00C55612" w:rsidRDefault="00C55612" w:rsidP="00C55612">
      <w:pPr>
        <w:rPr>
          <w:sz w:val="24"/>
          <w:szCs w:val="24"/>
          <w:lang w:val="pl-PL"/>
        </w:rPr>
      </w:pPr>
    </w:p>
    <w:p w14:paraId="233824C5" w14:textId="77777777" w:rsidR="00C55612" w:rsidRDefault="00C55612" w:rsidP="00C55612">
      <w:pPr>
        <w:rPr>
          <w:sz w:val="24"/>
          <w:szCs w:val="24"/>
          <w:lang w:val="pl-PL"/>
        </w:rPr>
      </w:pPr>
    </w:p>
    <w:p w14:paraId="3BE75489" w14:textId="77777777" w:rsidR="00C55612" w:rsidRDefault="00C55612" w:rsidP="00C55612">
      <w:pPr>
        <w:rPr>
          <w:sz w:val="24"/>
          <w:szCs w:val="24"/>
          <w:lang w:val="pl-PL"/>
        </w:rPr>
      </w:pPr>
    </w:p>
    <w:p w14:paraId="34A2E3BD" w14:textId="77777777" w:rsidR="00C55612" w:rsidRDefault="00C55612" w:rsidP="00C55612">
      <w:pPr>
        <w:rPr>
          <w:sz w:val="24"/>
          <w:szCs w:val="24"/>
          <w:lang w:val="pl-PL"/>
        </w:rPr>
      </w:pPr>
    </w:p>
    <w:p w14:paraId="68078693" w14:textId="77777777" w:rsidR="00C55612" w:rsidRDefault="00C55612" w:rsidP="00C55612">
      <w:pPr>
        <w:rPr>
          <w:sz w:val="24"/>
          <w:szCs w:val="24"/>
          <w:lang w:val="pl-PL"/>
        </w:rPr>
      </w:pPr>
    </w:p>
    <w:p w14:paraId="03C2A918" w14:textId="77777777" w:rsidR="00C55612" w:rsidRDefault="00C55612" w:rsidP="00C55612">
      <w:pPr>
        <w:rPr>
          <w:sz w:val="24"/>
          <w:szCs w:val="24"/>
          <w:lang w:val="pl-PL"/>
        </w:rPr>
      </w:pPr>
    </w:p>
    <w:p w14:paraId="5DDDC294" w14:textId="77777777" w:rsidR="00C55612" w:rsidRPr="00AD2899" w:rsidRDefault="00C55612" w:rsidP="00C55612">
      <w:pPr>
        <w:rPr>
          <w:sz w:val="24"/>
          <w:szCs w:val="24"/>
          <w:lang w:val="pl-PL"/>
        </w:rPr>
      </w:pPr>
    </w:p>
    <w:p w14:paraId="1F7E7ED6" w14:textId="77777777" w:rsidR="00C55612" w:rsidRPr="00AD2899" w:rsidRDefault="00C55612" w:rsidP="00C55612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52D48DC4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F4F709E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5A04420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0625A96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83A19F6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802DAAC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08BA5F7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86AD863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5FC17C5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328B72E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C085F03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831E74E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D8386DB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9D97280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60A6467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7BA9D56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D329E84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9F82996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0602E3E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4DAD6B2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A6B19CC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9C96440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E17CD7A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232C68C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48D51C4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3665F19" w14:textId="77777777" w:rsidR="00C55612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0F79AD7" w14:textId="6B274527" w:rsidR="00C55612" w:rsidRPr="00AD2899" w:rsidRDefault="00C55612" w:rsidP="00C55612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Załącznik nr 2 do umowy</w:t>
      </w:r>
    </w:p>
    <w:p w14:paraId="05FBE381" w14:textId="77777777" w:rsidR="00C55612" w:rsidRPr="00AD2899" w:rsidRDefault="00C55612" w:rsidP="00C55612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B538496" w14:textId="77777777" w:rsidR="00C55612" w:rsidRPr="00AD2899" w:rsidRDefault="00C55612" w:rsidP="00C55612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E12353A" w14:textId="77777777" w:rsidR="00C55612" w:rsidRPr="00AD2899" w:rsidRDefault="00C55612" w:rsidP="00C55612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.....................................… </w:t>
      </w:r>
    </w:p>
    <w:p w14:paraId="5B90B787" w14:textId="77777777" w:rsidR="00C55612" w:rsidRPr="00AD2899" w:rsidRDefault="00C55612" w:rsidP="00C55612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Nazwa Wykonawcy</w:t>
      </w:r>
    </w:p>
    <w:p w14:paraId="59DD9E7E" w14:textId="77777777" w:rsidR="00C55612" w:rsidRPr="00AD2899" w:rsidRDefault="00C55612" w:rsidP="00C55612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2616298F" w14:textId="77777777" w:rsidR="00C55612" w:rsidRPr="00AD2899" w:rsidRDefault="00C55612" w:rsidP="00C55612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.....................................…</w:t>
      </w:r>
    </w:p>
    <w:p w14:paraId="3B450800" w14:textId="77777777" w:rsidR="00C55612" w:rsidRPr="00AD2899" w:rsidRDefault="00C55612" w:rsidP="00C55612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NIP</w:t>
      </w:r>
      <w:r w:rsidRPr="00AD2899">
        <w:rPr>
          <w:sz w:val="24"/>
          <w:szCs w:val="24"/>
          <w:lang w:val="pl-PL"/>
        </w:rPr>
        <w:tab/>
        <w:t> </w:t>
      </w:r>
    </w:p>
    <w:p w14:paraId="6250B28D" w14:textId="77777777" w:rsidR="00C55612" w:rsidRPr="00AD2899" w:rsidRDefault="00C55612" w:rsidP="00C5561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CDEC129" w14:textId="77777777" w:rsidR="00C55612" w:rsidRPr="00AD2899" w:rsidRDefault="00C55612" w:rsidP="00C5561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8A517FD" w14:textId="77777777" w:rsidR="00C55612" w:rsidRPr="00AD2899" w:rsidRDefault="00C55612" w:rsidP="00C55612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0961370" w14:textId="77777777" w:rsidR="00C55612" w:rsidRPr="00AD2899" w:rsidRDefault="00C55612" w:rsidP="00C55612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87470F3" w14:textId="77777777" w:rsidR="00C55612" w:rsidRPr="00AD2899" w:rsidRDefault="00C55612" w:rsidP="00C55612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OŚWIADCZENIE DLA CELÓW PODATKOWYCH</w:t>
      </w:r>
    </w:p>
    <w:p w14:paraId="561DFC22" w14:textId="77777777" w:rsidR="00C55612" w:rsidRPr="00AD2899" w:rsidRDefault="00C55612" w:rsidP="00C55612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575E86BB" w14:textId="77777777" w:rsidR="00C55612" w:rsidRPr="00AD2899" w:rsidRDefault="00C55612" w:rsidP="00C55612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063A0BA" w14:textId="77777777" w:rsidR="00C55612" w:rsidRPr="00AD2899" w:rsidRDefault="00C55612" w:rsidP="00C55612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Działając w imieniu ………………………………, (dalej jako: „</w:t>
      </w:r>
      <w:r w:rsidRPr="00AD2899">
        <w:rPr>
          <w:b/>
          <w:bCs/>
          <w:sz w:val="24"/>
          <w:szCs w:val="24"/>
          <w:lang w:val="pl-PL"/>
        </w:rPr>
        <w:t>Podmiot</w:t>
      </w:r>
      <w:r w:rsidRPr="00AD2899">
        <w:rPr>
          <w:sz w:val="24"/>
          <w:szCs w:val="24"/>
          <w:lang w:val="pl-PL"/>
        </w:rPr>
        <w:t>”) niniejszym oświadcza, że Podmiot:</w:t>
      </w:r>
    </w:p>
    <w:p w14:paraId="6919F5E1" w14:textId="77777777" w:rsidR="00C55612" w:rsidRPr="00AD2899" w:rsidRDefault="00C55612" w:rsidP="00C55612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jest / nie jest</w:t>
      </w:r>
      <w:r w:rsidRPr="00AD2899">
        <w:rPr>
          <w:sz w:val="24"/>
          <w:szCs w:val="24"/>
          <w:vertAlign w:val="superscript"/>
          <w:lang w:val="pl-PL"/>
        </w:rPr>
        <w:footnoteReference w:id="1"/>
      </w:r>
      <w:r w:rsidRPr="00AD2899">
        <w:rPr>
          <w:sz w:val="24"/>
          <w:szCs w:val="24"/>
          <w:lang w:val="pl-PL"/>
        </w:rPr>
        <w:t xml:space="preserve"> podmiotem powiązanym z Akademią Górniczo-Hutniczą </w:t>
      </w:r>
      <w:r w:rsidRPr="00AD2899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D2899">
        <w:rPr>
          <w:sz w:val="24"/>
          <w:szCs w:val="24"/>
          <w:vertAlign w:val="superscript"/>
          <w:lang w:val="pl-PL"/>
        </w:rPr>
        <w:footnoteReference w:id="2"/>
      </w:r>
      <w:r w:rsidRPr="00AD2899">
        <w:rPr>
          <w:sz w:val="24"/>
          <w:szCs w:val="24"/>
          <w:lang w:val="pl-PL"/>
        </w:rPr>
        <w:t>;</w:t>
      </w:r>
    </w:p>
    <w:p w14:paraId="23FAB1AD" w14:textId="77777777" w:rsidR="00C55612" w:rsidRPr="00AD2899" w:rsidRDefault="00C55612" w:rsidP="00C55612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</w:p>
    <w:p w14:paraId="637EF3C4" w14:textId="77777777" w:rsidR="00C55612" w:rsidRPr="00AD2899" w:rsidRDefault="00C55612" w:rsidP="00C55612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85A8FB4" w14:textId="77777777" w:rsidR="00C55612" w:rsidRPr="00AD2899" w:rsidRDefault="00C55612" w:rsidP="00C55612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 xml:space="preserve">Podmiot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D2899">
        <w:rPr>
          <w:sz w:val="24"/>
          <w:szCs w:val="24"/>
          <w:vertAlign w:val="superscript"/>
          <w:lang w:val="pl-PL"/>
        </w:rPr>
        <w:footnoteReference w:id="7"/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D2899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6547BCA3" w14:textId="77777777" w:rsidR="00C55612" w:rsidRPr="00AD2899" w:rsidRDefault="00C55612" w:rsidP="00C55612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0C1CA7AA" w14:textId="77777777" w:rsidR="00C55612" w:rsidRPr="00AD2899" w:rsidRDefault="00C55612" w:rsidP="00C55612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4258CE31" w14:textId="77777777" w:rsidR="00C55612" w:rsidRPr="00AD2899" w:rsidRDefault="00C55612" w:rsidP="00C5561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3EB18CC" w14:textId="77777777" w:rsidR="00C55612" w:rsidRPr="00AD2899" w:rsidRDefault="00C55612" w:rsidP="00C5561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D2332A2" w14:textId="77777777" w:rsidR="00C55612" w:rsidRPr="00AD2899" w:rsidRDefault="00C55612" w:rsidP="00C5561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A5A599A" w14:textId="77777777" w:rsidR="00C55612" w:rsidRPr="00AD2899" w:rsidRDefault="00C55612" w:rsidP="00C55612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7896"/>
      </w:tblGrid>
      <w:tr w:rsidR="00C55612" w:rsidRPr="00ED2422" w14:paraId="10805169" w14:textId="77777777" w:rsidTr="00FC2439">
        <w:tc>
          <w:tcPr>
            <w:tcW w:w="4105" w:type="dxa"/>
            <w:hideMark/>
          </w:tcPr>
          <w:p w14:paraId="572C403C" w14:textId="77777777" w:rsidR="00C55612" w:rsidRPr="00AD2899" w:rsidRDefault="00C55612" w:rsidP="00FC2439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D2899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  <w:r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</w:t>
            </w:r>
          </w:p>
          <w:p w14:paraId="57A92F16" w14:textId="77777777" w:rsidR="00C55612" w:rsidRPr="00AD2899" w:rsidRDefault="00C55612" w:rsidP="00FC2439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D2899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25BFEAA2" w14:textId="77777777" w:rsidR="00C55612" w:rsidRPr="00AD2899" w:rsidRDefault="00C55612" w:rsidP="00C55612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4E991940" w14:textId="77777777" w:rsidR="00C55612" w:rsidRPr="00AD2899" w:rsidRDefault="00C55612" w:rsidP="00C55612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626A8244" w14:textId="77777777" w:rsidR="00C55612" w:rsidRPr="007368F3" w:rsidRDefault="00C55612" w:rsidP="00C55612">
      <w:pPr>
        <w:rPr>
          <w:lang w:val="pl-PL"/>
        </w:rPr>
      </w:pPr>
    </w:p>
    <w:p w14:paraId="02C1E49C" w14:textId="77777777" w:rsidR="00496551" w:rsidRPr="00C55612" w:rsidRDefault="00496551" w:rsidP="00C55612">
      <w:pPr>
        <w:rPr>
          <w:lang w:val="pl-PL"/>
        </w:rPr>
      </w:pPr>
    </w:p>
    <w:sectPr w:rsidR="00496551" w:rsidRPr="00C55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28D56" w14:textId="77777777" w:rsidR="00911803" w:rsidRDefault="00911803">
      <w:r>
        <w:separator/>
      </w:r>
    </w:p>
  </w:endnote>
  <w:endnote w:type="continuationSeparator" w:id="0">
    <w:p w14:paraId="56A2C009" w14:textId="77777777" w:rsidR="00911803" w:rsidRDefault="0091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3C7A9" w14:textId="77777777" w:rsidR="00780AB8" w:rsidRDefault="00780A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A5D20" w14:textId="77777777" w:rsidR="00780AB8" w:rsidRDefault="00780A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DD78" w14:textId="77777777" w:rsidR="00780AB8" w:rsidRDefault="00780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83960" w14:textId="77777777" w:rsidR="00911803" w:rsidRDefault="00911803">
      <w:r>
        <w:separator/>
      </w:r>
    </w:p>
  </w:footnote>
  <w:footnote w:type="continuationSeparator" w:id="0">
    <w:p w14:paraId="0526C908" w14:textId="77777777" w:rsidR="00911803" w:rsidRDefault="00911803">
      <w:r>
        <w:continuationSeparator/>
      </w:r>
    </w:p>
  </w:footnote>
  <w:footnote w:id="1">
    <w:p w14:paraId="2B1458A0" w14:textId="77777777" w:rsidR="00C55612" w:rsidRDefault="00C55612" w:rsidP="00C5561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698B782" w14:textId="77777777" w:rsidR="00C55612" w:rsidRDefault="00C55612" w:rsidP="00C556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C4D7B5" w14:textId="77777777" w:rsidR="00C55612" w:rsidRDefault="00C55612" w:rsidP="00C55612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9420A7" w14:textId="77777777" w:rsidR="00C55612" w:rsidRDefault="00C55612" w:rsidP="00C55612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B5A812" w14:textId="77777777" w:rsidR="00C55612" w:rsidRDefault="00C55612" w:rsidP="00C55612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FD88B0" w14:textId="77777777" w:rsidR="00C55612" w:rsidRDefault="00C55612" w:rsidP="00C55612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71B317" w14:textId="77777777" w:rsidR="00C55612" w:rsidRDefault="00C55612" w:rsidP="00C5561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F02318" w14:textId="77777777" w:rsidR="00C55612" w:rsidRDefault="00C55612" w:rsidP="00C55612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D7F09DD" w14:textId="77777777" w:rsidR="00C55612" w:rsidRDefault="00C55612" w:rsidP="00C55612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AA3B54" w14:textId="77777777" w:rsidR="00C55612" w:rsidRDefault="00C55612" w:rsidP="00C55612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B2C967" w14:textId="77777777" w:rsidR="00C55612" w:rsidRDefault="00C55612" w:rsidP="00C55612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ekspektatywy, w tym jednostek uczestnictwa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br/>
        <w:t>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3E53DA0" w14:textId="77777777" w:rsidR="00C55612" w:rsidRDefault="00C55612" w:rsidP="00C55612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79E85B" w14:textId="77777777" w:rsidR="00C55612" w:rsidRDefault="00C55612" w:rsidP="00C556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BD3E4F7" w14:textId="77777777" w:rsidR="00C55612" w:rsidRDefault="00C55612" w:rsidP="00C5561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B03C5F3" w14:textId="77777777" w:rsidR="00C55612" w:rsidRDefault="00C55612" w:rsidP="00C5561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ACDDC9D" w14:textId="77777777" w:rsidR="00C55612" w:rsidRDefault="00C55612" w:rsidP="00C5561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9524A3" w14:textId="77777777" w:rsidR="00C55612" w:rsidRDefault="00C55612" w:rsidP="00C55612">
      <w:pPr>
        <w:pStyle w:val="Tekstprzypisudolnego"/>
        <w:numPr>
          <w:ilvl w:val="0"/>
          <w:numId w:val="6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2AB6480" w14:textId="77777777" w:rsidR="00C55612" w:rsidRDefault="00C55612" w:rsidP="00C55612">
      <w:pPr>
        <w:pStyle w:val="Tekstprzypisudolnego"/>
        <w:numPr>
          <w:ilvl w:val="0"/>
          <w:numId w:val="6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43B2977" w14:textId="77777777" w:rsidR="00C55612" w:rsidRDefault="00C55612" w:rsidP="00C55612">
      <w:pPr>
        <w:pStyle w:val="Tekstprzypisudolnego"/>
        <w:numPr>
          <w:ilvl w:val="0"/>
          <w:numId w:val="6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  <w:lang w:val="pl-PL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CB27F17" w14:textId="77777777" w:rsidR="00C55612" w:rsidRDefault="00C55612" w:rsidP="00C5561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6C2836B" w14:textId="77777777" w:rsidR="00C55612" w:rsidRDefault="00C55612" w:rsidP="00C5561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F3863FB" w14:textId="77777777" w:rsidR="00C55612" w:rsidRDefault="00C55612" w:rsidP="00C5561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160724A" w14:textId="77777777" w:rsidR="00C55612" w:rsidRDefault="00C55612" w:rsidP="00C5561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C0D867C" w14:textId="77777777" w:rsidR="00C55612" w:rsidRDefault="00C55612" w:rsidP="00C5561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DECF16D" w14:textId="77777777" w:rsidR="00C55612" w:rsidRDefault="00C55612" w:rsidP="00C5561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5F6CD26" w14:textId="77777777" w:rsidR="00C55612" w:rsidRDefault="00C55612" w:rsidP="00C5561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828E985" w14:textId="77777777" w:rsidR="00C55612" w:rsidRDefault="00C55612" w:rsidP="00C5561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4936E6F" w14:textId="77777777" w:rsidR="00C55612" w:rsidRDefault="00C55612" w:rsidP="00C5561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7004700" w14:textId="77777777" w:rsidR="00C55612" w:rsidRDefault="00C55612" w:rsidP="00C5561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0B0D16B" w14:textId="77777777" w:rsidR="00C55612" w:rsidRDefault="00C55612" w:rsidP="00C5561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  <w:lang w:val="pl-PL"/>
        </w:rPr>
        <w:br/>
        <w:t>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7712D" w14:textId="77777777" w:rsidR="00780AB8" w:rsidRDefault="00780A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8DE4" w14:textId="77777777" w:rsidR="00C55612" w:rsidRDefault="00ED2422" w:rsidP="00C55612">
    <w:pPr>
      <w:pStyle w:val="Nagwek"/>
    </w:pPr>
    <w:r>
      <w:rPr>
        <w:noProof/>
        <w:sz w:val="22"/>
        <w:szCs w:val="22"/>
      </w:rPr>
      <w:pict w14:anchorId="57E832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in;height:48.75pt;visibility:visible;mso-wrap-style:square">
          <v:imagedata r:id="rId1" o:title=""/>
        </v:shape>
      </w:pict>
    </w:r>
  </w:p>
  <w:p w14:paraId="79F98135" w14:textId="77777777" w:rsidR="00780AB8" w:rsidRDefault="00780A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44BC" w14:textId="77777777" w:rsidR="00780AB8" w:rsidRDefault="00780A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17707A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8451B44"/>
    <w:multiLevelType w:val="hybridMultilevel"/>
    <w:tmpl w:val="A62EE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A1E99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6F246C"/>
    <w:multiLevelType w:val="hybridMultilevel"/>
    <w:tmpl w:val="ADECCCB8"/>
    <w:lvl w:ilvl="0" w:tplc="974475B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71260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83160A"/>
    <w:multiLevelType w:val="hybridMultilevel"/>
    <w:tmpl w:val="CE2A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D318A"/>
    <w:multiLevelType w:val="hybridMultilevel"/>
    <w:tmpl w:val="8B54A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4D3BFE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8259753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32713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46401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21593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70486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95749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2070615">
    <w:abstractNumId w:val="6"/>
  </w:num>
  <w:num w:numId="8" w16cid:durableId="1041902768">
    <w:abstractNumId w:val="11"/>
    <w:lvlOverride w:ilvl="0">
      <w:startOverride w:val="1"/>
    </w:lvlOverride>
  </w:num>
  <w:num w:numId="9" w16cid:durableId="16569076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7795053">
    <w:abstractNumId w:val="12"/>
  </w:num>
  <w:num w:numId="11" w16cid:durableId="1138258210">
    <w:abstractNumId w:val="8"/>
  </w:num>
  <w:num w:numId="12" w16cid:durableId="2100369161">
    <w:abstractNumId w:val="17"/>
  </w:num>
  <w:num w:numId="13" w16cid:durableId="1740401237">
    <w:abstractNumId w:val="9"/>
  </w:num>
  <w:num w:numId="14" w16cid:durableId="405955405">
    <w:abstractNumId w:val="4"/>
  </w:num>
  <w:num w:numId="15" w16cid:durableId="1231958659">
    <w:abstractNumId w:val="15"/>
  </w:num>
  <w:num w:numId="16" w16cid:durableId="302320963">
    <w:abstractNumId w:val="18"/>
  </w:num>
  <w:num w:numId="17" w16cid:durableId="2141800950">
    <w:abstractNumId w:val="16"/>
  </w:num>
  <w:num w:numId="18" w16cid:durableId="450972914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803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80AB8"/>
    <w:rsid w:val="007A2EF1"/>
    <w:rsid w:val="007B00D4"/>
    <w:rsid w:val="007D703B"/>
    <w:rsid w:val="00800261"/>
    <w:rsid w:val="00841B63"/>
    <w:rsid w:val="0086736E"/>
    <w:rsid w:val="008D3AF3"/>
    <w:rsid w:val="008E0730"/>
    <w:rsid w:val="00911803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55612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2422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FEE29C"/>
  <w15:chartTrackingRefBased/>
  <w15:docId w15:val="{59F5DEEB-9EAD-4E5B-B7C4-D6162EDD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612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Znak">
    <w:name w:val="Nagłówek Znak"/>
    <w:link w:val="Nagwek"/>
    <w:rsid w:val="00C5561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7</Pages>
  <Words>1645</Words>
  <Characters>11138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12758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1899-12-31T23:00:00Z</cp:lastPrinted>
  <dcterms:created xsi:type="dcterms:W3CDTF">2022-10-25T08:13:00Z</dcterms:created>
  <dcterms:modified xsi:type="dcterms:W3CDTF">2022-10-27T10:37:00Z</dcterms:modified>
</cp:coreProperties>
</file>