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CD5B4" w14:textId="77777777" w:rsidR="007667B4" w:rsidRPr="00240E71" w:rsidRDefault="002E3E4C" w:rsidP="007667B4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29FE7BB7">
          <v:roundrect id="AutoShape 2" o:spid="_x0000_s1027" style="position:absolute;left:0;text-align:left;margin-left:-61.5pt;margin-top:2.6pt;width:162pt;height:1in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7667B4">
        <w:rPr>
          <w:b w:val="0"/>
          <w:sz w:val="22"/>
          <w:szCs w:val="22"/>
        </w:rPr>
        <w:tab/>
      </w:r>
      <w:r w:rsidR="007667B4">
        <w:rPr>
          <w:b w:val="0"/>
          <w:sz w:val="22"/>
          <w:szCs w:val="22"/>
        </w:rPr>
        <w:tab/>
      </w:r>
      <w:r w:rsidR="007667B4">
        <w:rPr>
          <w:b w:val="0"/>
          <w:sz w:val="22"/>
          <w:szCs w:val="22"/>
        </w:rPr>
        <w:tab/>
      </w:r>
      <w:r w:rsidR="007667B4">
        <w:rPr>
          <w:b w:val="0"/>
          <w:sz w:val="22"/>
          <w:szCs w:val="22"/>
        </w:rPr>
        <w:tab/>
      </w:r>
      <w:r w:rsidR="007667B4">
        <w:rPr>
          <w:b w:val="0"/>
          <w:sz w:val="22"/>
          <w:szCs w:val="22"/>
        </w:rPr>
        <w:tab/>
      </w:r>
      <w:r w:rsidR="007667B4">
        <w:rPr>
          <w:b w:val="0"/>
          <w:sz w:val="22"/>
          <w:szCs w:val="22"/>
        </w:rPr>
        <w:tab/>
      </w:r>
      <w:r w:rsidR="007667B4">
        <w:rPr>
          <w:b w:val="0"/>
          <w:sz w:val="22"/>
          <w:szCs w:val="22"/>
        </w:rPr>
        <w:tab/>
      </w:r>
      <w:r w:rsidR="007667B4" w:rsidRPr="004C278E">
        <w:rPr>
          <w:rFonts w:ascii="Times New Roman" w:hAnsi="Times New Roman"/>
        </w:rPr>
        <w:t xml:space="preserve">Załącznik nr </w:t>
      </w:r>
      <w:r w:rsidR="007667B4">
        <w:rPr>
          <w:rFonts w:ascii="Times New Roman" w:hAnsi="Times New Roman"/>
        </w:rPr>
        <w:t>1</w:t>
      </w:r>
    </w:p>
    <w:p w14:paraId="0CFF130A" w14:textId="77777777" w:rsidR="007667B4" w:rsidRDefault="007667B4" w:rsidP="007667B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8A2666" w14:textId="77777777" w:rsidR="007667B4" w:rsidRPr="0022732C" w:rsidRDefault="007667B4" w:rsidP="007667B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EEFE0A2" w14:textId="77777777" w:rsidR="007667B4" w:rsidRDefault="007667B4" w:rsidP="007667B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898EEE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F3CFF67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21EDC14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ED8D94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85D6E50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35DD419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119E7F2D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881AEC1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19C793" w14:textId="77777777" w:rsidR="007667B4" w:rsidRPr="0022732C" w:rsidRDefault="007667B4" w:rsidP="007667B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20A4BB6" w14:textId="77777777" w:rsidR="007667B4" w:rsidRDefault="007667B4" w:rsidP="007667B4">
      <w:pPr>
        <w:spacing w:line="360" w:lineRule="auto"/>
      </w:pPr>
      <w:r>
        <w:t>Do: Nazwa i siedziba Zamawiającego:</w:t>
      </w:r>
    </w:p>
    <w:p w14:paraId="400761F4" w14:textId="77777777" w:rsidR="007667B4" w:rsidRPr="00C44BB7" w:rsidRDefault="007667B4" w:rsidP="007667B4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7645A980" w14:textId="77777777" w:rsidR="007667B4" w:rsidRPr="00C44BB7" w:rsidRDefault="007667B4" w:rsidP="007667B4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698487DD" w14:textId="77777777" w:rsidR="007667B4" w:rsidRDefault="007667B4" w:rsidP="007667B4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1C5D0693" w14:textId="77777777" w:rsidR="007667B4" w:rsidRDefault="007667B4" w:rsidP="007667B4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37D1EE59" w14:textId="77777777" w:rsidR="007667B4" w:rsidRDefault="007667B4" w:rsidP="007667B4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0BB1A7F9" w14:textId="77777777" w:rsidR="007667B4" w:rsidRDefault="007667B4" w:rsidP="007667B4">
      <w:pPr>
        <w:ind w:firstLine="3969"/>
        <w:rPr>
          <w:b/>
        </w:rPr>
      </w:pPr>
    </w:p>
    <w:p w14:paraId="3985B48E" w14:textId="08B6B675" w:rsidR="007667B4" w:rsidRPr="009762D8" w:rsidRDefault="007667B4" w:rsidP="007667B4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Pr="001A263F">
        <w:rPr>
          <w:b/>
          <w:sz w:val="22"/>
          <w:szCs w:val="22"/>
        </w:rPr>
        <w:t>Dzierżawa modułów: Facies Modeling, Petrophysical Modelin, Petrel Quantitative Interpretation, Seismic Interpretation, Data Analysis</w:t>
      </w:r>
      <w:r>
        <w:rPr>
          <w:b/>
          <w:sz w:val="22"/>
          <w:szCs w:val="22"/>
        </w:rPr>
        <w:t xml:space="preserve"> lub równoważnymi</w:t>
      </w:r>
      <w:r w:rsidRPr="001A263F">
        <w:rPr>
          <w:b/>
          <w:sz w:val="22"/>
          <w:szCs w:val="22"/>
        </w:rPr>
        <w:t xml:space="preserve"> programu Petrel w ramach umowy nr POIR.04.01.01-00-0046/19-00</w:t>
      </w:r>
      <w:r w:rsidRPr="009762D8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661</w:t>
      </w:r>
      <w:r w:rsidRPr="009762D8">
        <w:rPr>
          <w:b/>
          <w:sz w:val="22"/>
          <w:szCs w:val="22"/>
        </w:rPr>
        <w:t xml:space="preserve">/22 </w:t>
      </w:r>
      <w:r w:rsidRPr="009762D8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96C6ECC" w14:textId="77777777" w:rsidR="007667B4" w:rsidRDefault="007667B4" w:rsidP="007667B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E35F54" w14:textId="77777777" w:rsidR="007667B4" w:rsidRDefault="007667B4" w:rsidP="007667B4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40CCDD7A" w14:textId="77777777" w:rsidR="007667B4" w:rsidRDefault="007667B4" w:rsidP="007667B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E59617F" w14:textId="77777777" w:rsidR="007667B4" w:rsidRDefault="007667B4" w:rsidP="007667B4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5FE0641" w14:textId="77777777" w:rsidR="007667B4" w:rsidRPr="009762D8" w:rsidRDefault="007667B4" w:rsidP="007667B4">
      <w:pPr>
        <w:widowControl w:val="0"/>
        <w:ind w:right="1"/>
        <w:jc w:val="both"/>
        <w:rPr>
          <w:b/>
          <w:sz w:val="22"/>
          <w:szCs w:val="22"/>
        </w:rPr>
      </w:pPr>
    </w:p>
    <w:p w14:paraId="4D42992B" w14:textId="69B41921" w:rsidR="007667B4" w:rsidRPr="009762D8" w:rsidRDefault="007667B4" w:rsidP="007667B4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Pr="000017A6">
        <w:rPr>
          <w:b/>
          <w:sz w:val="22"/>
          <w:szCs w:val="22"/>
        </w:rPr>
        <w:t>przez 1</w:t>
      </w:r>
      <w:r w:rsidR="001577B8">
        <w:rPr>
          <w:b/>
          <w:sz w:val="22"/>
          <w:szCs w:val="22"/>
        </w:rPr>
        <w:t>2</w:t>
      </w:r>
      <w:r w:rsidRPr="000017A6">
        <w:rPr>
          <w:b/>
          <w:sz w:val="22"/>
          <w:szCs w:val="22"/>
        </w:rPr>
        <w:t xml:space="preserve"> miesięcy</w:t>
      </w:r>
    </w:p>
    <w:p w14:paraId="0EFAF13F" w14:textId="77777777" w:rsidR="007667B4" w:rsidRPr="009762D8" w:rsidRDefault="007667B4" w:rsidP="007667B4">
      <w:pPr>
        <w:widowControl w:val="0"/>
        <w:ind w:right="1"/>
        <w:jc w:val="both"/>
        <w:rPr>
          <w:b/>
          <w:sz w:val="22"/>
          <w:szCs w:val="22"/>
        </w:rPr>
      </w:pPr>
    </w:p>
    <w:p w14:paraId="4C05C392" w14:textId="77777777" w:rsidR="007667B4" w:rsidRPr="009762D8" w:rsidRDefault="007667B4" w:rsidP="007667B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Czas reakcji na wsparcie techniczne</w:t>
      </w:r>
      <w:r w:rsidRPr="009762D8">
        <w:rPr>
          <w:b/>
          <w:sz w:val="22"/>
          <w:szCs w:val="22"/>
        </w:rPr>
        <w:t xml:space="preserve"> wynosi:</w:t>
      </w:r>
      <w:r w:rsidRPr="009762D8">
        <w:rPr>
          <w:sz w:val="22"/>
          <w:szCs w:val="22"/>
        </w:rPr>
        <w:t xml:space="preserve"> ………………. </w:t>
      </w:r>
      <w:r>
        <w:rPr>
          <w:sz w:val="22"/>
          <w:szCs w:val="22"/>
        </w:rPr>
        <w:t>dni</w:t>
      </w:r>
      <w:r w:rsidRPr="009762D8">
        <w:rPr>
          <w:sz w:val="22"/>
          <w:szCs w:val="22"/>
        </w:rPr>
        <w:t xml:space="preserve"> </w:t>
      </w:r>
      <w:r w:rsidRPr="009762D8">
        <w:rPr>
          <w:i/>
          <w:sz w:val="22"/>
          <w:szCs w:val="22"/>
        </w:rPr>
        <w:t>(</w:t>
      </w:r>
      <w:r w:rsidRPr="009762D8">
        <w:rPr>
          <w:i/>
          <w:sz w:val="22"/>
          <w:szCs w:val="22"/>
          <w:highlight w:val="yellow"/>
        </w:rPr>
        <w:t>kryterium oceny ofert</w:t>
      </w:r>
      <w:r w:rsidRPr="009762D8">
        <w:rPr>
          <w:i/>
          <w:sz w:val="22"/>
          <w:szCs w:val="22"/>
        </w:rPr>
        <w:t>)</w:t>
      </w:r>
    </w:p>
    <w:p w14:paraId="142C8F09" w14:textId="77777777" w:rsidR="007667B4" w:rsidRDefault="007667B4" w:rsidP="007667B4">
      <w:pPr>
        <w:ind w:right="425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 </w:t>
      </w:r>
    </w:p>
    <w:p w14:paraId="0C77FB54" w14:textId="77777777" w:rsidR="007667B4" w:rsidRDefault="007667B4" w:rsidP="007667B4">
      <w:pP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36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19"/>
        <w:gridCol w:w="992"/>
        <w:gridCol w:w="1134"/>
        <w:gridCol w:w="2410"/>
        <w:gridCol w:w="995"/>
      </w:tblGrid>
      <w:tr w:rsidR="007667B4" w14:paraId="1ED8ED5A" w14:textId="77777777" w:rsidTr="00EF357A">
        <w:trPr>
          <w:trHeight w:val="361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F17BB0" w14:textId="77777777" w:rsidR="007667B4" w:rsidRDefault="007667B4" w:rsidP="00EF357A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22F54A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modułu oprogramowania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28F684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860F9A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116522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618931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7667B4" w14:paraId="0B045EDC" w14:textId="77777777" w:rsidTr="00EF357A">
        <w:trPr>
          <w:trHeight w:val="234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16534A" w14:textId="77777777" w:rsidR="007667B4" w:rsidRDefault="007667B4" w:rsidP="00EF357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85FD33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4F53A9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496BD3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BA6EB7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36666E" w14:textId="77777777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7667B4" w14:paraId="4480FDB9" w14:textId="77777777" w:rsidTr="00EF357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C9AE" w14:textId="77777777" w:rsidR="007667B4" w:rsidRDefault="007667B4" w:rsidP="00EF357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C0F50C" w14:textId="77777777" w:rsidR="007667B4" w:rsidRPr="00F7229A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 w:rsidRPr="00F7229A">
              <w:rPr>
                <w:b/>
                <w:sz w:val="18"/>
                <w:szCs w:val="18"/>
              </w:rPr>
              <w:t>Facies Modeling</w:t>
            </w:r>
            <w:r w:rsidRPr="00F7229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85A938" w14:textId="77777777" w:rsidR="007667B4" w:rsidRDefault="007667B4" w:rsidP="00EF357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B9BDB5" w14:textId="0193474F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421A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1AFA60B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A81ACF1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6BD47530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0A0A8E6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E7C6023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7667B4" w14:paraId="173D5AF7" w14:textId="77777777" w:rsidTr="00EF357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928856" w14:textId="77777777" w:rsidR="007667B4" w:rsidRDefault="007667B4" w:rsidP="00EF357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2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78514D2" w14:textId="77777777" w:rsidR="007667B4" w:rsidRPr="00F7229A" w:rsidRDefault="007667B4" w:rsidP="00EF357A">
            <w:pPr>
              <w:widowControl w:val="0"/>
              <w:ind w:right="1"/>
              <w:rPr>
                <w:b/>
                <w:sz w:val="18"/>
                <w:szCs w:val="18"/>
              </w:rPr>
            </w:pPr>
            <w:r w:rsidRPr="00F7229A">
              <w:rPr>
                <w:b/>
                <w:sz w:val="18"/>
                <w:szCs w:val="18"/>
              </w:rPr>
              <w:t>Petrophysical Modeling</w:t>
            </w:r>
            <w:r w:rsidRPr="00F7229A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77CA45D" w14:textId="77777777" w:rsidR="007667B4" w:rsidRDefault="007667B4" w:rsidP="00EF357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3BA6916" w14:textId="068D87C9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421A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15E6104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1CBC78C6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571FEC1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146E149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7667B4" w14:paraId="652B7C9D" w14:textId="77777777" w:rsidTr="00EF357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D782B9" w14:textId="77777777" w:rsidR="007667B4" w:rsidRDefault="007667B4" w:rsidP="00EF357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1BEB765" w14:textId="77777777" w:rsidR="007667B4" w:rsidRPr="00D90326" w:rsidRDefault="007667B4" w:rsidP="00EF357A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r w:rsidRPr="00D90326">
              <w:rPr>
                <w:b/>
                <w:sz w:val="18"/>
                <w:szCs w:val="18"/>
                <w:lang w:val="en-US"/>
              </w:rPr>
              <w:t>Petrel Quantitative Interpretation</w:t>
            </w:r>
            <w:r w:rsidRPr="00D90326">
              <w:rPr>
                <w:sz w:val="18"/>
                <w:szCs w:val="18"/>
                <w:lang w:val="en-US"/>
              </w:rPr>
              <w:t xml:space="preserve"> – 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C8E5C68" w14:textId="77777777" w:rsidR="007667B4" w:rsidRDefault="007667B4" w:rsidP="00EF357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C7BDCE5" w14:textId="782A6330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421A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6D6123D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2D8667DB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84B1128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DDE1C8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7667B4" w14:paraId="35EE85E3" w14:textId="77777777" w:rsidTr="00EF357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586D66" w14:textId="77777777" w:rsidR="007667B4" w:rsidRDefault="007667B4" w:rsidP="00EF357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B69BE24" w14:textId="77777777" w:rsidR="007667B4" w:rsidRPr="00675104" w:rsidRDefault="007667B4" w:rsidP="00EF357A">
            <w:pPr>
              <w:widowControl w:val="0"/>
              <w:ind w:right="1"/>
              <w:rPr>
                <w:b/>
                <w:sz w:val="18"/>
                <w:szCs w:val="18"/>
              </w:rPr>
            </w:pPr>
            <w:r w:rsidRPr="00675104">
              <w:rPr>
                <w:b/>
                <w:sz w:val="18"/>
                <w:szCs w:val="18"/>
              </w:rPr>
              <w:t>Data Analysis</w:t>
            </w:r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2B04DFC" w14:textId="77777777" w:rsidR="007667B4" w:rsidRDefault="007667B4" w:rsidP="00EF357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0AC8D65" w14:textId="71CF70F1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421A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B93529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0A3914BA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ADCEB34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837F63F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7667B4" w14:paraId="4B14BE6E" w14:textId="77777777" w:rsidTr="00EF357A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931562" w14:textId="77777777" w:rsidR="007667B4" w:rsidRDefault="007667B4" w:rsidP="00EF357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7A801C2" w14:textId="77777777" w:rsidR="007667B4" w:rsidRPr="00675104" w:rsidRDefault="007667B4" w:rsidP="00EF357A">
            <w:pPr>
              <w:widowControl w:val="0"/>
              <w:ind w:right="1"/>
              <w:rPr>
                <w:b/>
                <w:sz w:val="18"/>
                <w:szCs w:val="18"/>
              </w:rPr>
            </w:pPr>
            <w:r w:rsidRPr="00675104">
              <w:rPr>
                <w:b/>
                <w:sz w:val="18"/>
                <w:szCs w:val="18"/>
              </w:rPr>
              <w:t>Seismic Interpretation</w:t>
            </w:r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35828F3" w14:textId="77777777" w:rsidR="007667B4" w:rsidRDefault="007667B4" w:rsidP="00EF357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827B1F8" w14:textId="58E3CB2A" w:rsidR="007667B4" w:rsidRDefault="007667B4" w:rsidP="00EF357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421A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miesięcy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5E339B4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29299A97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C1C516C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56C696A" w14:textId="77777777" w:rsidR="007667B4" w:rsidRDefault="007667B4" w:rsidP="00EF357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7667B4" w14:paraId="71E5ED46" w14:textId="77777777" w:rsidTr="00EF357A">
        <w:trPr>
          <w:trHeight w:val="163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DA6144" w14:textId="77777777" w:rsidR="007667B4" w:rsidRDefault="007667B4" w:rsidP="00EF357A">
            <w:pPr>
              <w:ind w:right="425"/>
              <w:rPr>
                <w:sz w:val="22"/>
              </w:rPr>
            </w:pPr>
          </w:p>
          <w:p w14:paraId="55D26FB4" w14:textId="77777777" w:rsidR="007667B4" w:rsidRDefault="007667B4" w:rsidP="00EF357A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2BEE" w14:textId="77777777" w:rsidR="007667B4" w:rsidRDefault="007667B4" w:rsidP="00EF357A">
            <w:pPr>
              <w:ind w:right="425"/>
              <w:rPr>
                <w:sz w:val="22"/>
              </w:rPr>
            </w:pPr>
          </w:p>
        </w:tc>
      </w:tr>
    </w:tbl>
    <w:p w14:paraId="1CCC8FE4" w14:textId="77777777" w:rsidR="007667B4" w:rsidRPr="009762D8" w:rsidRDefault="007667B4" w:rsidP="007667B4">
      <w:pPr>
        <w:widowControl w:val="0"/>
        <w:ind w:right="1"/>
        <w:jc w:val="both"/>
        <w:rPr>
          <w:b/>
          <w:sz w:val="22"/>
          <w:szCs w:val="22"/>
        </w:rPr>
      </w:pPr>
    </w:p>
    <w:p w14:paraId="6EB8E23C" w14:textId="77777777" w:rsidR="007667B4" w:rsidRPr="009762D8" w:rsidRDefault="007667B4" w:rsidP="007667B4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45CC11C8" w14:textId="77777777" w:rsidR="007667B4" w:rsidRPr="00FE545C" w:rsidRDefault="007667B4" w:rsidP="007667B4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40D2F468" w14:textId="77777777" w:rsidR="007667B4" w:rsidRDefault="007667B4" w:rsidP="007667B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7F70FF2" w14:textId="77777777" w:rsidR="007667B4" w:rsidRPr="00730EFE" w:rsidRDefault="007667B4" w:rsidP="007667B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C2BB2C5" w14:textId="77777777" w:rsidR="007667B4" w:rsidRPr="001D671E" w:rsidRDefault="007667B4" w:rsidP="007667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3761326" w14:textId="77777777" w:rsidR="007667B4" w:rsidRDefault="007667B4" w:rsidP="007667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3C95BA4" w14:textId="77777777" w:rsidR="007667B4" w:rsidRDefault="007667B4" w:rsidP="007667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CD7D51" w14:textId="77777777" w:rsidR="007667B4" w:rsidRDefault="007667B4" w:rsidP="007667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4D64FE" w14:textId="77777777" w:rsidR="007667B4" w:rsidRPr="001D671E" w:rsidRDefault="007667B4" w:rsidP="007667B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67B4" w:rsidRPr="00FE545C" w14:paraId="01B307B9" w14:textId="77777777" w:rsidTr="00EF35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83294" w14:textId="77777777" w:rsidR="007667B4" w:rsidRPr="00FE545C" w:rsidRDefault="007667B4" w:rsidP="00EF35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90420" w14:textId="77777777" w:rsidR="007667B4" w:rsidRPr="00FE545C" w:rsidRDefault="007667B4" w:rsidP="00EF35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D90077C" w14:textId="77777777" w:rsidR="007667B4" w:rsidRPr="00FE545C" w:rsidRDefault="007667B4" w:rsidP="00EF35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BE953" w14:textId="77777777" w:rsidR="007667B4" w:rsidRPr="00FE545C" w:rsidRDefault="007667B4" w:rsidP="00EF35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667B4" w:rsidRPr="00FE545C" w14:paraId="3F19B622" w14:textId="77777777" w:rsidTr="00EF35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BED44" w14:textId="77777777" w:rsidR="007667B4" w:rsidRPr="00FE545C" w:rsidRDefault="007667B4" w:rsidP="00EF357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A383A" w14:textId="77777777" w:rsidR="007667B4" w:rsidRPr="00FE545C" w:rsidRDefault="007667B4" w:rsidP="00EF35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BD07A" w14:textId="77777777" w:rsidR="007667B4" w:rsidRPr="00FE545C" w:rsidRDefault="007667B4" w:rsidP="00EF35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667B4" w:rsidRPr="00FE545C" w14:paraId="0BE9D7BB" w14:textId="77777777" w:rsidTr="00EF35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CF9B6" w14:textId="77777777" w:rsidR="007667B4" w:rsidRPr="00FE545C" w:rsidRDefault="007667B4" w:rsidP="00EF357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4A045" w14:textId="77777777" w:rsidR="007667B4" w:rsidRPr="00FE545C" w:rsidRDefault="007667B4" w:rsidP="00EF35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55926" w14:textId="77777777" w:rsidR="007667B4" w:rsidRPr="00FE545C" w:rsidRDefault="007667B4" w:rsidP="00EF35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05DB01" w14:textId="77777777" w:rsidR="007667B4" w:rsidRDefault="007667B4" w:rsidP="007667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CAF866F" w14:textId="77777777" w:rsidR="007667B4" w:rsidRPr="00D638CC" w:rsidRDefault="007667B4" w:rsidP="007667B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4C53EB2" w14:textId="77777777" w:rsidR="007667B4" w:rsidRPr="002F276A" w:rsidRDefault="007667B4" w:rsidP="007667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E02FB92" w14:textId="77777777" w:rsidR="007667B4" w:rsidRPr="002F276A" w:rsidRDefault="007667B4" w:rsidP="007667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379DFC4" w14:textId="77777777" w:rsidR="007667B4" w:rsidRPr="002F276A" w:rsidRDefault="007667B4" w:rsidP="007667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58A1FDE" w14:textId="77777777" w:rsidR="007667B4" w:rsidRPr="002F276A" w:rsidRDefault="007667B4" w:rsidP="007667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EF5744B" w14:textId="77777777" w:rsidR="007667B4" w:rsidRPr="002F276A" w:rsidRDefault="007667B4" w:rsidP="007667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7B49A0" w14:textId="77777777" w:rsidR="007667B4" w:rsidRDefault="007667B4" w:rsidP="007667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9C43393" w14:textId="77777777" w:rsidR="007667B4" w:rsidRDefault="007667B4" w:rsidP="007667B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FB6DEF" w14:textId="77777777" w:rsidR="007667B4" w:rsidRDefault="007667B4" w:rsidP="007667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6B55A5F" w14:textId="77777777" w:rsidR="007667B4" w:rsidRDefault="007667B4" w:rsidP="007667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589B3E" w14:textId="77777777" w:rsidR="007667B4" w:rsidRDefault="007667B4" w:rsidP="007667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0488439" w14:textId="77777777" w:rsidR="007667B4" w:rsidRDefault="007667B4" w:rsidP="007667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9054B5C" w14:textId="77777777" w:rsidR="007667B4" w:rsidRDefault="007667B4" w:rsidP="007667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28DB4C" w14:textId="77777777" w:rsidR="007667B4" w:rsidRPr="000B45FE" w:rsidRDefault="007667B4" w:rsidP="007667B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971A20B" w14:textId="77777777" w:rsidR="007667B4" w:rsidRDefault="007667B4" w:rsidP="007667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76232A5" w14:textId="77777777" w:rsidR="007667B4" w:rsidRDefault="007667B4" w:rsidP="007667B4">
      <w:pPr>
        <w:jc w:val="both"/>
        <w:rPr>
          <w:sz w:val="22"/>
          <w:szCs w:val="22"/>
        </w:rPr>
      </w:pPr>
    </w:p>
    <w:p w14:paraId="3D3DDC0D" w14:textId="77777777" w:rsidR="007667B4" w:rsidRPr="00423B06" w:rsidRDefault="007667B4" w:rsidP="007667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92FBF16" w14:textId="77777777" w:rsidR="007667B4" w:rsidRDefault="007667B4" w:rsidP="007667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91B5C30" w14:textId="77777777" w:rsidR="00FE545C" w:rsidRPr="007667B4" w:rsidRDefault="00FE545C" w:rsidP="007667B4"/>
    <w:sectPr w:rsidR="00FE545C" w:rsidRPr="007667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57B21" w14:textId="77777777" w:rsidR="00997F6A" w:rsidRDefault="00997F6A">
      <w:r>
        <w:separator/>
      </w:r>
    </w:p>
  </w:endnote>
  <w:endnote w:type="continuationSeparator" w:id="0">
    <w:p w14:paraId="6B957072" w14:textId="77777777" w:rsidR="00997F6A" w:rsidRDefault="00997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AFCC7" w14:textId="77777777" w:rsidR="000028C2" w:rsidRDefault="000028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201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BF830" w14:textId="77777777" w:rsidR="000028C2" w:rsidRDefault="000028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19E61" w14:textId="77777777" w:rsidR="00997F6A" w:rsidRDefault="00997F6A">
      <w:r>
        <w:separator/>
      </w:r>
    </w:p>
  </w:footnote>
  <w:footnote w:type="continuationSeparator" w:id="0">
    <w:p w14:paraId="27B0079A" w14:textId="77777777" w:rsidR="00997F6A" w:rsidRDefault="00997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75A6" w14:textId="77777777" w:rsidR="000028C2" w:rsidRDefault="00002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1A97" w14:textId="77777777" w:rsidR="007667B4" w:rsidRDefault="002E3E4C" w:rsidP="007667B4">
    <w:pPr>
      <w:pStyle w:val="Nagwek"/>
    </w:pPr>
    <w:r>
      <w:rPr>
        <w:noProof/>
        <w:sz w:val="22"/>
        <w:szCs w:val="22"/>
      </w:rPr>
      <w:pict w14:anchorId="09F076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in;height:48.75pt;visibility:visible;mso-wrap-style:square">
          <v:imagedata r:id="rId1" o:title=""/>
        </v:shape>
      </w:pict>
    </w:r>
  </w:p>
  <w:p w14:paraId="3EC516C6" w14:textId="2083D18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8E6C2" w14:textId="77777777" w:rsidR="000028C2" w:rsidRDefault="000028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15233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69473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4467470">
    <w:abstractNumId w:val="0"/>
  </w:num>
  <w:num w:numId="4" w16cid:durableId="2020429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F6A"/>
    <w:rsid w:val="000028C2"/>
    <w:rsid w:val="00012286"/>
    <w:rsid w:val="00071CCC"/>
    <w:rsid w:val="000B731D"/>
    <w:rsid w:val="000D6134"/>
    <w:rsid w:val="000E09C7"/>
    <w:rsid w:val="000F6589"/>
    <w:rsid w:val="00106636"/>
    <w:rsid w:val="00116EC6"/>
    <w:rsid w:val="001577B8"/>
    <w:rsid w:val="001801DD"/>
    <w:rsid w:val="001D4612"/>
    <w:rsid w:val="00207E98"/>
    <w:rsid w:val="002723B0"/>
    <w:rsid w:val="002E3E4C"/>
    <w:rsid w:val="00315A4A"/>
    <w:rsid w:val="004B7300"/>
    <w:rsid w:val="004C6753"/>
    <w:rsid w:val="005421A7"/>
    <w:rsid w:val="00595C87"/>
    <w:rsid w:val="005D2C65"/>
    <w:rsid w:val="005E6D94"/>
    <w:rsid w:val="0063384F"/>
    <w:rsid w:val="00643C6F"/>
    <w:rsid w:val="00646202"/>
    <w:rsid w:val="0065290F"/>
    <w:rsid w:val="006815F6"/>
    <w:rsid w:val="007667B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7F6A"/>
    <w:rsid w:val="00A0022B"/>
    <w:rsid w:val="00A346FE"/>
    <w:rsid w:val="00A47B4D"/>
    <w:rsid w:val="00A83018"/>
    <w:rsid w:val="00B774DC"/>
    <w:rsid w:val="00C213F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49F0A859"/>
  <w15:chartTrackingRefBased/>
  <w15:docId w15:val="{5FAF83F4-8D67-4DEC-8353-4DA348A25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7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766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560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6</cp:revision>
  <cp:lastPrinted>2022-10-25T08:10:00Z</cp:lastPrinted>
  <dcterms:created xsi:type="dcterms:W3CDTF">2022-10-25T08:01:00Z</dcterms:created>
  <dcterms:modified xsi:type="dcterms:W3CDTF">2022-10-27T10:35:00Z</dcterms:modified>
</cp:coreProperties>
</file>