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179C4" w14:textId="7ED77400" w:rsidR="00DD2CD4" w:rsidRPr="00E50F4B" w:rsidRDefault="00DD2CD4" w:rsidP="00DD2CD4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6</w:t>
      </w:r>
      <w:r>
        <w:rPr>
          <w:rFonts w:ascii="Verdana" w:hAnsi="Verdana"/>
          <w:b/>
          <w:sz w:val="16"/>
          <w:szCs w:val="16"/>
        </w:rPr>
        <w:t>6</w:t>
      </w:r>
      <w:r>
        <w:rPr>
          <w:rFonts w:ascii="Verdana" w:hAnsi="Verdana"/>
          <w:b/>
          <w:sz w:val="16"/>
          <w:szCs w:val="16"/>
        </w:rPr>
        <w:t>1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7918FE4F" w14:textId="77777777" w:rsidR="00DD2CD4" w:rsidRPr="00E50F4B" w:rsidRDefault="00DD2CD4" w:rsidP="00DD2CD4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EE1200C" w14:textId="77777777" w:rsidR="00DD2CD4" w:rsidRPr="00E50F4B" w:rsidRDefault="00DD2CD4" w:rsidP="00DD2CD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2D97563C" w14:textId="77777777" w:rsidR="00DD2CD4" w:rsidRPr="00E50F4B" w:rsidRDefault="00DD2CD4" w:rsidP="00DD2CD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21D40887" w14:textId="77777777" w:rsidR="00DD2CD4" w:rsidRPr="00E50F4B" w:rsidRDefault="00DD2CD4" w:rsidP="00DD2CD4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5E57D684" w14:textId="77777777" w:rsidR="00DD2CD4" w:rsidRPr="00E50F4B" w:rsidRDefault="00DD2CD4" w:rsidP="00DD2CD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ACD7DFC" w14:textId="77777777" w:rsidR="00DD2CD4" w:rsidRPr="00E50F4B" w:rsidRDefault="00DD2CD4" w:rsidP="00DD2CD4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68672C4C" w14:textId="77777777" w:rsidR="00DD2CD4" w:rsidRPr="00E50F4B" w:rsidRDefault="00DD2CD4" w:rsidP="00DD2CD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591B5446" w14:textId="77777777" w:rsidR="00DD2CD4" w:rsidRPr="00E50F4B" w:rsidRDefault="00DD2CD4" w:rsidP="00DD2CD4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087CD427" w14:textId="77777777" w:rsidR="00DD2CD4" w:rsidRPr="00E50F4B" w:rsidRDefault="00DD2CD4" w:rsidP="00DD2CD4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7E3A406" w14:textId="77777777" w:rsidR="00DD2CD4" w:rsidRPr="00E50F4B" w:rsidRDefault="00DD2CD4" w:rsidP="00DD2CD4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3185B70" w14:textId="77777777" w:rsidR="00DD2CD4" w:rsidRPr="00E50F4B" w:rsidRDefault="00DD2CD4" w:rsidP="00DD2CD4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878A8AF" w14:textId="77777777" w:rsidR="00DD2CD4" w:rsidRPr="00E50F4B" w:rsidRDefault="00DD2CD4" w:rsidP="00DD2CD4">
      <w:pPr>
        <w:spacing w:line="254" w:lineRule="auto"/>
        <w:rPr>
          <w:rFonts w:ascii="Arial" w:hAnsi="Arial" w:cs="Arial"/>
        </w:rPr>
      </w:pPr>
    </w:p>
    <w:p w14:paraId="57EC28F9" w14:textId="77777777" w:rsidR="00DD2CD4" w:rsidRPr="00E50F4B" w:rsidRDefault="00DD2CD4" w:rsidP="00DD2CD4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19ECCBC6" w14:textId="77777777" w:rsidR="00DD2CD4" w:rsidRPr="00E50F4B" w:rsidRDefault="00DD2CD4" w:rsidP="00DD2CD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C523350" w14:textId="77777777" w:rsidR="00DD2CD4" w:rsidRPr="00E50F4B" w:rsidRDefault="00DD2CD4" w:rsidP="00DD2CD4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6887495E" w14:textId="77777777" w:rsidR="00DD2CD4" w:rsidRPr="00E50F4B" w:rsidRDefault="00DD2CD4" w:rsidP="00DD2CD4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9169C07" w14:textId="3E04828B" w:rsidR="00DD2CD4" w:rsidRPr="00E50F4B" w:rsidRDefault="00DD2CD4" w:rsidP="00DD2CD4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1A263F">
        <w:rPr>
          <w:b/>
        </w:rPr>
        <w:t xml:space="preserve">Dzierżawa modułów: </w:t>
      </w:r>
      <w:proofErr w:type="spellStart"/>
      <w:r w:rsidRPr="001A263F">
        <w:rPr>
          <w:b/>
        </w:rPr>
        <w:t>Facies</w:t>
      </w:r>
      <w:proofErr w:type="spellEnd"/>
      <w:r w:rsidRPr="001A263F">
        <w:rPr>
          <w:b/>
        </w:rPr>
        <w:t xml:space="preserve"> Modeling, </w:t>
      </w:r>
      <w:proofErr w:type="spellStart"/>
      <w:r w:rsidRPr="001A263F">
        <w:rPr>
          <w:b/>
        </w:rPr>
        <w:t>Petrophysical</w:t>
      </w:r>
      <w:proofErr w:type="spellEnd"/>
      <w:r w:rsidRPr="001A263F">
        <w:rPr>
          <w:b/>
        </w:rPr>
        <w:t xml:space="preserve"> Modelin, Petrel </w:t>
      </w:r>
      <w:proofErr w:type="spellStart"/>
      <w:r w:rsidRPr="001A263F">
        <w:rPr>
          <w:b/>
        </w:rPr>
        <w:t>Quantitative</w:t>
      </w:r>
      <w:proofErr w:type="spellEnd"/>
      <w:r w:rsidRPr="001A263F">
        <w:rPr>
          <w:b/>
        </w:rPr>
        <w:t xml:space="preserve"> </w:t>
      </w:r>
      <w:proofErr w:type="spellStart"/>
      <w:r w:rsidRPr="001A263F">
        <w:rPr>
          <w:b/>
        </w:rPr>
        <w:t>Interpretation</w:t>
      </w:r>
      <w:proofErr w:type="spellEnd"/>
      <w:r w:rsidRPr="001A263F">
        <w:rPr>
          <w:b/>
        </w:rPr>
        <w:t xml:space="preserve">, </w:t>
      </w:r>
      <w:proofErr w:type="spellStart"/>
      <w:r w:rsidRPr="001A263F">
        <w:rPr>
          <w:b/>
        </w:rPr>
        <w:t>Seismic</w:t>
      </w:r>
      <w:proofErr w:type="spellEnd"/>
      <w:r w:rsidRPr="001A263F">
        <w:rPr>
          <w:b/>
        </w:rPr>
        <w:t xml:space="preserve"> </w:t>
      </w:r>
      <w:proofErr w:type="spellStart"/>
      <w:r w:rsidRPr="001A263F">
        <w:rPr>
          <w:b/>
        </w:rPr>
        <w:t>Interpretation</w:t>
      </w:r>
      <w:proofErr w:type="spellEnd"/>
      <w:r w:rsidRPr="001A263F">
        <w:rPr>
          <w:b/>
        </w:rPr>
        <w:t xml:space="preserve">, Data Analysis </w:t>
      </w:r>
      <w:r>
        <w:rPr>
          <w:b/>
        </w:rPr>
        <w:t xml:space="preserve">lub równoważnymi </w:t>
      </w:r>
      <w:r w:rsidRPr="001A263F">
        <w:rPr>
          <w:b/>
        </w:rPr>
        <w:t>programu Petrel w ramach umowy nr POIR.04.01.01-00-0046/19-00</w:t>
      </w:r>
      <w:r>
        <w:rPr>
          <w:b/>
        </w:rPr>
        <w:t>, znak sprawy: KC-zp.272-</w:t>
      </w:r>
      <w:r>
        <w:rPr>
          <w:b/>
        </w:rPr>
        <w:t>6</w:t>
      </w:r>
      <w:r>
        <w:rPr>
          <w:b/>
        </w:rPr>
        <w:t>6</w:t>
      </w:r>
      <w:r>
        <w:rPr>
          <w:b/>
        </w:rPr>
        <w:t>1</w:t>
      </w:r>
      <w:r>
        <w:rPr>
          <w:b/>
        </w:rPr>
        <w:t>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636C7C34" w14:textId="77777777" w:rsidR="00DD2CD4" w:rsidRPr="00E50F4B" w:rsidRDefault="00DD2CD4" w:rsidP="00DD2CD4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3E5B18E" w14:textId="77777777" w:rsidR="00DD2CD4" w:rsidRPr="00E50F4B" w:rsidRDefault="00DD2CD4" w:rsidP="00DD2CD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DD9662F" w14:textId="77777777" w:rsidR="00DD2CD4" w:rsidRPr="008D61B1" w:rsidRDefault="00DD2CD4" w:rsidP="00DD2CD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0831EB80" w14:textId="77777777" w:rsidR="00DD2CD4" w:rsidRPr="00E50F4B" w:rsidRDefault="00DD2CD4" w:rsidP="00DD2CD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7E24397B" w14:textId="77777777" w:rsidR="00DD2CD4" w:rsidRPr="00E50F4B" w:rsidRDefault="00DD2CD4" w:rsidP="00DD2C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4EBE156D" w14:textId="77777777" w:rsidR="00DD2CD4" w:rsidRDefault="00DD2CD4" w:rsidP="00DD2C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6D48C63E" w14:textId="77777777" w:rsidR="00DD2CD4" w:rsidRDefault="00DD2CD4" w:rsidP="00DD2C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BEA3BF3" w14:textId="77777777" w:rsidR="00DD2CD4" w:rsidRPr="008D61B1" w:rsidRDefault="00DD2CD4" w:rsidP="00DD2CD4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40AA3D6" w14:textId="77777777" w:rsidR="00DD2CD4" w:rsidRPr="00E50F4B" w:rsidRDefault="00DD2CD4" w:rsidP="00DD2CD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73BF1F4" w14:textId="77777777" w:rsidR="00DD2CD4" w:rsidRPr="00E50F4B" w:rsidRDefault="00DD2CD4" w:rsidP="00DD2C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1BDF3BC" w14:textId="77777777" w:rsidR="00DD2CD4" w:rsidRPr="00E50F4B" w:rsidRDefault="00DD2CD4" w:rsidP="00DD2C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F3C41D3" w14:textId="77777777" w:rsidR="00DD2CD4" w:rsidRPr="00E50F4B" w:rsidRDefault="00DD2CD4" w:rsidP="00DD2CD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5B5FCEA" w14:textId="77777777" w:rsidR="00DD2CD4" w:rsidRPr="00E50F4B" w:rsidRDefault="00DD2CD4" w:rsidP="00DD2CD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21B47EDE" w14:textId="77777777" w:rsidR="00DD2CD4" w:rsidRPr="00E50F4B" w:rsidRDefault="00DD2CD4" w:rsidP="00DD2CD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2473C6AB" w14:textId="77777777" w:rsidR="00DD2CD4" w:rsidRPr="00E50F4B" w:rsidRDefault="00DD2CD4" w:rsidP="00DD2CD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899548F" w14:textId="77777777" w:rsidR="00DD2CD4" w:rsidRPr="00E50F4B" w:rsidRDefault="00DD2CD4" w:rsidP="00DD2CD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D4D9B88" w14:textId="77777777" w:rsidR="00DD2CD4" w:rsidRPr="00E50F4B" w:rsidRDefault="00DD2CD4" w:rsidP="00DD2CD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554A958" w14:textId="77777777" w:rsidR="00DD2CD4" w:rsidRPr="00E50F4B" w:rsidRDefault="00DD2CD4" w:rsidP="00DD2CD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BF14F0A" w14:textId="77777777" w:rsidR="00DD2CD4" w:rsidRPr="00E50F4B" w:rsidRDefault="00DD2CD4" w:rsidP="00DD2CD4"/>
    <w:p w14:paraId="337203B5" w14:textId="77777777" w:rsidR="00DD2CD4" w:rsidRPr="00E50F4B" w:rsidRDefault="00DD2CD4" w:rsidP="00DD2CD4"/>
    <w:p w14:paraId="3804FEC3" w14:textId="77777777" w:rsidR="00DD2CD4" w:rsidRDefault="00DD2CD4" w:rsidP="00DD2CD4"/>
    <w:p w14:paraId="32AE47AC" w14:textId="77777777" w:rsidR="00DD2CD4" w:rsidRPr="00411A1B" w:rsidRDefault="00DD2CD4" w:rsidP="00DD2CD4"/>
    <w:p w14:paraId="63005A3D" w14:textId="77777777" w:rsidR="00DD2CD4" w:rsidRPr="00232D1D" w:rsidRDefault="00DD2CD4" w:rsidP="00DD2CD4"/>
    <w:p w14:paraId="2A38D122" w14:textId="77777777" w:rsidR="005103B9" w:rsidRPr="00DD2CD4" w:rsidRDefault="005103B9" w:rsidP="00DD2CD4"/>
    <w:sectPr w:rsidR="005103B9" w:rsidRPr="00DD2CD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18399" w14:textId="77777777" w:rsidR="00AA2E0C" w:rsidRDefault="00AA2E0C" w:rsidP="0038231F">
      <w:pPr>
        <w:spacing w:after="0" w:line="240" w:lineRule="auto"/>
      </w:pPr>
      <w:r>
        <w:separator/>
      </w:r>
    </w:p>
  </w:endnote>
  <w:endnote w:type="continuationSeparator" w:id="0">
    <w:p w14:paraId="655A8319" w14:textId="77777777" w:rsidR="00AA2E0C" w:rsidRDefault="00AA2E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BFF07" w14:textId="77777777" w:rsidR="007428F6" w:rsidRDefault="007428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E6FC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A02BD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28D90" w14:textId="77777777" w:rsidR="007428F6" w:rsidRDefault="007428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9B21C" w14:textId="77777777" w:rsidR="00AA2E0C" w:rsidRDefault="00AA2E0C" w:rsidP="0038231F">
      <w:pPr>
        <w:spacing w:after="0" w:line="240" w:lineRule="auto"/>
      </w:pPr>
      <w:r>
        <w:separator/>
      </w:r>
    </w:p>
  </w:footnote>
  <w:footnote w:type="continuationSeparator" w:id="0">
    <w:p w14:paraId="01DAB48E" w14:textId="77777777" w:rsidR="00AA2E0C" w:rsidRDefault="00AA2E0C" w:rsidP="0038231F">
      <w:pPr>
        <w:spacing w:after="0" w:line="240" w:lineRule="auto"/>
      </w:pPr>
      <w:r>
        <w:continuationSeparator/>
      </w:r>
    </w:p>
  </w:footnote>
  <w:footnote w:id="1">
    <w:p w14:paraId="1F92BE50" w14:textId="77777777" w:rsidR="00DD2CD4" w:rsidRPr="0024624C" w:rsidRDefault="00DD2CD4" w:rsidP="00DD2CD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B9BC8F8" w14:textId="77777777" w:rsidR="00DD2CD4" w:rsidRPr="008D4C56" w:rsidRDefault="00DD2CD4" w:rsidP="00DD2CD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52783" w14:textId="77777777" w:rsidR="007428F6" w:rsidRDefault="007428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7F56A" w14:textId="77777777" w:rsidR="00DD2CD4" w:rsidRDefault="00DD2CD4" w:rsidP="00DD2CD4">
    <w:pPr>
      <w:pStyle w:val="Nagwek"/>
    </w:pPr>
    <w:r>
      <w:rPr>
        <w:noProof/>
      </w:rPr>
      <w:pict w14:anchorId="549C80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6in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047E9" w14:textId="77777777" w:rsidR="007428F6" w:rsidRDefault="007428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9896">
    <w:abstractNumId w:val="7"/>
  </w:num>
  <w:num w:numId="2" w16cid:durableId="1062943386">
    <w:abstractNumId w:val="0"/>
  </w:num>
  <w:num w:numId="3" w16cid:durableId="2000771510">
    <w:abstractNumId w:val="6"/>
  </w:num>
  <w:num w:numId="4" w16cid:durableId="1881361214">
    <w:abstractNumId w:val="9"/>
  </w:num>
  <w:num w:numId="5" w16cid:durableId="1029643493">
    <w:abstractNumId w:val="8"/>
  </w:num>
  <w:num w:numId="6" w16cid:durableId="1191722721">
    <w:abstractNumId w:val="5"/>
  </w:num>
  <w:num w:numId="7" w16cid:durableId="104618312">
    <w:abstractNumId w:val="1"/>
  </w:num>
  <w:num w:numId="8" w16cid:durableId="1976524293">
    <w:abstractNumId w:val="3"/>
  </w:num>
  <w:num w:numId="9" w16cid:durableId="910432949">
    <w:abstractNumId w:val="2"/>
  </w:num>
  <w:num w:numId="10" w16cid:durableId="1108500198">
    <w:abstractNumId w:val="4"/>
  </w:num>
  <w:num w:numId="11" w16cid:durableId="19121507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E0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28F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E0C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2CD4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FB8302"/>
  <w15:chartTrackingRefBased/>
  <w15:docId w15:val="{8DA6FF7F-3CAA-4C8A-A33F-10946358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CD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2022-10-25T08:08:00Z</cp:lastPrinted>
  <dcterms:created xsi:type="dcterms:W3CDTF">2022-10-25T08:09:00Z</dcterms:created>
  <dcterms:modified xsi:type="dcterms:W3CDTF">2022-10-25T08:09:00Z</dcterms:modified>
</cp:coreProperties>
</file>