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7777777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74007D" w:rsidRPr="007C4B13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7C4B13">
      <w:pPr>
        <w:pStyle w:val="Tekstpodstawowy"/>
        <w:numPr>
          <w:ilvl w:val="0"/>
          <w:numId w:val="45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1</w:t>
      </w:r>
    </w:p>
    <w:p w14:paraId="049E8AF3" w14:textId="2784450A" w:rsidR="00127975" w:rsidRPr="00A14C6A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 w:rsidRPr="007C4B13">
        <w:rPr>
          <w:rFonts w:ascii="Times New Roman" w:hAnsi="Times New Roman"/>
        </w:rPr>
        <w:t>Zleceniodawca powierza, a Zleceniobiorca przyjmuje do wykonania</w:t>
      </w:r>
      <w:r w:rsidR="00127975" w:rsidRPr="007C4B13">
        <w:rPr>
          <w:rFonts w:ascii="Times New Roman" w:hAnsi="Times New Roman"/>
        </w:rPr>
        <w:t>:</w:t>
      </w:r>
      <w:r w:rsidR="0074007D" w:rsidRPr="007C4B13">
        <w:rPr>
          <w:rFonts w:ascii="Times New Roman" w:hAnsi="Times New Roman"/>
        </w:rPr>
        <w:t xml:space="preserve"> </w:t>
      </w:r>
      <w:bookmarkEnd w:id="0"/>
      <w:r w:rsidR="00A14C6A" w:rsidRPr="00A14C6A">
        <w:rPr>
          <w:rFonts w:ascii="Times New Roman" w:hAnsi="Times New Roman"/>
          <w:b/>
          <w:bCs/>
          <w:color w:val="000000"/>
        </w:rPr>
        <w:t xml:space="preserve">Przygotowanie materiałów promocyjnych (4x ulotka, 4x broszura) w wersji elektronicznej na potrzeby promocji projektu </w:t>
      </w:r>
      <w:proofErr w:type="spellStart"/>
      <w:r w:rsidR="00A14C6A" w:rsidRPr="00A14C6A">
        <w:rPr>
          <w:rFonts w:ascii="Times New Roman" w:hAnsi="Times New Roman"/>
          <w:b/>
          <w:bCs/>
          <w:color w:val="000000"/>
        </w:rPr>
        <w:t>DigiCamp</w:t>
      </w:r>
      <w:proofErr w:type="spellEnd"/>
      <w:r w:rsidR="00A14C6A" w:rsidRPr="00A14C6A">
        <w:rPr>
          <w:rFonts w:ascii="Times New Roman" w:hAnsi="Times New Roman"/>
          <w:b/>
          <w:bCs/>
          <w:color w:val="000000"/>
        </w:rPr>
        <w:t xml:space="preserve"> w ramach programu SPINAKER NAWA KC-zp.272-647/22</w:t>
      </w:r>
      <w:r w:rsidR="00A14C6A">
        <w:rPr>
          <w:rFonts w:ascii="Times New Roman" w:hAnsi="Times New Roman"/>
          <w:b/>
          <w:bCs/>
          <w:color w:val="000000"/>
        </w:rPr>
        <w:t>.</w:t>
      </w:r>
    </w:p>
    <w:p w14:paraId="51453663" w14:textId="74E78C27" w:rsidR="001D56D3" w:rsidRPr="007C4B13" w:rsidRDefault="001D56D3" w:rsidP="007C4B13">
      <w:pPr>
        <w:numPr>
          <w:ilvl w:val="0"/>
          <w:numId w:val="21"/>
        </w:numPr>
        <w:tabs>
          <w:tab w:val="clear" w:pos="717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Szczegółowy</w:t>
      </w:r>
      <w:r w:rsidR="006A79A8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zakres prac /dalej zwany przedmiotem umowy/ jest  określony w</w:t>
      </w:r>
      <w:r w:rsidR="00F94DCF" w:rsidRPr="007C4B13">
        <w:rPr>
          <w:rFonts w:ascii="Times New Roman" w:hAnsi="Times New Roman"/>
        </w:rPr>
        <w:t xml:space="preserve"> </w:t>
      </w:r>
      <w:r w:rsidR="00923D96" w:rsidRPr="007C4B13">
        <w:rPr>
          <w:rFonts w:ascii="Times New Roman" w:hAnsi="Times New Roman"/>
        </w:rPr>
        <w:t>Załączniku nr 1</w:t>
      </w:r>
      <w:r w:rsidRPr="007C4B13">
        <w:rPr>
          <w:rFonts w:ascii="Times New Roman" w:hAnsi="Times New Roman"/>
        </w:rPr>
        <w:t>, któr</w:t>
      </w:r>
      <w:r w:rsidR="00923D96" w:rsidRPr="007C4B13">
        <w:rPr>
          <w:rFonts w:ascii="Times New Roman" w:hAnsi="Times New Roman"/>
        </w:rPr>
        <w:t>y</w:t>
      </w:r>
      <w:r w:rsidRPr="007C4B13">
        <w:rPr>
          <w:rFonts w:ascii="Times New Roman" w:hAnsi="Times New Roman"/>
        </w:rPr>
        <w:t xml:space="preserve">  stanowią  integralną część niniejszej umowy.</w:t>
      </w:r>
      <w:r w:rsidR="00123436" w:rsidRPr="007C4B13">
        <w:rPr>
          <w:rFonts w:ascii="Times New Roman" w:hAnsi="Times New Roman"/>
        </w:rPr>
        <w:t xml:space="preserve"> </w:t>
      </w:r>
      <w:r w:rsidR="0074007D" w:rsidRPr="007C4B13">
        <w:rPr>
          <w:rFonts w:ascii="Times New Roman" w:hAnsi="Times New Roman"/>
        </w:rPr>
        <w:t xml:space="preserve"> </w:t>
      </w:r>
    </w:p>
    <w:p w14:paraId="42E26414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2</w:t>
      </w:r>
    </w:p>
    <w:p w14:paraId="291810E2" w14:textId="352CB75E" w:rsidR="00123436" w:rsidRPr="00A14C6A" w:rsidRDefault="00FE4859" w:rsidP="007C4B13">
      <w:pPr>
        <w:numPr>
          <w:ilvl w:val="0"/>
          <w:numId w:val="25"/>
        </w:numPr>
        <w:tabs>
          <w:tab w:val="clear" w:pos="717"/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</w:rPr>
      </w:pPr>
      <w:r w:rsidRPr="007C4B13">
        <w:rPr>
          <w:rFonts w:ascii="Times New Roman" w:hAnsi="Times New Roman"/>
        </w:rPr>
        <w:t xml:space="preserve">Przedmiot umowy zostanie </w:t>
      </w:r>
      <w:r w:rsidRPr="00DF0AB4">
        <w:rPr>
          <w:rFonts w:ascii="Times New Roman" w:hAnsi="Times New Roman"/>
        </w:rPr>
        <w:t xml:space="preserve">zrealizowany w </w:t>
      </w:r>
      <w:r w:rsidR="00A47465" w:rsidRPr="00DF0AB4">
        <w:rPr>
          <w:rFonts w:ascii="Times New Roman" w:hAnsi="Times New Roman"/>
        </w:rPr>
        <w:t xml:space="preserve">terminie do </w:t>
      </w:r>
      <w:r w:rsidR="00A47465" w:rsidRPr="00DF0AB4">
        <w:rPr>
          <w:rFonts w:ascii="Times New Roman" w:hAnsi="Times New Roman"/>
          <w:highlight w:val="yellow"/>
        </w:rPr>
        <w:t>…………………</w:t>
      </w:r>
      <w:r w:rsidR="00A47465" w:rsidRPr="00DF0AB4">
        <w:rPr>
          <w:rFonts w:ascii="Times New Roman" w:hAnsi="Times New Roman"/>
        </w:rPr>
        <w:t xml:space="preserve"> dni od daty podpisania umowy </w:t>
      </w:r>
      <w:r w:rsidR="00A47465" w:rsidRPr="00A14C6A">
        <w:rPr>
          <w:rFonts w:ascii="Times New Roman" w:hAnsi="Times New Roman"/>
          <w:color w:val="000000" w:themeColor="text1"/>
          <w:highlight w:val="yellow"/>
        </w:rPr>
        <w:t>/kryterium oceny ofert</w:t>
      </w:r>
      <w:r w:rsidR="00A47465" w:rsidRPr="00A14C6A">
        <w:rPr>
          <w:rFonts w:ascii="Times New Roman" w:hAnsi="Times New Roman"/>
          <w:color w:val="000000" w:themeColor="text1"/>
        </w:rPr>
        <w:t>/.</w:t>
      </w:r>
    </w:p>
    <w:p w14:paraId="0995A437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3</w:t>
      </w:r>
    </w:p>
    <w:p w14:paraId="0E32A5E6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 w:rsidRPr="007C4B13"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6479C978" w14:textId="37D9ADCF" w:rsidR="00FE4859" w:rsidRPr="007C4B13" w:rsidRDefault="005F65A2" w:rsidP="007C4B13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7C4B13">
        <w:rPr>
          <w:rFonts w:ascii="Times New Roman" w:hAnsi="Times New Roman"/>
          <w:i/>
          <w:sz w:val="20"/>
          <w:szCs w:val="20"/>
        </w:rPr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</w:t>
      </w:r>
      <w:r w:rsidR="007C4B13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7C4B13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305233B6" w:rsidR="00FE4859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Powyższa kwota zawiera właściwą stawkę podatku VAT.</w:t>
      </w:r>
    </w:p>
    <w:p w14:paraId="1DBAA04A" w14:textId="753CD92A" w:rsidR="00127975" w:rsidRPr="007C4B13" w:rsidRDefault="00FE4859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Wynagrodzenie obejmuje wszystkie koszty i opłaty związane z wykonaniem przedmiotu umowy.</w:t>
      </w:r>
    </w:p>
    <w:p w14:paraId="11E2F9D0" w14:textId="77777777" w:rsidR="005F65A2" w:rsidRPr="007C4B13" w:rsidRDefault="005F65A2" w:rsidP="007C4B13">
      <w:pPr>
        <w:pStyle w:val="Akapitzlist"/>
        <w:numPr>
          <w:ilvl w:val="0"/>
          <w:numId w:val="4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 w:rsidRPr="007C4B13"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1"/>
    <w:p w14:paraId="4B965CF4" w14:textId="77777777" w:rsidR="005F65A2" w:rsidRPr="007C4B13" w:rsidRDefault="005F65A2" w:rsidP="007C4B1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3A640E54" w14:textId="6278E5EA" w:rsidR="005F65A2" w:rsidRPr="007C4B13" w:rsidRDefault="005F65A2" w:rsidP="007C4B13">
      <w:pPr>
        <w:pStyle w:val="Akapitzlist"/>
        <w:numPr>
          <w:ilvl w:val="0"/>
          <w:numId w:val="41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postanawiają, że zapłata następuje w dniu obciążenia rachunku bankowego Zamawiającego.</w:t>
      </w:r>
    </w:p>
    <w:p w14:paraId="7F508451" w14:textId="77777777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>§ 4</w:t>
      </w:r>
    </w:p>
    <w:p w14:paraId="20C01852" w14:textId="648BEE10" w:rsidR="005E6FFA" w:rsidRPr="00DF0AB4" w:rsidRDefault="001D56D3" w:rsidP="005E6FFA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</w:rPr>
        <w:t>W ramach zamówienia</w:t>
      </w:r>
      <w:r w:rsidR="005F3D5A" w:rsidRPr="00DF0AB4">
        <w:rPr>
          <w:rFonts w:ascii="Times New Roman" w:hAnsi="Times New Roman"/>
        </w:rPr>
        <w:t>:</w:t>
      </w:r>
    </w:p>
    <w:p w14:paraId="6677157E" w14:textId="77777777" w:rsidR="00DF0AB4" w:rsidRPr="00DF0AB4" w:rsidRDefault="005F3D5A" w:rsidP="00DF0AB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  <w:bCs/>
        </w:rPr>
        <w:t xml:space="preserve">Zleceniobiorca </w:t>
      </w:r>
      <w:r w:rsidR="005E6FFA" w:rsidRPr="00DF0AB4">
        <w:rPr>
          <w:rFonts w:ascii="Times New Roman" w:hAnsi="Times New Roman"/>
          <w:bCs/>
        </w:rPr>
        <w:t>przeka</w:t>
      </w:r>
      <w:r w:rsidRPr="00DF0AB4">
        <w:rPr>
          <w:rFonts w:ascii="Times New Roman" w:hAnsi="Times New Roman"/>
          <w:bCs/>
        </w:rPr>
        <w:t>że</w:t>
      </w:r>
      <w:r w:rsidR="005E6FFA" w:rsidRPr="00DF0AB4">
        <w:rPr>
          <w:rFonts w:ascii="Times New Roman" w:hAnsi="Times New Roman"/>
          <w:bCs/>
        </w:rPr>
        <w:t xml:space="preserve"> wersj</w:t>
      </w:r>
      <w:r w:rsidRPr="00DF0AB4">
        <w:rPr>
          <w:rFonts w:ascii="Times New Roman" w:hAnsi="Times New Roman"/>
          <w:bCs/>
        </w:rPr>
        <w:t>e</w:t>
      </w:r>
      <w:r w:rsidR="005E6FFA" w:rsidRPr="00DF0AB4">
        <w:rPr>
          <w:rFonts w:ascii="Times New Roman" w:hAnsi="Times New Roman"/>
          <w:bCs/>
        </w:rPr>
        <w:t xml:space="preserve"> robocz</w:t>
      </w:r>
      <w:r w:rsidRPr="00DF0AB4">
        <w:rPr>
          <w:rFonts w:ascii="Times New Roman" w:hAnsi="Times New Roman"/>
          <w:bCs/>
        </w:rPr>
        <w:t>e</w:t>
      </w:r>
      <w:r w:rsidR="005E6FFA" w:rsidRPr="00DF0AB4">
        <w:rPr>
          <w:rFonts w:ascii="Times New Roman" w:hAnsi="Times New Roman"/>
          <w:bCs/>
        </w:rPr>
        <w:t xml:space="preserve"> projekt</w:t>
      </w:r>
      <w:r w:rsidRPr="00DF0AB4">
        <w:rPr>
          <w:rFonts w:ascii="Times New Roman" w:hAnsi="Times New Roman"/>
          <w:bCs/>
        </w:rPr>
        <w:t>ów</w:t>
      </w:r>
      <w:r w:rsidR="005E6FFA" w:rsidRPr="00DF0AB4">
        <w:rPr>
          <w:rFonts w:ascii="Times New Roman" w:hAnsi="Times New Roman"/>
          <w:bCs/>
        </w:rPr>
        <w:t xml:space="preserve"> graficzn</w:t>
      </w:r>
      <w:r w:rsidRPr="00DF0AB4">
        <w:rPr>
          <w:rFonts w:ascii="Times New Roman" w:hAnsi="Times New Roman"/>
          <w:bCs/>
        </w:rPr>
        <w:t>ych ulotki i broszury</w:t>
      </w:r>
      <w:r w:rsidR="005E6FFA" w:rsidRPr="00DF0AB4">
        <w:rPr>
          <w:rFonts w:ascii="Times New Roman" w:hAnsi="Times New Roman"/>
          <w:bCs/>
        </w:rPr>
        <w:t xml:space="preserve"> z docelowym rozmieszczeniem logotypów i treści, zgodnie z sugestiami, wymaganiami i wskazówkami Zleceniodawcy do akceptacji Zleceniodawcy</w:t>
      </w:r>
    </w:p>
    <w:p w14:paraId="1DC36C67" w14:textId="018077E4" w:rsidR="005E6FFA" w:rsidRPr="00DF0AB4" w:rsidRDefault="005E6FFA" w:rsidP="00DF0AB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</w:rPr>
        <w:t>Z</w:t>
      </w:r>
      <w:r w:rsidR="00DF0AB4" w:rsidRPr="00DF0AB4">
        <w:rPr>
          <w:rFonts w:ascii="Times New Roman" w:hAnsi="Times New Roman"/>
        </w:rPr>
        <w:t>leceniodawca</w:t>
      </w:r>
      <w:r w:rsidRPr="00DF0AB4">
        <w:rPr>
          <w:rFonts w:ascii="Times New Roman" w:hAnsi="Times New Roman"/>
        </w:rPr>
        <w:t xml:space="preserve"> </w:t>
      </w:r>
      <w:r w:rsidR="00421D59" w:rsidRPr="00DF0AB4">
        <w:rPr>
          <w:rFonts w:ascii="Times New Roman" w:hAnsi="Times New Roman"/>
        </w:rPr>
        <w:t xml:space="preserve">dokona weryfikacji </w:t>
      </w:r>
      <w:r w:rsidR="00DF0AB4" w:rsidRPr="00DF0AB4">
        <w:rPr>
          <w:rFonts w:ascii="Times New Roman" w:hAnsi="Times New Roman"/>
          <w:bCs/>
        </w:rPr>
        <w:t xml:space="preserve">projektów graficznych ulotki i broszury </w:t>
      </w:r>
      <w:r w:rsidR="00421D59" w:rsidRPr="00DF0AB4">
        <w:rPr>
          <w:rFonts w:ascii="Times New Roman" w:hAnsi="Times New Roman"/>
        </w:rPr>
        <w:t>pod kątem poprawności wykonania</w:t>
      </w:r>
    </w:p>
    <w:p w14:paraId="388415A2" w14:textId="2FA80D9E" w:rsidR="00DF0AB4" w:rsidRPr="00DF0AB4" w:rsidRDefault="00DF0AB4" w:rsidP="00DF0AB4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F0AB4">
        <w:rPr>
          <w:rFonts w:ascii="Times New Roman" w:hAnsi="Times New Roman"/>
        </w:rPr>
        <w:t>Zleceniobiorca dokona poprawek zgodnie z zaleceniem Zleceniodawcy.</w:t>
      </w:r>
    </w:p>
    <w:p w14:paraId="4DD64605" w14:textId="6349B576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5</w:t>
      </w:r>
    </w:p>
    <w:p w14:paraId="3048FAB2" w14:textId="2897F6BF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Dokumentem rozliczeniowym będzie faktura VAT.</w:t>
      </w:r>
    </w:p>
    <w:p w14:paraId="7AC64013" w14:textId="6F2C0364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lastRenderedPageBreak/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229508B3" w14:textId="0F53E3B9" w:rsidR="001D56D3" w:rsidRPr="007C4B13" w:rsidRDefault="00127975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</w:t>
      </w:r>
      <w:r w:rsidR="00E554F3" w:rsidRPr="007C4B13">
        <w:rPr>
          <w:rFonts w:ascii="Times New Roman" w:hAnsi="Times New Roman"/>
        </w:rPr>
        <w:t>,</w:t>
      </w:r>
      <w:r w:rsidRPr="007C4B13">
        <w:rPr>
          <w:rFonts w:ascii="Times New Roman" w:hAnsi="Times New Roman"/>
        </w:rPr>
        <w:t xml:space="preserve"> o których mowa </w:t>
      </w:r>
      <w:r w:rsidR="00E554F3" w:rsidRPr="007C4B13">
        <w:rPr>
          <w:rFonts w:ascii="Times New Roman" w:hAnsi="Times New Roman"/>
        </w:rPr>
        <w:t>w ust. 5</w:t>
      </w:r>
      <w:r w:rsidRPr="007C4B13">
        <w:rPr>
          <w:rFonts w:ascii="Times New Roman" w:hAnsi="Times New Roman"/>
        </w:rPr>
        <w:t>.</w:t>
      </w:r>
    </w:p>
    <w:p w14:paraId="4A7B6ECD" w14:textId="39EE0A8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7C569C04" w14:textId="7C17683C" w:rsidR="001D56D3" w:rsidRPr="007C4B13" w:rsidRDefault="001D56D3" w:rsidP="007C4B13">
      <w:pPr>
        <w:numPr>
          <w:ilvl w:val="0"/>
          <w:numId w:val="23"/>
        </w:numPr>
        <w:tabs>
          <w:tab w:val="clear" w:pos="717"/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666F6D01" w14:textId="68DADBC1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6</w:t>
      </w:r>
    </w:p>
    <w:p w14:paraId="5BB5AA5C" w14:textId="6AE69C33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Strony ustanawiają odpowiedzialność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za niewykonanie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lub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nienależyte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wykonanie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umowy </w:t>
      </w:r>
      <w:r w:rsidR="0074007D" w:rsidRPr="007C4B13">
        <w:rPr>
          <w:rFonts w:ascii="Times New Roman" w:hAnsi="Times New Roman"/>
        </w:rPr>
        <w:br/>
      </w:r>
      <w:r w:rsidRPr="007C4B13">
        <w:rPr>
          <w:rFonts w:ascii="Times New Roman" w:hAnsi="Times New Roman"/>
        </w:rPr>
        <w:t>w formie kar umownych .</w:t>
      </w:r>
    </w:p>
    <w:p w14:paraId="635573F2" w14:textId="77777777" w:rsidR="001D56D3" w:rsidRPr="007C4B13" w:rsidRDefault="001D56D3" w:rsidP="007C4B13">
      <w:pPr>
        <w:numPr>
          <w:ilvl w:val="0"/>
          <w:numId w:val="24"/>
        </w:numPr>
        <w:tabs>
          <w:tab w:val="clear" w:pos="717"/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Zleceniobiorca zapłaci Zleceniodawcy kary umowne :</w:t>
      </w:r>
    </w:p>
    <w:p w14:paraId="604DF3AA" w14:textId="34EC9F1C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za zwłokę w wykonaniu </w:t>
      </w:r>
      <w:r w:rsidR="00E517B5" w:rsidRPr="007C4B13">
        <w:rPr>
          <w:rFonts w:ascii="Times New Roman" w:hAnsi="Times New Roman"/>
        </w:rPr>
        <w:t>przedmiotu umowy w wysokości 0,1% całkowitego wynagrodzenia określonego w § 3 ust.1 za każdy dzień zwłoki</w:t>
      </w:r>
      <w:r w:rsidRPr="007C4B13">
        <w:rPr>
          <w:rFonts w:ascii="Times New Roman" w:hAnsi="Times New Roman"/>
        </w:rPr>
        <w:t>;</w:t>
      </w:r>
    </w:p>
    <w:p w14:paraId="2989980D" w14:textId="277E67BE" w:rsidR="001D56D3" w:rsidRPr="007C4B13" w:rsidRDefault="001D56D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 tytułu wypowiedzenia umowy z przyczyn występujących po stronie Zleceniobiorcy, w wysokości 10</w:t>
      </w:r>
      <w:r w:rsidR="00D560C9" w:rsidRPr="007C4B13">
        <w:rPr>
          <w:rFonts w:ascii="Times New Roman" w:hAnsi="Times New Roman"/>
        </w:rPr>
        <w:t> </w:t>
      </w:r>
      <w:r w:rsidRPr="007C4B13">
        <w:rPr>
          <w:rFonts w:ascii="Times New Roman" w:hAnsi="Times New Roman"/>
        </w:rPr>
        <w:t xml:space="preserve">% od kwoty stanowiącej różnicę pomiędzy całkowitym  wynagrodzeniem brutto za przedmiot umowy określonym w §3  ust. 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, a sumą wynagrodzeń brutto za usługi zrealizowane do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dnia wypowiedzenia umowy.</w:t>
      </w:r>
    </w:p>
    <w:p w14:paraId="1E9AF5A7" w14:textId="4CC2C8B6" w:rsidR="001A1963" w:rsidRPr="007C4B13" w:rsidRDefault="001A1963" w:rsidP="007C4B13">
      <w:pPr>
        <w:numPr>
          <w:ilvl w:val="0"/>
          <w:numId w:val="1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za niewykonanie lub nienależyte wykonanie umowy w wysokości 10% wynagrodzenia określonego w § 3 ust.</w:t>
      </w:r>
      <w:r w:rsidR="00E554F3" w:rsidRPr="007C4B13">
        <w:rPr>
          <w:rFonts w:ascii="Times New Roman" w:hAnsi="Times New Roman"/>
        </w:rPr>
        <w:t>1</w:t>
      </w:r>
      <w:r w:rsidRPr="007C4B13">
        <w:rPr>
          <w:rFonts w:ascii="Times New Roman" w:hAnsi="Times New Roman"/>
        </w:rPr>
        <w:t>.</w:t>
      </w:r>
    </w:p>
    <w:p w14:paraId="39CED3B9" w14:textId="729BDD84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3. Zleceniodawca zapłaci Zleceniobiorcy</w:t>
      </w:r>
      <w:r w:rsidR="00052E1F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kary umowne z tytułu wypowiedzenia umowy z przyczyn występujących po stronie Zleceniodawcy, w wysokości 10 % od kwoty stanowiącej różnicę pomiędzy całkowitym  wynagrodzeniem brutto za przedmiot um</w:t>
      </w:r>
      <w:r w:rsidR="00390E83" w:rsidRPr="007C4B13">
        <w:rPr>
          <w:rFonts w:ascii="Times New Roman" w:hAnsi="Times New Roman"/>
        </w:rPr>
        <w:t>owy określonym w § 3</w:t>
      </w:r>
      <w:r w:rsidR="00052E1F" w:rsidRPr="007C4B13">
        <w:rPr>
          <w:rFonts w:ascii="Times New Roman" w:hAnsi="Times New Roman"/>
        </w:rPr>
        <w:t xml:space="preserve"> </w:t>
      </w:r>
      <w:r w:rsidR="00390E83" w:rsidRPr="007C4B13">
        <w:rPr>
          <w:rFonts w:ascii="Times New Roman" w:hAnsi="Times New Roman"/>
        </w:rPr>
        <w:t xml:space="preserve">ust. </w:t>
      </w:r>
      <w:r w:rsidR="00E554F3" w:rsidRPr="007C4B13">
        <w:rPr>
          <w:rFonts w:ascii="Times New Roman" w:hAnsi="Times New Roman"/>
        </w:rPr>
        <w:t>1</w:t>
      </w:r>
      <w:r w:rsidR="00390E83" w:rsidRPr="007C4B13">
        <w:rPr>
          <w:rFonts w:ascii="Times New Roman" w:hAnsi="Times New Roman"/>
        </w:rPr>
        <w:t>, a </w:t>
      </w:r>
      <w:r w:rsidRPr="007C4B13">
        <w:rPr>
          <w:rFonts w:ascii="Times New Roman" w:hAnsi="Times New Roman"/>
        </w:rPr>
        <w:t>sumą wynagrodzeń brutto za usługi zrealizowane do dnia wypowiedzenia umowy.</w:t>
      </w:r>
    </w:p>
    <w:p w14:paraId="4E9D21B2" w14:textId="77777777" w:rsidR="001D56D3" w:rsidRPr="007C4B13" w:rsidRDefault="001D56D3" w:rsidP="007C4B13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4.</w:t>
      </w:r>
      <w:r w:rsidRPr="007C4B13"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D227A0F" w14:textId="2C0344AB" w:rsidR="001D56D3" w:rsidRPr="007C4B13" w:rsidRDefault="001D56D3" w:rsidP="007C4B13">
      <w:p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5.</w:t>
      </w:r>
      <w:r w:rsidRPr="007C4B13"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219D9B77" w14:textId="77777777" w:rsidR="00E554F3" w:rsidRPr="007C4B13" w:rsidRDefault="001D56D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6. Zleceniodawca zastrzega sobie możliwość potrącenia kar umownych z wynagrodzenia Zleceniobiorcy</w:t>
      </w:r>
      <w:r w:rsidR="00E554F3" w:rsidRPr="007C4B13">
        <w:rPr>
          <w:rFonts w:ascii="Times New Roman" w:hAnsi="Times New Roman"/>
        </w:rPr>
        <w:t>.</w:t>
      </w:r>
    </w:p>
    <w:p w14:paraId="2EB18DD5" w14:textId="1E3DD21C" w:rsidR="001D56D3" w:rsidRPr="007C4B13" w:rsidRDefault="00E554F3" w:rsidP="007C4B13">
      <w:pPr>
        <w:tabs>
          <w:tab w:val="num" w:pos="567"/>
        </w:tabs>
        <w:spacing w:after="0" w:line="240" w:lineRule="auto"/>
        <w:ind w:left="567" w:hanging="349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7. Łączna maksymalna wysokość kar umownych, których mogą dochodzić Strony nie może przekroczyć 20% wynagrodzenia netto, o którym mowa w </w:t>
      </w:r>
      <w:r w:rsidR="001D56D3" w:rsidRPr="007C4B13"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>§ 3  ust. 1 umowy.</w:t>
      </w:r>
    </w:p>
    <w:p w14:paraId="0E5A1B93" w14:textId="7B06B074" w:rsidR="001D56D3" w:rsidRPr="007C4B13" w:rsidRDefault="001D56D3" w:rsidP="007C4B13">
      <w:pPr>
        <w:spacing w:after="0" w:line="240" w:lineRule="auto"/>
        <w:jc w:val="center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§ </w:t>
      </w:r>
      <w:r w:rsidR="00C179C3">
        <w:rPr>
          <w:rFonts w:ascii="Times New Roman" w:hAnsi="Times New Roman"/>
        </w:rPr>
        <w:t>7</w:t>
      </w:r>
    </w:p>
    <w:p w14:paraId="31E091AC" w14:textId="77777777" w:rsidR="001D56D3" w:rsidRPr="007C4B13" w:rsidRDefault="001D56D3" w:rsidP="007C4B1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146E1C94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F4B260B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7C998536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28986839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umowy, a w </w:t>
      </w:r>
      <w:r w:rsidRPr="007C4B13">
        <w:rPr>
          <w:rFonts w:ascii="Times New Roman" w:hAnsi="Times New Roman"/>
        </w:rPr>
        <w:t>szczególności w sytuacji dostarczania produktów lub potraw o jakości niespełniającej wymagań określonych niniejszą umową,</w:t>
      </w:r>
    </w:p>
    <w:p w14:paraId="30F60494" w14:textId="79E31311" w:rsidR="001D56D3" w:rsidRPr="007C4B13" w:rsidRDefault="001D56D3" w:rsidP="007C4B1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</w:rPr>
      </w:pPr>
      <w:r w:rsidRPr="007C4B13">
        <w:rPr>
          <w:rFonts w:ascii="Times New Roman" w:hAnsi="Times New Roman"/>
        </w:rPr>
        <w:t>w przypadku przewozu towarów niezgodnie z obowiązującymi przepisami.</w:t>
      </w:r>
    </w:p>
    <w:p w14:paraId="1B4DE433" w14:textId="77777777" w:rsidR="00FD1BAC" w:rsidRDefault="00FD1BAC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</w:rPr>
      </w:pPr>
    </w:p>
    <w:p w14:paraId="0D400B01" w14:textId="47EE4806" w:rsidR="005E30B1" w:rsidRPr="007C4B13" w:rsidRDefault="005E30B1" w:rsidP="007C4B13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C179C3">
        <w:rPr>
          <w:rFonts w:ascii="Times New Roman" w:eastAsia="Arial Unicode MS" w:hAnsi="Times New Roman"/>
          <w:b/>
        </w:rPr>
        <w:t>8</w:t>
      </w:r>
      <w:r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hAnsi="Times New Roman"/>
          <w:b/>
          <w:bCs/>
        </w:rPr>
        <w:t>Odstąpienie i wypowiedzenie Umowy</w:t>
      </w:r>
    </w:p>
    <w:p w14:paraId="6CF2EC9E" w14:textId="1AA6906D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lastRenderedPageBreak/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5E9DBBF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6440E512" w14:textId="77777777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28A0C46C" w14:textId="2E9DC9DE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C179C3">
        <w:rPr>
          <w:rFonts w:ascii="Times New Roman" w:hAnsi="Times New Roman"/>
          <w:b/>
          <w:bCs/>
        </w:rPr>
        <w:t>9</w:t>
      </w:r>
      <w:r w:rsidRPr="007C4B13">
        <w:rPr>
          <w:rFonts w:ascii="Times New Roman" w:hAnsi="Times New Roman"/>
          <w:b/>
          <w:bCs/>
        </w:rPr>
        <w:t xml:space="preserve"> Zmiany Umowy</w:t>
      </w:r>
    </w:p>
    <w:p w14:paraId="3A9C37C1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7C4B13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77777777" w:rsidR="005E30B1" w:rsidRPr="007C4B13" w:rsidRDefault="005E30B1" w:rsidP="00660CBB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Pr="007C4B13">
        <w:rPr>
          <w:rFonts w:ascii="Times New Roman" w:hAnsi="Times New Roman"/>
        </w:rPr>
        <w:t>Wykonaw</w:t>
      </w:r>
      <w:r w:rsidRPr="007C4B13">
        <w:rPr>
          <w:rFonts w:ascii="Times New Roman" w:hAnsi="Times New Roman"/>
          <w:kern w:val="2"/>
        </w:rPr>
        <w:t>cy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660CBB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709" w:hanging="284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5111CD43" w:rsidR="005E30B1" w:rsidRPr="007C4B13" w:rsidRDefault="005E30B1" w:rsidP="00660CBB">
      <w:pPr>
        <w:numPr>
          <w:ilvl w:val="0"/>
          <w:numId w:val="3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</w:t>
      </w:r>
      <w:r w:rsidR="00660CBB">
        <w:rPr>
          <w:rFonts w:ascii="Times New Roman" w:hAnsi="Times New Roman"/>
          <w:color w:val="000000"/>
          <w:kern w:val="2"/>
        </w:rPr>
        <w:t>zmianą stawki podatku VAT</w:t>
      </w:r>
      <w:r w:rsidRPr="007C4B13">
        <w:rPr>
          <w:rFonts w:ascii="Times New Roman" w:hAnsi="Times New Roman"/>
          <w:color w:val="000000"/>
          <w:kern w:val="2"/>
        </w:rPr>
        <w:t>.</w:t>
      </w:r>
    </w:p>
    <w:p w14:paraId="52F2E39E" w14:textId="77777777" w:rsidR="005E30B1" w:rsidRPr="007C4B13" w:rsidRDefault="005E30B1" w:rsidP="00660CBB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709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5CEFD57A" w14:textId="1017C33F" w:rsidR="005E30B1" w:rsidRPr="007C4B13" w:rsidRDefault="005E30B1" w:rsidP="00660CBB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709" w:hanging="284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zamówienia.</w:t>
      </w:r>
    </w:p>
    <w:p w14:paraId="77DD8900" w14:textId="105A401B" w:rsidR="005E30B1" w:rsidRPr="00660CBB" w:rsidRDefault="00660CBB" w:rsidP="00660CBB">
      <w:pPr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="005E30B1" w:rsidRPr="00660CB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5E30B1" w:rsidRPr="00660CBB">
        <w:rPr>
          <w:rFonts w:ascii="Times New Roman" w:hAnsi="Times New Roman"/>
        </w:rPr>
        <w:t>Wykonaw</w:t>
      </w:r>
      <w:r w:rsidR="005E30B1" w:rsidRPr="00660CBB">
        <w:rPr>
          <w:rFonts w:ascii="Times New Roman" w:hAnsi="Times New Roman"/>
          <w:color w:val="000000"/>
          <w:kern w:val="2"/>
        </w:rPr>
        <w:t xml:space="preserve">cy.  </w:t>
      </w:r>
    </w:p>
    <w:p w14:paraId="7363D10C" w14:textId="77777777" w:rsidR="00C179C3" w:rsidRDefault="00C179C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4217BFCE" w14:textId="63877FBA" w:rsidR="007C4B13" w:rsidRPr="007C4B13" w:rsidRDefault="007C4B13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>§</w:t>
      </w:r>
      <w:r w:rsidR="00C179C3">
        <w:rPr>
          <w:rFonts w:ascii="Times New Roman" w:hAnsi="Times New Roman"/>
          <w:b/>
        </w:rPr>
        <w:t>1</w:t>
      </w:r>
      <w:r w:rsidR="00A378FB">
        <w:rPr>
          <w:rFonts w:ascii="Times New Roman" w:hAnsi="Times New Roman"/>
          <w:b/>
        </w:rPr>
        <w:t>0</w:t>
      </w:r>
    </w:p>
    <w:p w14:paraId="242606D9" w14:textId="77777777" w:rsidR="007C4B13" w:rsidRPr="00C179C3" w:rsidRDefault="007C4B13" w:rsidP="00C179C3">
      <w:pPr>
        <w:spacing w:after="0" w:line="240" w:lineRule="auto"/>
        <w:ind w:left="357"/>
        <w:jc w:val="both"/>
        <w:rPr>
          <w:rFonts w:ascii="Times New Roman" w:hAnsi="Times New Roman"/>
        </w:rPr>
      </w:pPr>
      <w:r w:rsidRPr="00C179C3">
        <w:rPr>
          <w:rFonts w:ascii="Times New Roman" w:hAnsi="Times New Roman"/>
        </w:rPr>
        <w:t>Wykonawca może posługiwać się podwykonawcami, przy czym za ich działanie ponosi odpowiedzialność, na zasadach określonych Umową, jak za działanie własne.</w:t>
      </w:r>
    </w:p>
    <w:p w14:paraId="3D14D7F4" w14:textId="77777777" w:rsidR="007C4B13" w:rsidRPr="007C4B13" w:rsidRDefault="007C4B13" w:rsidP="007C4B13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</w:p>
    <w:p w14:paraId="6B92B881" w14:textId="77777777" w:rsidR="00660CBB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A378FB">
        <w:rPr>
          <w:rFonts w:ascii="Times New Roman" w:hAnsi="Times New Roman"/>
          <w:b/>
          <w:bCs/>
          <w:color w:val="000000"/>
        </w:rPr>
        <w:t>1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4F3ADC2B" w14:textId="16169812" w:rsidR="00660CBB" w:rsidRDefault="00660CBB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7BD49911" w14:textId="4C71A013" w:rsidR="00660CBB" w:rsidRPr="00660CBB" w:rsidRDefault="00660CBB" w:rsidP="00660CB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 w:rsidRPr="00660CBB"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03E9C111" w14:textId="77777777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3407A608" w14:textId="1BB4D8B1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>
        <w:rPr>
          <w:rFonts w:ascii="Times New Roman" w:hAnsi="Times New Roman"/>
          <w:b/>
          <w:bCs/>
          <w:color w:val="000000"/>
        </w:rPr>
        <w:t>2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24794458" w14:textId="36B8E084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634B30B7" w14:textId="77777777" w:rsidR="00A3789F" w:rsidRPr="00A3789F" w:rsidRDefault="00A3789F" w:rsidP="00A3789F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 w:rsidRPr="00A3789F">
        <w:rPr>
          <w:rFonts w:ascii="Times New Roman" w:hAnsi="Times New Roman"/>
          <w:color w:val="000000"/>
        </w:rPr>
        <w:t>Klauzula o zachowaniu poufności zgodnie z Załącznikiem 3 do umowy.</w:t>
      </w:r>
    </w:p>
    <w:p w14:paraId="6D8A0769" w14:textId="77777777" w:rsidR="00A3789F" w:rsidRDefault="00A3789F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1C6EB24E" w14:textId="6D66A6B6" w:rsidR="00660CBB" w:rsidRDefault="00660CBB" w:rsidP="00660CB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>
        <w:rPr>
          <w:rFonts w:ascii="Times New Roman" w:hAnsi="Times New Roman"/>
          <w:b/>
          <w:bCs/>
          <w:color w:val="000000"/>
        </w:rPr>
        <w:t>3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3EA1108A" w14:textId="76BD177C" w:rsidR="005E30B1" w:rsidRPr="007C4B13" w:rsidRDefault="005E30B1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Postanowienia końcowe</w:t>
      </w:r>
    </w:p>
    <w:p w14:paraId="4404433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FC6E0AB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D493DC3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4809D99" w14:textId="1630A56D" w:rsidR="005E30B1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sectPr w:rsidR="005E30B1" w:rsidRPr="007C4B13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8BFA3" w14:textId="77777777" w:rsidR="00B84B23" w:rsidRDefault="00B84B23">
      <w:r>
        <w:separator/>
      </w:r>
    </w:p>
  </w:endnote>
  <w:endnote w:type="continuationSeparator" w:id="0">
    <w:p w14:paraId="7519A9A7" w14:textId="77777777" w:rsidR="00B84B23" w:rsidRDefault="00B84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F6895" w14:textId="77777777" w:rsidR="00B84B23" w:rsidRDefault="00B84B23">
      <w:r>
        <w:separator/>
      </w:r>
    </w:p>
  </w:footnote>
  <w:footnote w:type="continuationSeparator" w:id="0">
    <w:p w14:paraId="1AB1ABD8" w14:textId="77777777" w:rsidR="00B84B23" w:rsidRDefault="00B84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30"/>
  </w:num>
  <w:num w:numId="2" w16cid:durableId="1433625796">
    <w:abstractNumId w:val="38"/>
  </w:num>
  <w:num w:numId="3" w16cid:durableId="1914388156">
    <w:abstractNumId w:val="5"/>
  </w:num>
  <w:num w:numId="4" w16cid:durableId="780993702">
    <w:abstractNumId w:val="24"/>
  </w:num>
  <w:num w:numId="5" w16cid:durableId="216864133">
    <w:abstractNumId w:val="29"/>
  </w:num>
  <w:num w:numId="6" w16cid:durableId="1096485110">
    <w:abstractNumId w:val="23"/>
  </w:num>
  <w:num w:numId="7" w16cid:durableId="2074697078">
    <w:abstractNumId w:val="35"/>
  </w:num>
  <w:num w:numId="8" w16cid:durableId="953445713">
    <w:abstractNumId w:val="26"/>
  </w:num>
  <w:num w:numId="9" w16cid:durableId="723069946">
    <w:abstractNumId w:val="4"/>
  </w:num>
  <w:num w:numId="10" w16cid:durableId="1640181389">
    <w:abstractNumId w:val="19"/>
  </w:num>
  <w:num w:numId="11" w16cid:durableId="1349677652">
    <w:abstractNumId w:val="13"/>
  </w:num>
  <w:num w:numId="12" w16cid:durableId="1971477974">
    <w:abstractNumId w:val="17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7"/>
  </w:num>
  <w:num w:numId="15" w16cid:durableId="511186001">
    <w:abstractNumId w:val="22"/>
  </w:num>
  <w:num w:numId="16" w16cid:durableId="343828866">
    <w:abstractNumId w:val="32"/>
  </w:num>
  <w:num w:numId="17" w16cid:durableId="971903302">
    <w:abstractNumId w:val="0"/>
  </w:num>
  <w:num w:numId="18" w16cid:durableId="377584655">
    <w:abstractNumId w:val="15"/>
  </w:num>
  <w:num w:numId="19" w16cid:durableId="406615783">
    <w:abstractNumId w:val="21"/>
  </w:num>
  <w:num w:numId="20" w16cid:durableId="1346708055">
    <w:abstractNumId w:val="37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1"/>
  </w:num>
  <w:num w:numId="23" w16cid:durableId="968827290">
    <w:abstractNumId w:val="16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3"/>
  </w:num>
  <w:num w:numId="27" w16cid:durableId="2085448009">
    <w:abstractNumId w:val="31"/>
  </w:num>
  <w:num w:numId="28" w16cid:durableId="190795701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28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2"/>
  </w:num>
  <w:num w:numId="34" w16cid:durableId="12417893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468681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6749990">
    <w:abstractNumId w:val="20"/>
  </w:num>
  <w:num w:numId="40" w16cid:durableId="20518238">
    <w:abstractNumId w:val="12"/>
  </w:num>
  <w:num w:numId="41" w16cid:durableId="1256280923">
    <w:abstractNumId w:val="10"/>
  </w:num>
  <w:num w:numId="42" w16cid:durableId="4565283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634396">
    <w:abstractNumId w:val="36"/>
  </w:num>
  <w:num w:numId="44" w16cid:durableId="303854944">
    <w:abstractNumId w:val="34"/>
  </w:num>
  <w:num w:numId="45" w16cid:durableId="2998489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D2D37"/>
    <w:rsid w:val="000E6EAF"/>
    <w:rsid w:val="000F4906"/>
    <w:rsid w:val="00123436"/>
    <w:rsid w:val="00125A5F"/>
    <w:rsid w:val="00127975"/>
    <w:rsid w:val="00127B1F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77D95"/>
    <w:rsid w:val="00390E83"/>
    <w:rsid w:val="003C2C3B"/>
    <w:rsid w:val="00421D59"/>
    <w:rsid w:val="00446B8D"/>
    <w:rsid w:val="004727DC"/>
    <w:rsid w:val="004973AF"/>
    <w:rsid w:val="004A0F0D"/>
    <w:rsid w:val="004C1054"/>
    <w:rsid w:val="004D2ED0"/>
    <w:rsid w:val="0050385D"/>
    <w:rsid w:val="005117AF"/>
    <w:rsid w:val="00516A0F"/>
    <w:rsid w:val="00571EAD"/>
    <w:rsid w:val="005D2E4D"/>
    <w:rsid w:val="005D69AA"/>
    <w:rsid w:val="005E30B1"/>
    <w:rsid w:val="005E6FFA"/>
    <w:rsid w:val="005F3D5A"/>
    <w:rsid w:val="005F65A2"/>
    <w:rsid w:val="00636835"/>
    <w:rsid w:val="00641672"/>
    <w:rsid w:val="00660CB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5833"/>
    <w:rsid w:val="00774622"/>
    <w:rsid w:val="007858A8"/>
    <w:rsid w:val="007903E8"/>
    <w:rsid w:val="007C4B13"/>
    <w:rsid w:val="00805084"/>
    <w:rsid w:val="008714E9"/>
    <w:rsid w:val="00892E0C"/>
    <w:rsid w:val="008C634A"/>
    <w:rsid w:val="008D7854"/>
    <w:rsid w:val="0090074B"/>
    <w:rsid w:val="00923D96"/>
    <w:rsid w:val="0093703C"/>
    <w:rsid w:val="00976B68"/>
    <w:rsid w:val="009944A0"/>
    <w:rsid w:val="00995B0B"/>
    <w:rsid w:val="0099604D"/>
    <w:rsid w:val="009D554D"/>
    <w:rsid w:val="00A03620"/>
    <w:rsid w:val="00A14C6A"/>
    <w:rsid w:val="00A3789F"/>
    <w:rsid w:val="00A378FB"/>
    <w:rsid w:val="00A47465"/>
    <w:rsid w:val="00A64A10"/>
    <w:rsid w:val="00A82F98"/>
    <w:rsid w:val="00A95C4B"/>
    <w:rsid w:val="00AE506E"/>
    <w:rsid w:val="00AF42D3"/>
    <w:rsid w:val="00B17369"/>
    <w:rsid w:val="00B46AF2"/>
    <w:rsid w:val="00B75500"/>
    <w:rsid w:val="00B8264E"/>
    <w:rsid w:val="00B84B23"/>
    <w:rsid w:val="00BD72A3"/>
    <w:rsid w:val="00C15DD4"/>
    <w:rsid w:val="00C179C3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DF0AB4"/>
    <w:rsid w:val="00E10A09"/>
    <w:rsid w:val="00E32983"/>
    <w:rsid w:val="00E517B5"/>
    <w:rsid w:val="00E554F3"/>
    <w:rsid w:val="00E73A2C"/>
    <w:rsid w:val="00ED2BA1"/>
    <w:rsid w:val="00F07242"/>
    <w:rsid w:val="00F16EC6"/>
    <w:rsid w:val="00F20D4C"/>
    <w:rsid w:val="00F54208"/>
    <w:rsid w:val="00F94DCF"/>
    <w:rsid w:val="00FA5714"/>
    <w:rsid w:val="00FD1BAC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1298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Katarzyna Rosińska-Gołdasz</cp:lastModifiedBy>
  <cp:revision>2</cp:revision>
  <cp:lastPrinted>2022-09-20T10:09:00Z</cp:lastPrinted>
  <dcterms:created xsi:type="dcterms:W3CDTF">2022-10-19T12:59:00Z</dcterms:created>
  <dcterms:modified xsi:type="dcterms:W3CDTF">2022-10-19T12:59:00Z</dcterms:modified>
</cp:coreProperties>
</file>