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166BD3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4"/>
          <w:szCs w:val="20"/>
          <w:lang w:eastAsia="pl-PL"/>
        </w:rPr>
      </w:pPr>
      <w:r w:rsidRPr="00166BD3">
        <w:rPr>
          <w:rFonts w:asciiTheme="minorHAnsi" w:eastAsia="Times New Roman" w:hAnsiTheme="minorHAnsi" w:cstheme="minorHAnsi"/>
          <w:b/>
          <w:sz w:val="24"/>
          <w:szCs w:val="20"/>
          <w:lang w:eastAsia="pl-PL"/>
        </w:rPr>
        <w:t>Załącznik nr 2</w:t>
      </w:r>
    </w:p>
    <w:p w14:paraId="0834D176" w14:textId="77777777" w:rsidR="005A4CE4" w:rsidRPr="00166BD3" w:rsidRDefault="005A4CE4" w:rsidP="007C2A4C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4"/>
          <w:szCs w:val="20"/>
          <w:lang w:eastAsia="pl-PL"/>
        </w:rPr>
      </w:pPr>
      <w:r w:rsidRPr="00166BD3">
        <w:rPr>
          <w:rFonts w:asciiTheme="minorHAnsi" w:eastAsia="Times New Roman" w:hAnsiTheme="minorHAnsi" w:cstheme="minorHAnsi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166BD3" w:rsidRDefault="005A4CE4" w:rsidP="007C2A4C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166BD3">
        <w:rPr>
          <w:rFonts w:asciiTheme="minorHAnsi" w:eastAsia="Times New Roman" w:hAnsiTheme="minorHAnsi" w:cstheme="minorHAnsi"/>
          <w:sz w:val="20"/>
          <w:szCs w:val="20"/>
          <w:lang w:eastAsia="pl-PL"/>
        </w:rPr>
        <w:t>Akademia Górniczo-Hutnicza</w:t>
      </w:r>
    </w:p>
    <w:p w14:paraId="545E0CB2" w14:textId="77777777" w:rsidR="005A4CE4" w:rsidRPr="00166BD3" w:rsidRDefault="005A4CE4" w:rsidP="007C2A4C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166BD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166BD3" w:rsidRDefault="005A4CE4" w:rsidP="007C2A4C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166BD3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Al. Mickiewicza 30, </w:t>
      </w:r>
      <w:r w:rsidRPr="00166BD3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  <w:t>30-059 Kraków</w:t>
      </w:r>
    </w:p>
    <w:p w14:paraId="76E5429A" w14:textId="77777777" w:rsidR="005A4CE4" w:rsidRPr="00166BD3" w:rsidRDefault="005A4CE4" w:rsidP="007C2A4C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</w:p>
    <w:p w14:paraId="543902E8" w14:textId="77777777" w:rsidR="005A4CE4" w:rsidRPr="00166BD3" w:rsidRDefault="005A4CE4" w:rsidP="007C2A4C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166BD3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Wykonawca: </w:t>
      </w:r>
    </w:p>
    <w:p w14:paraId="2A316CF4" w14:textId="2B167872" w:rsidR="005A4CE4" w:rsidRPr="00166BD3" w:rsidRDefault="005A4CE4" w:rsidP="007C2A4C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166BD3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…………………………………………………………</w:t>
      </w:r>
    </w:p>
    <w:p w14:paraId="452D8AFB" w14:textId="77777777" w:rsidR="005A4CE4" w:rsidRPr="00166BD3" w:rsidRDefault="005A4CE4" w:rsidP="007C2A4C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166BD3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166BD3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CEiDG</w:t>
      </w:r>
      <w:proofErr w:type="spellEnd"/>
      <w:r w:rsidRPr="00166BD3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)</w:t>
      </w:r>
    </w:p>
    <w:p w14:paraId="7F399DD1" w14:textId="77777777" w:rsidR="005A4CE4" w:rsidRPr="00166BD3" w:rsidRDefault="005A4CE4" w:rsidP="007C2A4C">
      <w:pPr>
        <w:spacing w:after="0" w:line="240" w:lineRule="auto"/>
        <w:rPr>
          <w:rFonts w:asciiTheme="minorHAnsi" w:eastAsia="Times New Roman" w:hAnsiTheme="minorHAnsi" w:cstheme="minorHAnsi"/>
          <w:sz w:val="20"/>
          <w:szCs w:val="20"/>
          <w:u w:val="single"/>
          <w:lang w:eastAsia="pl-PL"/>
        </w:rPr>
      </w:pPr>
      <w:r w:rsidRPr="00166BD3">
        <w:rPr>
          <w:rFonts w:asciiTheme="minorHAnsi" w:eastAsia="Times New Roman" w:hAnsiTheme="minorHAnsi" w:cstheme="minorHAnsi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166BD3" w:rsidRDefault="005A4CE4" w:rsidP="007C2A4C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166BD3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166BD3" w:rsidRDefault="005A4CE4" w:rsidP="007C2A4C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</w:pPr>
      <w:r w:rsidRPr="00166BD3">
        <w:rPr>
          <w:rFonts w:asciiTheme="minorHAnsi" w:eastAsia="Times New Roman" w:hAnsiTheme="minorHAnsi" w:cstheme="minorHAnsi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166BD3" w:rsidRDefault="005A4CE4" w:rsidP="007C2A4C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166BD3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166BD3" w:rsidRDefault="005A4CE4" w:rsidP="007C2A4C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166BD3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166BD3" w:rsidRDefault="005A4CE4" w:rsidP="007C2A4C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166BD3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166BD3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166BD3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7F579274" w14:textId="77777777" w:rsidR="005A4CE4" w:rsidRPr="00166BD3" w:rsidRDefault="005A4CE4" w:rsidP="007C2A4C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166BD3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166BD3" w:rsidRDefault="005A4CE4" w:rsidP="007C2A4C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4DA04B9" w14:textId="38612A94" w:rsidR="005A4CE4" w:rsidRPr="00166BD3" w:rsidRDefault="005A4CE4" w:rsidP="007C2A4C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166BD3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166BD3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166BD3" w:rsidRPr="00166BD3">
        <w:rPr>
          <w:rFonts w:asciiTheme="minorHAnsi" w:eastAsiaTheme="minorHAnsi" w:hAnsiTheme="minorHAnsi" w:cstheme="minorHAnsi"/>
          <w:b/>
          <w:bCs/>
          <w:color w:val="000000"/>
        </w:rPr>
        <w:t xml:space="preserve">Przygotowanie materiałów promocyjnych (4x ulotka, 4x broszura) w wersji elektronicznej na potrzeby promocji projektu </w:t>
      </w:r>
      <w:proofErr w:type="spellStart"/>
      <w:r w:rsidR="00166BD3" w:rsidRPr="00166BD3">
        <w:rPr>
          <w:rFonts w:asciiTheme="minorHAnsi" w:eastAsiaTheme="minorHAnsi" w:hAnsiTheme="minorHAnsi" w:cstheme="minorHAnsi"/>
          <w:b/>
          <w:bCs/>
          <w:color w:val="000000"/>
        </w:rPr>
        <w:t>DigiCamp</w:t>
      </w:r>
      <w:proofErr w:type="spellEnd"/>
      <w:r w:rsidR="00166BD3" w:rsidRPr="00166BD3">
        <w:rPr>
          <w:rFonts w:asciiTheme="minorHAnsi" w:eastAsiaTheme="minorHAnsi" w:hAnsiTheme="minorHAnsi" w:cstheme="minorHAnsi"/>
          <w:b/>
          <w:bCs/>
          <w:color w:val="000000"/>
        </w:rPr>
        <w:t xml:space="preserve"> w ramach programu SPINAKER NAWA KC-zp.272-647/22</w:t>
      </w:r>
      <w:r w:rsidRPr="00166BD3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166BD3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166BD3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166BD3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0ABCA6E3" w14:textId="77777777" w:rsidR="00A821AF" w:rsidRPr="00166BD3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 w:rsidRPr="00166BD3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Pr="00166BD3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166BD3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166BD3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166BD3"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7777777" w:rsidR="00A821AF" w:rsidRPr="00166BD3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166BD3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166BD3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166BD3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166BD3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166BD3"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Pr="00166BD3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166BD3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166BD3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166BD3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166BD3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166BD3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66BD3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166BD3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166BD3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166BD3">
        <w:rPr>
          <w:rFonts w:asciiTheme="minorHAnsi" w:eastAsia="Times New Roman" w:hAnsiTheme="minorHAnsi" w:cstheme="minorHAnsi"/>
          <w:lang w:eastAsia="pl-PL"/>
        </w:rPr>
        <w:t>:</w:t>
      </w:r>
      <w:r w:rsidRPr="00166BD3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Pr="00166BD3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66BD3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Pr="00166BD3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Pr="00166BD3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166BD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Pr="00166BD3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166BD3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Pr="00166BD3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66BD3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166BD3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AA494" w14:textId="77777777" w:rsidR="004743B7" w:rsidRDefault="004743B7" w:rsidP="0038231F">
      <w:pPr>
        <w:spacing w:after="0" w:line="240" w:lineRule="auto"/>
      </w:pPr>
      <w:r>
        <w:separator/>
      </w:r>
    </w:p>
  </w:endnote>
  <w:endnote w:type="continuationSeparator" w:id="0">
    <w:p w14:paraId="44687C42" w14:textId="77777777" w:rsidR="004743B7" w:rsidRDefault="004743B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AD76E" w14:textId="77777777" w:rsidR="004743B7" w:rsidRDefault="004743B7" w:rsidP="0038231F">
      <w:pPr>
        <w:spacing w:after="0" w:line="240" w:lineRule="auto"/>
      </w:pPr>
      <w:r>
        <w:separator/>
      </w:r>
    </w:p>
  </w:footnote>
  <w:footnote w:type="continuationSeparator" w:id="0">
    <w:p w14:paraId="7F0ADABB" w14:textId="77777777" w:rsidR="004743B7" w:rsidRDefault="004743B7" w:rsidP="0038231F">
      <w:pPr>
        <w:spacing w:after="0" w:line="240" w:lineRule="auto"/>
      </w:pPr>
      <w:r>
        <w:continuationSeparator/>
      </w:r>
    </w:p>
  </w:footnote>
  <w:footnote w:id="1">
    <w:p w14:paraId="69DDBFB6" w14:textId="77777777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3C453" w14:textId="651A557F" w:rsidR="008128AD" w:rsidRPr="00083F86" w:rsidRDefault="00AF0CA0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noProof/>
      </w:rPr>
      <w:drawing>
        <wp:inline distT="0" distB="0" distL="0" distR="0" wp14:anchorId="6D7988FD" wp14:editId="5768A8A3">
          <wp:extent cx="4962525" cy="657225"/>
          <wp:effectExtent l="0" t="0" r="9525" b="9525"/>
          <wp:docPr id="5" name="Obraz 5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25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E51E4"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="00AE51E4" w:rsidRPr="003D6231">
      <w:rPr>
        <w:rFonts w:ascii="Verdana" w:hAnsi="Verdana" w:cs="Verdana"/>
        <w:sz w:val="16"/>
        <w:szCs w:val="16"/>
        <w:lang w:eastAsia="pl-PL"/>
      </w:rPr>
      <w:t xml:space="preserve"> </w:t>
    </w:r>
    <w:r w:rsidR="00AE51E4"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2659940">
    <w:abstractNumId w:val="9"/>
  </w:num>
  <w:num w:numId="2" w16cid:durableId="1488088089">
    <w:abstractNumId w:val="1"/>
  </w:num>
  <w:num w:numId="3" w16cid:durableId="99034965">
    <w:abstractNumId w:val="8"/>
  </w:num>
  <w:num w:numId="4" w16cid:durableId="1359890596">
    <w:abstractNumId w:val="11"/>
  </w:num>
  <w:num w:numId="5" w16cid:durableId="684211158">
    <w:abstractNumId w:val="10"/>
  </w:num>
  <w:num w:numId="6" w16cid:durableId="1463769304">
    <w:abstractNumId w:val="7"/>
  </w:num>
  <w:num w:numId="7" w16cid:durableId="1803108494">
    <w:abstractNumId w:val="2"/>
  </w:num>
  <w:num w:numId="8" w16cid:durableId="1452164667">
    <w:abstractNumId w:val="4"/>
  </w:num>
  <w:num w:numId="9" w16cid:durableId="1438525680">
    <w:abstractNumId w:val="3"/>
  </w:num>
  <w:num w:numId="10" w16cid:durableId="472214099">
    <w:abstractNumId w:val="6"/>
  </w:num>
  <w:num w:numId="11" w16cid:durableId="11144025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62419659">
    <w:abstractNumId w:val="0"/>
  </w:num>
  <w:num w:numId="13" w16cid:durableId="13258214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66BD3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84368"/>
    <w:rsid w:val="00290B01"/>
    <w:rsid w:val="00292198"/>
    <w:rsid w:val="002B2AD9"/>
    <w:rsid w:val="002C1C7B"/>
    <w:rsid w:val="002C4948"/>
    <w:rsid w:val="002E641A"/>
    <w:rsid w:val="00302A3C"/>
    <w:rsid w:val="00302ECC"/>
    <w:rsid w:val="00313417"/>
    <w:rsid w:val="00313911"/>
    <w:rsid w:val="00333209"/>
    <w:rsid w:val="00337073"/>
    <w:rsid w:val="00340467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34CC2"/>
    <w:rsid w:val="004541F9"/>
    <w:rsid w:val="004609F1"/>
    <w:rsid w:val="004651B5"/>
    <w:rsid w:val="00471A5A"/>
    <w:rsid w:val="004743B7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53652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AF0CA0"/>
    <w:rsid w:val="00B0088C"/>
    <w:rsid w:val="00B15219"/>
    <w:rsid w:val="00B15FD3"/>
    <w:rsid w:val="00B238C8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E5EDA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871D0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nawa.gov.pl/images/PO-WER/pasek.jpg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AE979-8338-47D8-9A60-6C38825D8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317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Katarzyna Rosińska-Gołdasz</cp:lastModifiedBy>
  <cp:revision>2</cp:revision>
  <cp:lastPrinted>2022-09-20T10:08:00Z</cp:lastPrinted>
  <dcterms:created xsi:type="dcterms:W3CDTF">2022-10-19T12:38:00Z</dcterms:created>
  <dcterms:modified xsi:type="dcterms:W3CDTF">2022-10-19T12:38:00Z</dcterms:modified>
</cp:coreProperties>
</file>