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7D71F" w14:textId="48775EB1" w:rsidR="0034343F" w:rsidRDefault="0034343F" w:rsidP="0034343F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bookmarkStart w:id="0" w:name="_GoBack"/>
      <w:bookmarkEnd w:id="0"/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14:paraId="15F4A019" w14:textId="77777777"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</w:p>
    <w:p w14:paraId="0792C557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5C112DDB" w14:textId="77777777" w:rsidR="0034343F" w:rsidRDefault="0034343F" w:rsidP="0034343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14:paraId="1A19099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483B7CCC" w14:textId="77777777" w:rsidR="00E67199" w:rsidRDefault="00E67199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</w:p>
    <w:p w14:paraId="4D90E5CD" w14:textId="0AB7CCE1" w:rsidR="0034343F" w:rsidRDefault="0034343F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14:paraId="4ACCD96A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2FBD9F9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189FFC6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14:paraId="4CA3F7FA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496D20DD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7A929F77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65FC889F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14:paraId="24122749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6779E818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4AC9D2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3BAFE77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664F7281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10E8BA80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4B4768B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89E2E5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14:paraId="7DD2228F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0184D11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14:paraId="5F556299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69B47739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W związku z:</w:t>
      </w:r>
    </w:p>
    <w:p w14:paraId="271525E5" w14:textId="77777777" w:rsidR="009833D6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I. realizacją projektu pn. „</w:t>
      </w:r>
      <w:r w:rsidR="009833D6">
        <w:rPr>
          <w:rFonts w:ascii="Verdana" w:hAnsi="Verdana" w:cs="TimesNewRomanPSMT"/>
          <w:color w:val="auto"/>
          <w:sz w:val="20"/>
          <w:szCs w:val="20"/>
        </w:rPr>
        <w:t>………………………………………………………………………………………………</w:t>
      </w:r>
    </w:p>
    <w:p w14:paraId="4B4EC3BC" w14:textId="6312F795" w:rsidR="0034343F" w:rsidRDefault="009833D6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……………………………………………………………………………………………………………………………………….</w:t>
      </w:r>
      <w:r w:rsidR="0034343F">
        <w:rPr>
          <w:rFonts w:ascii="Verdana" w:hAnsi="Verdana" w:cs="TimesNewRomanPSMT"/>
          <w:color w:val="auto"/>
          <w:sz w:val="20"/>
          <w:szCs w:val="20"/>
        </w:rPr>
        <w:t xml:space="preserve">, </w:t>
      </w:r>
    </w:p>
    <w:p w14:paraId="27B7F112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56A7F6F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04BB0B46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14:paraId="16AC3B39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6868B56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1404E78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1B32B9C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040CCBD4" w14:textId="77777777" w:rsidR="0034343F" w:rsidRDefault="0034343F" w:rsidP="0034343F">
      <w:pPr>
        <w:jc w:val="both"/>
        <w:rPr>
          <w:rFonts w:ascii="Verdana" w:hAnsi="Verdana"/>
        </w:rPr>
      </w:pPr>
    </w:p>
    <w:p w14:paraId="79F425A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26558D3A" w14:textId="094A69D8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Podmiot przetwarzający będzie przetwarzał, powierzone na podstawie niniejszej umowy następujące dane osobowe pracowników/studentów AGH: </w:t>
      </w:r>
      <w:r w:rsidR="009833D6">
        <w:rPr>
          <w:rFonts w:ascii="Verdana" w:hAnsi="Verdana"/>
          <w:sz w:val="20"/>
          <w:szCs w:val="20"/>
        </w:rPr>
        <w:t>……………………………………….</w:t>
      </w:r>
    </w:p>
    <w:p w14:paraId="3B17B2D4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2. Odbiorcą danych będą wyłącznie upoważnieni pracownicy/współpracownicy  Podmiotu przetwarzającego.</w:t>
      </w:r>
    </w:p>
    <w:p w14:paraId="173430CE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484114B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03C5A8ED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50EE2EC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C85D90B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15E456C9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73E2240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58DE80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700C3920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FF86AE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828DCB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72A8C51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4F9E681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0B0CE92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0958E44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323ADF66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179910D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627D834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19E2367" w14:textId="77777777" w:rsidR="0034343F" w:rsidRDefault="0034343F" w:rsidP="0034343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4AC0D818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632EFAF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AGH może rozwiązać niniejszą umowę ze skutkiem natychmiastowym, gdy Podmiot przetwarzający:</w:t>
      </w:r>
    </w:p>
    <w:p w14:paraId="1C5EC54D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7AC3E034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477D24CD" w14:textId="77777777" w:rsidR="0034343F" w:rsidRDefault="0034343F" w:rsidP="009833D6">
      <w:pPr>
        <w:pStyle w:val="Akapitzlist"/>
        <w:ind w:left="284" w:hanging="284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26F9945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4FBC3BC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34DEBEE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5F60CA7F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1F455D7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431F0A86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18E3994A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6E7C60DB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349C9B82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77069E11" w14:textId="77777777" w:rsidR="0034343F" w:rsidRDefault="0034343F" w:rsidP="0034343F">
      <w:pPr>
        <w:jc w:val="center"/>
        <w:rPr>
          <w:rFonts w:ascii="Verdana" w:hAnsi="Verdana"/>
        </w:rPr>
      </w:pPr>
    </w:p>
    <w:p w14:paraId="53EAFC31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8D9D41D" w14:textId="77777777" w:rsidR="0034343F" w:rsidRDefault="0034343F" w:rsidP="0034343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57AB6773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65AC9DFC" w14:textId="77777777" w:rsidR="0034343F" w:rsidRDefault="0034343F" w:rsidP="0034343F">
      <w:pPr>
        <w:rPr>
          <w:rFonts w:ascii="Verdana" w:hAnsi="Verdana"/>
        </w:rPr>
      </w:pPr>
    </w:p>
    <w:p w14:paraId="2A35CC60" w14:textId="77777777" w:rsidR="0034343F" w:rsidRDefault="0034343F" w:rsidP="0034343F">
      <w:pPr>
        <w:jc w:val="center"/>
        <w:rPr>
          <w:rFonts w:ascii="Verdana" w:hAnsi="Verdana"/>
        </w:rPr>
      </w:pPr>
    </w:p>
    <w:p w14:paraId="6CEE5411" w14:textId="77777777" w:rsidR="0034343F" w:rsidRDefault="0034343F" w:rsidP="0034343F">
      <w:pPr>
        <w:jc w:val="center"/>
        <w:rPr>
          <w:rFonts w:ascii="Verdana" w:hAnsi="Verdana"/>
        </w:rPr>
      </w:pPr>
    </w:p>
    <w:p w14:paraId="0E1BFE2D" w14:textId="2D2F8CA1" w:rsidR="0034343F" w:rsidRDefault="0034343F" w:rsidP="0034343F">
      <w:pPr>
        <w:jc w:val="center"/>
        <w:rPr>
          <w:rFonts w:ascii="Verdana" w:hAnsi="Verdana"/>
        </w:rPr>
      </w:pPr>
    </w:p>
    <w:p w14:paraId="1432D342" w14:textId="7CDF4B7D" w:rsidR="00E67199" w:rsidRDefault="00E67199" w:rsidP="0034343F">
      <w:pPr>
        <w:jc w:val="center"/>
        <w:rPr>
          <w:rFonts w:ascii="Verdana" w:hAnsi="Verdana"/>
        </w:rPr>
      </w:pPr>
    </w:p>
    <w:p w14:paraId="1D5FE350" w14:textId="02A032EE" w:rsidR="00E67199" w:rsidRDefault="00E67199" w:rsidP="0034343F">
      <w:pPr>
        <w:jc w:val="center"/>
        <w:rPr>
          <w:rFonts w:ascii="Verdana" w:hAnsi="Verdana"/>
        </w:rPr>
      </w:pPr>
    </w:p>
    <w:p w14:paraId="56CE9725" w14:textId="4E89599C" w:rsidR="00E67199" w:rsidRDefault="00E67199" w:rsidP="0034343F">
      <w:pPr>
        <w:jc w:val="center"/>
        <w:rPr>
          <w:rFonts w:ascii="Verdana" w:hAnsi="Verdana"/>
        </w:rPr>
      </w:pPr>
    </w:p>
    <w:p w14:paraId="063F871F" w14:textId="4E2F74BF" w:rsidR="00E67199" w:rsidRDefault="00E67199" w:rsidP="0034343F">
      <w:pPr>
        <w:jc w:val="center"/>
        <w:rPr>
          <w:rFonts w:ascii="Verdana" w:hAnsi="Verdana"/>
        </w:rPr>
      </w:pPr>
    </w:p>
    <w:p w14:paraId="0D9E9DFA" w14:textId="191F4A74" w:rsidR="00E67199" w:rsidRDefault="00E67199" w:rsidP="0034343F">
      <w:pPr>
        <w:jc w:val="center"/>
        <w:rPr>
          <w:rFonts w:ascii="Verdana" w:hAnsi="Verdana"/>
        </w:rPr>
      </w:pPr>
    </w:p>
    <w:p w14:paraId="6077F451" w14:textId="74E4BFC2" w:rsidR="00E67199" w:rsidRDefault="00E67199" w:rsidP="0034343F">
      <w:pPr>
        <w:jc w:val="center"/>
        <w:rPr>
          <w:rFonts w:ascii="Verdana" w:hAnsi="Verdana"/>
        </w:rPr>
      </w:pPr>
    </w:p>
    <w:p w14:paraId="069D6ABE" w14:textId="6014B8D6" w:rsidR="00E67199" w:rsidRDefault="00E67199" w:rsidP="0034343F">
      <w:pPr>
        <w:jc w:val="center"/>
        <w:rPr>
          <w:rFonts w:ascii="Verdana" w:hAnsi="Verdana"/>
        </w:rPr>
      </w:pPr>
    </w:p>
    <w:p w14:paraId="1603E454" w14:textId="2E5B2449" w:rsidR="00E67199" w:rsidRDefault="00E67199" w:rsidP="0034343F">
      <w:pPr>
        <w:jc w:val="center"/>
        <w:rPr>
          <w:rFonts w:ascii="Verdana" w:hAnsi="Verdana"/>
        </w:rPr>
      </w:pPr>
    </w:p>
    <w:p w14:paraId="798BE014" w14:textId="06205E20" w:rsidR="00E67199" w:rsidRDefault="00E67199" w:rsidP="0034343F">
      <w:pPr>
        <w:jc w:val="center"/>
        <w:rPr>
          <w:rFonts w:ascii="Verdana" w:hAnsi="Verdana"/>
        </w:rPr>
      </w:pPr>
    </w:p>
    <w:p w14:paraId="22C792AC" w14:textId="5D5287EE" w:rsidR="00E67199" w:rsidRDefault="00E67199" w:rsidP="0034343F">
      <w:pPr>
        <w:jc w:val="center"/>
        <w:rPr>
          <w:rFonts w:ascii="Verdana" w:hAnsi="Verdana"/>
        </w:rPr>
      </w:pPr>
    </w:p>
    <w:p w14:paraId="42359F2F" w14:textId="1E28B33B" w:rsidR="00E67199" w:rsidRDefault="00E67199" w:rsidP="0034343F">
      <w:pPr>
        <w:jc w:val="center"/>
        <w:rPr>
          <w:rFonts w:ascii="Verdana" w:hAnsi="Verdana"/>
        </w:rPr>
      </w:pPr>
    </w:p>
    <w:p w14:paraId="1A709A27" w14:textId="6CD69B17" w:rsidR="00E67199" w:rsidRDefault="00E67199" w:rsidP="0034343F">
      <w:pPr>
        <w:jc w:val="center"/>
        <w:rPr>
          <w:rFonts w:ascii="Verdana" w:hAnsi="Verdana"/>
        </w:rPr>
      </w:pPr>
    </w:p>
    <w:p w14:paraId="0008A1CB" w14:textId="66339387" w:rsidR="00E67199" w:rsidRDefault="00E67199" w:rsidP="0034343F">
      <w:pPr>
        <w:jc w:val="center"/>
        <w:rPr>
          <w:rFonts w:ascii="Verdana" w:hAnsi="Verdana"/>
        </w:rPr>
      </w:pPr>
    </w:p>
    <w:p w14:paraId="63AF9761" w14:textId="624F5CF2" w:rsidR="00E67199" w:rsidRDefault="00E67199" w:rsidP="0034343F">
      <w:pPr>
        <w:jc w:val="center"/>
        <w:rPr>
          <w:rFonts w:ascii="Verdana" w:hAnsi="Verdana"/>
        </w:rPr>
      </w:pPr>
    </w:p>
    <w:p w14:paraId="19ADA1A8" w14:textId="351F7988" w:rsidR="00E67199" w:rsidRDefault="00E67199" w:rsidP="0034343F">
      <w:pPr>
        <w:jc w:val="center"/>
        <w:rPr>
          <w:rFonts w:ascii="Verdana" w:hAnsi="Verdana"/>
        </w:rPr>
      </w:pPr>
    </w:p>
    <w:p w14:paraId="13862589" w14:textId="1C5AA50E" w:rsidR="00E67199" w:rsidRDefault="00E67199" w:rsidP="0034343F">
      <w:pPr>
        <w:jc w:val="center"/>
        <w:rPr>
          <w:rFonts w:ascii="Verdana" w:hAnsi="Verdana"/>
        </w:rPr>
      </w:pPr>
    </w:p>
    <w:p w14:paraId="5C7ACAF9" w14:textId="6DC997D5" w:rsidR="00E67199" w:rsidRDefault="00E67199" w:rsidP="0034343F">
      <w:pPr>
        <w:jc w:val="center"/>
        <w:rPr>
          <w:rFonts w:ascii="Verdana" w:hAnsi="Verdana"/>
        </w:rPr>
      </w:pPr>
    </w:p>
    <w:p w14:paraId="69D2BD5D" w14:textId="54B783B5" w:rsidR="00E67199" w:rsidRDefault="00E67199" w:rsidP="0034343F">
      <w:pPr>
        <w:jc w:val="center"/>
        <w:rPr>
          <w:rFonts w:ascii="Verdana" w:hAnsi="Verdana"/>
        </w:rPr>
      </w:pPr>
    </w:p>
    <w:p w14:paraId="1F449850" w14:textId="77777777" w:rsidR="00E67199" w:rsidRDefault="00E67199" w:rsidP="0034343F">
      <w:pPr>
        <w:jc w:val="center"/>
        <w:rPr>
          <w:rFonts w:ascii="Verdana" w:hAnsi="Verdana"/>
        </w:rPr>
      </w:pPr>
    </w:p>
    <w:p w14:paraId="62F2AA56" w14:textId="77777777" w:rsidR="0034343F" w:rsidRDefault="0034343F" w:rsidP="0034343F">
      <w:pPr>
        <w:jc w:val="center"/>
        <w:rPr>
          <w:rFonts w:ascii="Verdana" w:hAnsi="Verdana"/>
        </w:rPr>
      </w:pPr>
    </w:p>
    <w:p w14:paraId="127D829B" w14:textId="77777777" w:rsidR="0034343F" w:rsidRDefault="0034343F" w:rsidP="0034343F">
      <w:pPr>
        <w:jc w:val="center"/>
        <w:rPr>
          <w:rFonts w:ascii="Verdana" w:hAnsi="Verdana"/>
        </w:rPr>
      </w:pPr>
    </w:p>
    <w:p w14:paraId="74083438" w14:textId="77777777" w:rsidR="0034343F" w:rsidRDefault="0034343F" w:rsidP="0034343F">
      <w:pPr>
        <w:pStyle w:val="Nagwek"/>
        <w:jc w:val="right"/>
      </w:pPr>
      <w:r>
        <w:t>Załącznik nr 1 do umowy powierzenia przetwarzania danych osobowych</w:t>
      </w:r>
    </w:p>
    <w:p w14:paraId="79C84638" w14:textId="77777777" w:rsidR="0034343F" w:rsidRDefault="0034343F" w:rsidP="0034343F">
      <w:pPr>
        <w:jc w:val="center"/>
        <w:rPr>
          <w:rFonts w:ascii="Verdana" w:hAnsi="Verdana"/>
        </w:rPr>
      </w:pPr>
    </w:p>
    <w:p w14:paraId="133AD88B" w14:textId="77777777" w:rsidR="0034343F" w:rsidRDefault="0034343F" w:rsidP="0034343F">
      <w:pPr>
        <w:jc w:val="center"/>
        <w:rPr>
          <w:rFonts w:ascii="Verdana" w:hAnsi="Verdana"/>
        </w:rPr>
      </w:pPr>
    </w:p>
    <w:p w14:paraId="53920C42" w14:textId="77777777" w:rsidR="0034343F" w:rsidRDefault="0034343F" w:rsidP="0034343F">
      <w:pPr>
        <w:jc w:val="center"/>
        <w:rPr>
          <w:rFonts w:ascii="Verdana" w:hAnsi="Verdana"/>
        </w:rPr>
      </w:pPr>
    </w:p>
    <w:p w14:paraId="24ED2FEC" w14:textId="77777777" w:rsidR="0034343F" w:rsidRDefault="0034343F" w:rsidP="0034343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3A543272" w14:textId="77777777" w:rsidR="0034343F" w:rsidRDefault="0034343F" w:rsidP="0034343F">
      <w:pPr>
        <w:rPr>
          <w:rFonts w:ascii="Verdana" w:hAnsi="Verdana" w:cs="Arial"/>
          <w:spacing w:val="-6"/>
        </w:rPr>
      </w:pPr>
    </w:p>
    <w:p w14:paraId="4B2024B7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B2D7080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0941A72F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6B770E5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3672CB39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6CEB0EDD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10A6273A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513BA81F" w14:textId="77777777" w:rsidR="0034343F" w:rsidRDefault="0034343F" w:rsidP="0034343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8AD951C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363E49EF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0EA72BEC" w14:textId="77777777" w:rsidR="0034343F" w:rsidRDefault="0034343F" w:rsidP="0034343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14:paraId="3E4CA4E5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1D5ECCD2" w14:textId="77777777" w:rsidR="0034343F" w:rsidRDefault="0034343F" w:rsidP="0034343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8E44FC8" w14:textId="77777777" w:rsidR="0034343F" w:rsidRDefault="0034343F" w:rsidP="0034343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49D58E09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20B6DC11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2254820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0B4CC63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B5C4C73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3EED9AEA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3C5CD342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5021530F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297C3640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1D39F9E3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4343BA0" w14:textId="77777777" w:rsidR="0034343F" w:rsidRDefault="0034343F" w:rsidP="0034343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72E051DF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22B1D5AB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B5ECC20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1EC9BAA6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3C0A2FAC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DD3AA41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C377878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E67199">
      <w:headerReference w:type="default" r:id="rId8"/>
      <w:pgSz w:w="11906" w:h="16838"/>
      <w:pgMar w:top="851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17653" w14:textId="77777777" w:rsidR="00DB3F4F" w:rsidRDefault="00DB3F4F">
      <w:r>
        <w:separator/>
      </w:r>
    </w:p>
  </w:endnote>
  <w:endnote w:type="continuationSeparator" w:id="0">
    <w:p w14:paraId="30A0CFAE" w14:textId="77777777" w:rsidR="00DB3F4F" w:rsidRDefault="00DB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C1E0A" w14:textId="77777777" w:rsidR="00DB3F4F" w:rsidRDefault="00DB3F4F">
      <w:r>
        <w:separator/>
      </w:r>
    </w:p>
  </w:footnote>
  <w:footnote w:type="continuationSeparator" w:id="0">
    <w:p w14:paraId="54485229" w14:textId="77777777" w:rsidR="00DB3F4F" w:rsidRDefault="00DB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1C5FF" w14:textId="476BDCB2" w:rsidR="006657D3" w:rsidRDefault="006657D3">
    <w:pPr>
      <w:pStyle w:val="Nagwek"/>
    </w:pPr>
    <w:r w:rsidRPr="00350AB8">
      <w:rPr>
        <w:rFonts w:ascii="Verdana" w:hAnsi="Verdana" w:cs="Verdana"/>
        <w:i/>
        <w:noProof/>
        <w:sz w:val="14"/>
        <w:szCs w:val="16"/>
      </w:rPr>
      <w:drawing>
        <wp:inline distT="0" distB="0" distL="0" distR="0" wp14:anchorId="65196812" wp14:editId="24360508">
          <wp:extent cx="2962275" cy="485775"/>
          <wp:effectExtent l="0" t="0" r="0" b="9525"/>
          <wp:docPr id="1" name="Obraz 1" descr="C:\Users\KP\AppData\Local\Temp\pid-13472\EITRM_Landscape_RG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P\AppData\Local\Temp\pid-13472\EITRM_Landscape_RGB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3"/>
    <w:rsid w:val="000B6493"/>
    <w:rsid w:val="000C32B2"/>
    <w:rsid w:val="000E6EAF"/>
    <w:rsid w:val="00180593"/>
    <w:rsid w:val="001836C1"/>
    <w:rsid w:val="001B682A"/>
    <w:rsid w:val="001D498C"/>
    <w:rsid w:val="001F4BA0"/>
    <w:rsid w:val="002D5E0A"/>
    <w:rsid w:val="0034343F"/>
    <w:rsid w:val="00446B8D"/>
    <w:rsid w:val="00451B18"/>
    <w:rsid w:val="004973AF"/>
    <w:rsid w:val="004A0F0D"/>
    <w:rsid w:val="004C1054"/>
    <w:rsid w:val="0050385D"/>
    <w:rsid w:val="005D69AA"/>
    <w:rsid w:val="006657D3"/>
    <w:rsid w:val="00691104"/>
    <w:rsid w:val="006D0F7E"/>
    <w:rsid w:val="007007FD"/>
    <w:rsid w:val="007613A2"/>
    <w:rsid w:val="00774622"/>
    <w:rsid w:val="007858A8"/>
    <w:rsid w:val="007A3351"/>
    <w:rsid w:val="00892E0C"/>
    <w:rsid w:val="008C634A"/>
    <w:rsid w:val="009444B4"/>
    <w:rsid w:val="00976B68"/>
    <w:rsid w:val="009833D6"/>
    <w:rsid w:val="009971B2"/>
    <w:rsid w:val="009D554D"/>
    <w:rsid w:val="00A326F9"/>
    <w:rsid w:val="00A71073"/>
    <w:rsid w:val="00A82F98"/>
    <w:rsid w:val="00AE506E"/>
    <w:rsid w:val="00AF42D3"/>
    <w:rsid w:val="00B46AF2"/>
    <w:rsid w:val="00B75500"/>
    <w:rsid w:val="00B8264E"/>
    <w:rsid w:val="00B93047"/>
    <w:rsid w:val="00C4750F"/>
    <w:rsid w:val="00D15551"/>
    <w:rsid w:val="00D679EB"/>
    <w:rsid w:val="00D67DB9"/>
    <w:rsid w:val="00DA1BE1"/>
    <w:rsid w:val="00DB133F"/>
    <w:rsid w:val="00DB3F4F"/>
    <w:rsid w:val="00DD3BCC"/>
    <w:rsid w:val="00E32983"/>
    <w:rsid w:val="00E67199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8DA52"/>
  <w15:chartTrackingRefBased/>
  <w15:docId w15:val="{6C462612-6E20-4F89-BC2D-8B20421B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343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4343F"/>
    <w:rPr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4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43F"/>
  </w:style>
  <w:style w:type="character" w:customStyle="1" w:styleId="NagwekZnak">
    <w:name w:val="Nagłówek Znak"/>
    <w:link w:val="Nagwek"/>
    <w:uiPriority w:val="99"/>
    <w:rsid w:val="0034343F"/>
  </w:style>
  <w:style w:type="character" w:customStyle="1" w:styleId="TekstpodstawowyZnak">
    <w:name w:val="Tekst podstawowy Znak"/>
    <w:link w:val="Tekstpodstawowy"/>
    <w:rsid w:val="0034343F"/>
    <w:rPr>
      <w:sz w:val="24"/>
    </w:rPr>
  </w:style>
  <w:style w:type="character" w:customStyle="1" w:styleId="ZwykytekstZnak">
    <w:name w:val="Zwykły tekst Znak"/>
    <w:link w:val="Zwykytekst"/>
    <w:rsid w:val="0034343F"/>
    <w:rPr>
      <w:rFonts w:ascii="Courier New" w:hAnsi="Courier New" w:cs="Courier New"/>
    </w:rPr>
  </w:style>
  <w:style w:type="paragraph" w:styleId="Bezodstpw">
    <w:name w:val="No Spacing"/>
    <w:uiPriority w:val="1"/>
    <w:qFormat/>
    <w:rsid w:val="0034343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34343F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4343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34343F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34343F"/>
    <w:rPr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34343F"/>
    <w:pPr>
      <w:spacing w:before="280" w:after="280"/>
    </w:pPr>
    <w:rPr>
      <w:color w:val="00000A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43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57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1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D9B51-2E64-4993-B4D2-17BF7446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1469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2022-10-13T12:08:00Z</cp:lastPrinted>
  <dcterms:created xsi:type="dcterms:W3CDTF">2022-10-11T08:34:00Z</dcterms:created>
  <dcterms:modified xsi:type="dcterms:W3CDTF">2022-10-13T12:08:00Z</dcterms:modified>
</cp:coreProperties>
</file>