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F1E877" w14:textId="77777777" w:rsidR="00D665F5" w:rsidRPr="00A50A80" w:rsidRDefault="00773C08" w:rsidP="00D665F5">
      <w:pPr>
        <w:spacing w:after="240"/>
        <w:jc w:val="right"/>
      </w:pPr>
      <w:bookmarkStart w:id="0" w:name="_Hlk52197885"/>
      <w:r w:rsidRPr="00A50A80">
        <w:t>Niepołomice</w:t>
      </w:r>
      <w:r w:rsidR="00D665F5" w:rsidRPr="00A50A80">
        <w:t xml:space="preserve"> dnia: </w:t>
      </w:r>
      <w:r w:rsidRPr="00A50A80">
        <w:t>2022-10-25</w:t>
      </w:r>
    </w:p>
    <w:p w14:paraId="4D6FDFEB" w14:textId="77777777" w:rsidR="00D665F5" w:rsidRPr="00A50A80" w:rsidRDefault="00D665F5" w:rsidP="00D665F5">
      <w:pPr>
        <w:spacing w:after="240"/>
        <w:jc w:val="right"/>
      </w:pPr>
    </w:p>
    <w:p w14:paraId="57EE072C" w14:textId="77777777" w:rsidR="00D665F5" w:rsidRPr="00A50A80" w:rsidRDefault="00773C08" w:rsidP="00577BC6">
      <w:pPr>
        <w:spacing w:after="40"/>
        <w:rPr>
          <w:b/>
          <w:bCs/>
        </w:rPr>
      </w:pPr>
      <w:r w:rsidRPr="00A50A80">
        <w:rPr>
          <w:b/>
          <w:bCs/>
        </w:rPr>
        <w:t>GMINA NIEPOŁOMICE</w:t>
      </w:r>
    </w:p>
    <w:p w14:paraId="619603CA" w14:textId="77777777" w:rsidR="00D665F5" w:rsidRPr="00A50A80" w:rsidRDefault="00773C08" w:rsidP="00D665F5">
      <w:r w:rsidRPr="00A50A80">
        <w:t>Pl. Zwycięstwa</w:t>
      </w:r>
      <w:r w:rsidR="00D665F5" w:rsidRPr="00A50A80">
        <w:t xml:space="preserve"> </w:t>
      </w:r>
      <w:r w:rsidRPr="00A50A80">
        <w:t>13</w:t>
      </w:r>
    </w:p>
    <w:p w14:paraId="531C504C" w14:textId="77777777" w:rsidR="00D665F5" w:rsidRPr="00A50A80" w:rsidRDefault="00773C08" w:rsidP="00D665F5">
      <w:r w:rsidRPr="00A50A80">
        <w:t>32-005</w:t>
      </w:r>
      <w:r w:rsidR="00D665F5" w:rsidRPr="00A50A80">
        <w:t xml:space="preserve"> </w:t>
      </w:r>
      <w:r w:rsidRPr="00A50A80">
        <w:t>Niepołomice</w:t>
      </w:r>
    </w:p>
    <w:p w14:paraId="58CED947" w14:textId="77777777" w:rsidR="00D665F5" w:rsidRPr="00A50A80" w:rsidRDefault="00D665F5" w:rsidP="00D665F5">
      <w:pPr>
        <w:pStyle w:val="Nagwek"/>
        <w:tabs>
          <w:tab w:val="clear" w:pos="4536"/>
          <w:tab w:val="clear" w:pos="9072"/>
        </w:tabs>
      </w:pPr>
    </w:p>
    <w:p w14:paraId="12725508" w14:textId="77777777" w:rsidR="00D665F5" w:rsidRPr="00A50A80" w:rsidRDefault="00D665F5" w:rsidP="00D665F5">
      <w:pPr>
        <w:pStyle w:val="Nagwek"/>
        <w:tabs>
          <w:tab w:val="clear" w:pos="4536"/>
          <w:tab w:val="left" w:pos="3686"/>
          <w:tab w:val="left" w:pos="7371"/>
        </w:tabs>
      </w:pPr>
    </w:p>
    <w:p w14:paraId="4734DE63" w14:textId="77777777" w:rsidR="00A80738" w:rsidRPr="00A50A80" w:rsidRDefault="00D665F5" w:rsidP="00D665F5">
      <w:pPr>
        <w:pStyle w:val="Nagwek"/>
        <w:tabs>
          <w:tab w:val="clear" w:pos="4536"/>
        </w:tabs>
      </w:pPr>
      <w:r w:rsidRPr="00A50A80">
        <w:t>Znak sprawy:</w:t>
      </w:r>
      <w:r w:rsidRPr="00A50A80">
        <w:rPr>
          <w:b/>
        </w:rPr>
        <w:t xml:space="preserve"> </w:t>
      </w:r>
      <w:r w:rsidR="00773C08" w:rsidRPr="00A50A80">
        <w:rPr>
          <w:b/>
        </w:rPr>
        <w:t>ZP.271.25.2022</w:t>
      </w:r>
      <w:r w:rsidR="00A80738" w:rsidRPr="00A50A80">
        <w:tab/>
        <w:t xml:space="preserve"> </w:t>
      </w:r>
    </w:p>
    <w:p w14:paraId="52444492" w14:textId="77777777" w:rsidR="00A80738" w:rsidRPr="00A50A80" w:rsidRDefault="00A80738" w:rsidP="00A80738">
      <w:pPr>
        <w:pStyle w:val="Nagwek"/>
        <w:tabs>
          <w:tab w:val="clear" w:pos="4536"/>
          <w:tab w:val="clear" w:pos="9072"/>
        </w:tabs>
      </w:pPr>
    </w:p>
    <w:p w14:paraId="20076F41" w14:textId="77777777" w:rsidR="00A80738" w:rsidRPr="00A50A80" w:rsidRDefault="00A80738" w:rsidP="00A80738">
      <w:pPr>
        <w:pStyle w:val="Nagwek"/>
        <w:tabs>
          <w:tab w:val="clear" w:pos="4536"/>
          <w:tab w:val="clear" w:pos="9072"/>
        </w:tabs>
      </w:pPr>
    </w:p>
    <w:p w14:paraId="5843DEC3" w14:textId="77777777" w:rsidR="00A80738" w:rsidRPr="00A50A80" w:rsidRDefault="00A80738" w:rsidP="00A80738">
      <w:pPr>
        <w:pStyle w:val="Nagwek"/>
        <w:tabs>
          <w:tab w:val="clear" w:pos="4536"/>
          <w:tab w:val="clear" w:pos="9072"/>
        </w:tabs>
      </w:pPr>
    </w:p>
    <w:p w14:paraId="3EC5C9FD" w14:textId="77777777" w:rsidR="00A80738" w:rsidRPr="00A50A80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</w:rPr>
      </w:pPr>
      <w:r w:rsidRPr="00A50A80">
        <w:rPr>
          <w:b/>
          <w:spacing w:val="20"/>
        </w:rPr>
        <w:t>INFORMACJA Z OTWARCIA OFERT</w:t>
      </w:r>
    </w:p>
    <w:p w14:paraId="44E2BF02" w14:textId="77777777" w:rsidR="00A80738" w:rsidRPr="00A50A80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</w:rPr>
      </w:pPr>
    </w:p>
    <w:p w14:paraId="49C6903C" w14:textId="77777777" w:rsidR="00C659E2" w:rsidRPr="00A50A80" w:rsidRDefault="00C659E2" w:rsidP="00C659E2">
      <w:pPr>
        <w:spacing w:before="120" w:after="120"/>
        <w:jc w:val="both"/>
        <w:rPr>
          <w:b/>
          <w:bCs/>
        </w:rPr>
      </w:pPr>
      <w:r w:rsidRPr="00A50A80">
        <w:rPr>
          <w:bCs/>
        </w:rPr>
        <w:t xml:space="preserve">Dotyczy </w:t>
      </w:r>
      <w:r w:rsidRPr="00A50A80">
        <w:t xml:space="preserve">postępowania o udzielenie zamówienia publicznego prowadzonego w trybie </w:t>
      </w:r>
      <w:r w:rsidR="00773C08" w:rsidRPr="00A50A80">
        <w:t xml:space="preserve">Tryb podstawowy bez negocjacji - art. 275 pkt. 1 ustawy </w:t>
      </w:r>
      <w:proofErr w:type="spellStart"/>
      <w:r w:rsidR="00773C08" w:rsidRPr="00A50A80">
        <w:t>Pzp</w:t>
      </w:r>
      <w:proofErr w:type="spellEnd"/>
      <w:r w:rsidRPr="00A50A80">
        <w:t xml:space="preserve"> na:</w:t>
      </w:r>
    </w:p>
    <w:p w14:paraId="619825D6" w14:textId="77777777" w:rsidR="00A80738" w:rsidRPr="00A50A80" w:rsidRDefault="00773C08" w:rsidP="00577BC6">
      <w:pPr>
        <w:pStyle w:val="Tekstpodstawowywcity"/>
        <w:spacing w:before="120" w:after="480"/>
        <w:ind w:firstLine="0"/>
        <w:jc w:val="center"/>
        <w:rPr>
          <w:sz w:val="20"/>
        </w:rPr>
      </w:pPr>
      <w:r w:rsidRPr="00A50A80">
        <w:rPr>
          <w:b/>
          <w:sz w:val="20"/>
        </w:rPr>
        <w:t>Opracowanie kompletnej dokumentacji projektowo - kosztorysowej i uzyskanie decyzji administracyjnych dla rozbudowy i przebudowy dróg gminnych (2 zadania)</w:t>
      </w:r>
    </w:p>
    <w:p w14:paraId="24F06CFE" w14:textId="77777777" w:rsidR="00D665F5" w:rsidRPr="00A50A80" w:rsidRDefault="00D665F5" w:rsidP="00577BC6">
      <w:pPr>
        <w:spacing w:before="120" w:line="276" w:lineRule="auto"/>
        <w:jc w:val="both"/>
      </w:pPr>
      <w:r w:rsidRPr="00A50A80">
        <w:t>Zamawiający, działając na podstawie art. 22</w:t>
      </w:r>
      <w:r w:rsidR="00FC7F5E" w:rsidRPr="00A50A80">
        <w:t>2</w:t>
      </w:r>
      <w:r w:rsidRPr="00A50A80">
        <w:t xml:space="preserve"> ust. 5 </w:t>
      </w:r>
      <w:r w:rsidRPr="00A50A80">
        <w:rPr>
          <w:bCs/>
        </w:rPr>
        <w:t>ustawy z dnia 11 września 2019 r. Prawo zamówień publicznych</w:t>
      </w:r>
      <w:r w:rsidRPr="00A50A80">
        <w:t xml:space="preserve"> </w:t>
      </w:r>
      <w:r w:rsidR="00773C08" w:rsidRPr="00A50A80">
        <w:t>(</w:t>
      </w:r>
      <w:proofErr w:type="spellStart"/>
      <w:r w:rsidR="00773C08" w:rsidRPr="00A50A80">
        <w:t>t.j</w:t>
      </w:r>
      <w:proofErr w:type="spellEnd"/>
      <w:r w:rsidR="00773C08" w:rsidRPr="00A50A80">
        <w:t>. Dz. U. z 2022r. poz. 1710)</w:t>
      </w:r>
      <w:r w:rsidR="00490DC0" w:rsidRPr="00A50A80">
        <w:t xml:space="preserve"> </w:t>
      </w:r>
      <w:r w:rsidRPr="00A50A80">
        <w:t>udostępnia</w:t>
      </w:r>
      <w:r w:rsidR="00F95C33" w:rsidRPr="00A50A80">
        <w:t xml:space="preserve"> </w:t>
      </w:r>
      <w:r w:rsidR="004C7E9B" w:rsidRPr="00A50A80">
        <w:t>informacj</w:t>
      </w:r>
      <w:r w:rsidR="00577BC6" w:rsidRPr="00A50A80">
        <w:t>ę</w:t>
      </w:r>
      <w:r w:rsidR="00035488" w:rsidRPr="00A50A80">
        <w:t xml:space="preserve"> z otwarcia ofert</w:t>
      </w:r>
      <w:r w:rsidR="00577BC6" w:rsidRPr="00A50A80">
        <w:t>.</w:t>
      </w:r>
    </w:p>
    <w:p w14:paraId="3692157B" w14:textId="77777777" w:rsidR="00A80738" w:rsidRPr="00A50A80" w:rsidRDefault="00D665F5" w:rsidP="00577BC6">
      <w:pPr>
        <w:spacing w:before="120" w:after="120" w:line="276" w:lineRule="auto"/>
        <w:jc w:val="both"/>
      </w:pPr>
      <w:r w:rsidRPr="00A50A80">
        <w:t>Podczas otwarcia ofert, mającego miejsce</w:t>
      </w:r>
      <w:r w:rsidR="00FF4AB1" w:rsidRPr="00A50A80">
        <w:t xml:space="preserve"> w dniu </w:t>
      </w:r>
      <w:r w:rsidR="00773C08" w:rsidRPr="00A50A80">
        <w:t>25/10/2022</w:t>
      </w:r>
      <w:r w:rsidR="00FF4AB1" w:rsidRPr="00A50A80">
        <w:t xml:space="preserve"> o godz. </w:t>
      </w:r>
      <w:r w:rsidR="00773C08" w:rsidRPr="00A50A80">
        <w:t>12:30</w:t>
      </w:r>
      <w:r w:rsidRPr="00A50A80"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A50A80" w14:paraId="32B44471" w14:textId="77777777" w:rsidTr="00C82837">
        <w:tc>
          <w:tcPr>
            <w:tcW w:w="993" w:type="dxa"/>
            <w:shd w:val="clear" w:color="auto" w:fill="auto"/>
            <w:vAlign w:val="center"/>
          </w:tcPr>
          <w:p w14:paraId="1D4ED4EB" w14:textId="77777777" w:rsidR="006B27ED" w:rsidRPr="00A50A80" w:rsidRDefault="006B27ED" w:rsidP="00C82837">
            <w:pPr>
              <w:spacing w:before="120" w:after="120"/>
              <w:jc w:val="center"/>
            </w:pPr>
            <w:r w:rsidRPr="00A50A80"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44B0EEA" w14:textId="77777777" w:rsidR="006B27ED" w:rsidRPr="00A50A80" w:rsidRDefault="006B27ED" w:rsidP="00C82837">
            <w:pPr>
              <w:spacing w:before="120" w:after="120"/>
              <w:jc w:val="center"/>
            </w:pPr>
            <w:r w:rsidRPr="00A50A80">
              <w:t>Nr</w:t>
            </w:r>
            <w:r w:rsidR="00C82837" w:rsidRPr="00A50A80">
              <w:t xml:space="preserve"> </w:t>
            </w:r>
            <w:r w:rsidRPr="00A50A80"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14:paraId="7E881526" w14:textId="77777777" w:rsidR="006B27ED" w:rsidRPr="00A50A80" w:rsidRDefault="006B27ED" w:rsidP="00BB547B">
            <w:pPr>
              <w:spacing w:before="120" w:after="120"/>
              <w:jc w:val="center"/>
            </w:pPr>
            <w:r w:rsidRPr="00A50A80">
              <w:t>Nazwa 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5A0539B" w14:textId="77777777" w:rsidR="006B27ED" w:rsidRPr="00A50A80" w:rsidRDefault="006B27ED" w:rsidP="00C82837">
            <w:pPr>
              <w:spacing w:before="120" w:after="120"/>
              <w:jc w:val="center"/>
            </w:pPr>
            <w:r w:rsidRPr="00A50A80">
              <w:t>Cena oferty</w:t>
            </w:r>
          </w:p>
        </w:tc>
      </w:tr>
      <w:tr w:rsidR="00773C08" w:rsidRPr="00A50A80" w14:paraId="259183FD" w14:textId="77777777" w:rsidTr="00377544">
        <w:tc>
          <w:tcPr>
            <w:tcW w:w="993" w:type="dxa"/>
            <w:shd w:val="clear" w:color="auto" w:fill="auto"/>
            <w:vAlign w:val="center"/>
          </w:tcPr>
          <w:p w14:paraId="48B26271" w14:textId="77777777" w:rsidR="00773C08" w:rsidRPr="00A50A80" w:rsidRDefault="00773C08" w:rsidP="00377544">
            <w:pPr>
              <w:spacing w:before="80" w:after="80"/>
              <w:jc w:val="center"/>
            </w:pPr>
            <w:r w:rsidRPr="00A50A80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E775626" w14:textId="77777777" w:rsidR="00773C08" w:rsidRPr="00A50A80" w:rsidRDefault="00773C08" w:rsidP="00377544">
            <w:pPr>
              <w:spacing w:before="80" w:after="80"/>
              <w:jc w:val="center"/>
            </w:pPr>
            <w:r w:rsidRPr="00A50A80">
              <w:t>2</w:t>
            </w:r>
          </w:p>
        </w:tc>
        <w:tc>
          <w:tcPr>
            <w:tcW w:w="4110" w:type="dxa"/>
            <w:shd w:val="clear" w:color="auto" w:fill="auto"/>
          </w:tcPr>
          <w:p w14:paraId="4330EC7C" w14:textId="77777777" w:rsidR="00773C08" w:rsidRPr="00A50A80" w:rsidRDefault="00773C08" w:rsidP="00377544">
            <w:pPr>
              <w:spacing w:before="80"/>
            </w:pPr>
            <w:r w:rsidRPr="00A50A80">
              <w:t>Firma "ABS - Ochrona Środowiska" Sp. z o.o.</w:t>
            </w:r>
          </w:p>
          <w:p w14:paraId="46ED347A" w14:textId="7D3CA77F" w:rsidR="00773C08" w:rsidRPr="00A50A80" w:rsidRDefault="00A50A80" w:rsidP="00377544">
            <w:r>
              <w:t xml:space="preserve">ul.   </w:t>
            </w:r>
            <w:r w:rsidR="00773C08" w:rsidRPr="00A50A80">
              <w:t>Wierzbowa</w:t>
            </w:r>
            <w:r w:rsidR="00773C08" w:rsidRPr="00A50A80">
              <w:t xml:space="preserve"> </w:t>
            </w:r>
            <w:r w:rsidR="00773C08" w:rsidRPr="00A50A80">
              <w:t>14</w:t>
            </w:r>
            <w:r w:rsidR="00773C08" w:rsidRPr="00A50A80">
              <w:t xml:space="preserve"> </w:t>
            </w:r>
          </w:p>
          <w:p w14:paraId="15030796" w14:textId="77777777" w:rsidR="00773C08" w:rsidRPr="00A50A80" w:rsidRDefault="00773C08" w:rsidP="00377544">
            <w:pPr>
              <w:spacing w:after="80"/>
              <w:jc w:val="both"/>
            </w:pPr>
            <w:r w:rsidRPr="00A50A80">
              <w:t>40-169</w:t>
            </w:r>
            <w:r w:rsidRPr="00A50A80">
              <w:t xml:space="preserve"> </w:t>
            </w:r>
            <w:r w:rsidRPr="00A50A80"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046C21C" w14:textId="77777777" w:rsidR="00773C08" w:rsidRPr="00A50A80" w:rsidRDefault="00773C08" w:rsidP="00377544">
            <w:pPr>
              <w:spacing w:before="80" w:after="80"/>
              <w:jc w:val="center"/>
            </w:pPr>
            <w:r w:rsidRPr="00A50A80">
              <w:t>211 560.00 zł</w:t>
            </w:r>
          </w:p>
        </w:tc>
      </w:tr>
      <w:tr w:rsidR="00773C08" w:rsidRPr="00A50A80" w14:paraId="6C865406" w14:textId="77777777" w:rsidTr="00377544">
        <w:tc>
          <w:tcPr>
            <w:tcW w:w="993" w:type="dxa"/>
            <w:shd w:val="clear" w:color="auto" w:fill="auto"/>
            <w:vAlign w:val="center"/>
          </w:tcPr>
          <w:p w14:paraId="5A815641" w14:textId="77777777" w:rsidR="00773C08" w:rsidRPr="00A50A80" w:rsidRDefault="00773C08" w:rsidP="00377544">
            <w:pPr>
              <w:spacing w:before="80" w:after="80"/>
              <w:jc w:val="center"/>
            </w:pPr>
            <w:r w:rsidRPr="00A50A80"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ED6D12F" w14:textId="77777777" w:rsidR="00773C08" w:rsidRPr="00A50A80" w:rsidRDefault="00773C08" w:rsidP="00377544">
            <w:pPr>
              <w:spacing w:before="80" w:after="80"/>
              <w:jc w:val="center"/>
            </w:pPr>
            <w:r w:rsidRPr="00A50A80">
              <w:t>2</w:t>
            </w:r>
          </w:p>
        </w:tc>
        <w:tc>
          <w:tcPr>
            <w:tcW w:w="4110" w:type="dxa"/>
            <w:shd w:val="clear" w:color="auto" w:fill="auto"/>
          </w:tcPr>
          <w:p w14:paraId="0223BC30" w14:textId="77777777" w:rsidR="00773C08" w:rsidRPr="00A50A80" w:rsidRDefault="00773C08" w:rsidP="00377544">
            <w:pPr>
              <w:spacing w:before="80"/>
            </w:pPr>
            <w:r w:rsidRPr="00A50A80">
              <w:t>Firma Drogowa VIA Michał Swatek</w:t>
            </w:r>
          </w:p>
          <w:p w14:paraId="2FF7352F" w14:textId="77777777" w:rsidR="00773C08" w:rsidRPr="00A50A80" w:rsidRDefault="00773C08" w:rsidP="00377544">
            <w:r w:rsidRPr="00A50A80">
              <w:t>os. Piastów</w:t>
            </w:r>
            <w:r w:rsidRPr="00A50A80">
              <w:t xml:space="preserve"> </w:t>
            </w:r>
            <w:r w:rsidRPr="00A50A80">
              <w:t>5/35</w:t>
            </w:r>
            <w:r w:rsidRPr="00A50A80">
              <w:t xml:space="preserve"> </w:t>
            </w:r>
          </w:p>
          <w:p w14:paraId="39C02B50" w14:textId="77777777" w:rsidR="00773C08" w:rsidRPr="00A50A80" w:rsidRDefault="00773C08" w:rsidP="00377544">
            <w:pPr>
              <w:spacing w:after="80"/>
              <w:jc w:val="both"/>
            </w:pPr>
            <w:r w:rsidRPr="00A50A80">
              <w:t>31-623</w:t>
            </w:r>
            <w:r w:rsidRPr="00A50A80">
              <w:t xml:space="preserve"> </w:t>
            </w:r>
            <w:r w:rsidRPr="00A50A80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C4A6160" w14:textId="77777777" w:rsidR="00773C08" w:rsidRPr="00A50A80" w:rsidRDefault="00773C08" w:rsidP="00377544">
            <w:pPr>
              <w:spacing w:before="80" w:after="80"/>
              <w:jc w:val="center"/>
            </w:pPr>
            <w:r w:rsidRPr="00A50A80">
              <w:t>148 000.00 zł</w:t>
            </w:r>
          </w:p>
        </w:tc>
      </w:tr>
      <w:tr w:rsidR="00773C08" w:rsidRPr="00A50A80" w14:paraId="1AD1AC1A" w14:textId="77777777" w:rsidTr="00377544">
        <w:tc>
          <w:tcPr>
            <w:tcW w:w="993" w:type="dxa"/>
            <w:shd w:val="clear" w:color="auto" w:fill="auto"/>
            <w:vAlign w:val="center"/>
          </w:tcPr>
          <w:p w14:paraId="78525433" w14:textId="77777777" w:rsidR="00773C08" w:rsidRPr="00A50A80" w:rsidRDefault="00773C08" w:rsidP="00377544">
            <w:pPr>
              <w:spacing w:before="80" w:after="80"/>
              <w:jc w:val="center"/>
            </w:pPr>
            <w:r w:rsidRPr="00A50A80"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97529A2" w14:textId="77777777" w:rsidR="00773C08" w:rsidRPr="00A50A80" w:rsidRDefault="00773C08" w:rsidP="00377544">
            <w:pPr>
              <w:spacing w:before="80" w:after="80"/>
              <w:jc w:val="center"/>
            </w:pPr>
            <w:r w:rsidRPr="00A50A80">
              <w:t>1</w:t>
            </w:r>
          </w:p>
        </w:tc>
        <w:tc>
          <w:tcPr>
            <w:tcW w:w="4110" w:type="dxa"/>
            <w:shd w:val="clear" w:color="auto" w:fill="auto"/>
          </w:tcPr>
          <w:p w14:paraId="6ECADE20" w14:textId="77777777" w:rsidR="00773C08" w:rsidRPr="00A50A80" w:rsidRDefault="00773C08" w:rsidP="00377544">
            <w:pPr>
              <w:spacing w:before="80"/>
            </w:pPr>
            <w:r w:rsidRPr="00A50A80">
              <w:t>D.A.-PROJEKT Biuro Projektów Dróg, Ulic i Mostów mgr inż. Dominik Adamczyk</w:t>
            </w:r>
          </w:p>
          <w:p w14:paraId="77B86D41" w14:textId="6BABC437" w:rsidR="00773C08" w:rsidRPr="00A50A80" w:rsidRDefault="00A50A80" w:rsidP="00377544">
            <w:r>
              <w:t xml:space="preserve">ul. </w:t>
            </w:r>
            <w:r w:rsidR="00773C08" w:rsidRPr="00A50A80">
              <w:t>Rydlówka</w:t>
            </w:r>
            <w:r w:rsidR="00773C08" w:rsidRPr="00A50A80">
              <w:t xml:space="preserve"> </w:t>
            </w:r>
            <w:r w:rsidR="00773C08" w:rsidRPr="00A50A80">
              <w:t>44/7</w:t>
            </w:r>
            <w:r w:rsidR="00773C08" w:rsidRPr="00A50A80">
              <w:t xml:space="preserve"> </w:t>
            </w:r>
          </w:p>
          <w:p w14:paraId="79444BB9" w14:textId="77777777" w:rsidR="00773C08" w:rsidRPr="00A50A80" w:rsidRDefault="00773C08" w:rsidP="00377544">
            <w:pPr>
              <w:spacing w:after="80"/>
              <w:jc w:val="both"/>
            </w:pPr>
            <w:r w:rsidRPr="00A50A80">
              <w:t>30-363</w:t>
            </w:r>
            <w:r w:rsidRPr="00A50A80">
              <w:t xml:space="preserve"> </w:t>
            </w:r>
            <w:r w:rsidRPr="00A50A80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C19F4D0" w14:textId="77777777" w:rsidR="00773C08" w:rsidRPr="00A50A80" w:rsidRDefault="00773C08" w:rsidP="00377544">
            <w:pPr>
              <w:spacing w:before="80" w:after="80"/>
              <w:jc w:val="center"/>
            </w:pPr>
            <w:r w:rsidRPr="00A50A80">
              <w:t>197 415.00 zł</w:t>
            </w:r>
          </w:p>
        </w:tc>
      </w:tr>
      <w:tr w:rsidR="00773C08" w:rsidRPr="00A50A80" w14:paraId="07BF0476" w14:textId="77777777" w:rsidTr="00377544">
        <w:tc>
          <w:tcPr>
            <w:tcW w:w="993" w:type="dxa"/>
            <w:shd w:val="clear" w:color="auto" w:fill="auto"/>
            <w:vAlign w:val="center"/>
          </w:tcPr>
          <w:p w14:paraId="78C4216E" w14:textId="77777777" w:rsidR="00773C08" w:rsidRPr="00A50A80" w:rsidRDefault="00773C08" w:rsidP="00377544">
            <w:pPr>
              <w:spacing w:before="80" w:after="80"/>
              <w:jc w:val="center"/>
            </w:pPr>
            <w:r w:rsidRPr="00A50A80"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7437DD0" w14:textId="77777777" w:rsidR="00773C08" w:rsidRPr="00A50A80" w:rsidRDefault="00773C08" w:rsidP="00377544">
            <w:pPr>
              <w:spacing w:before="80" w:after="80"/>
              <w:jc w:val="center"/>
            </w:pPr>
            <w:r w:rsidRPr="00A50A80">
              <w:t>1</w:t>
            </w:r>
          </w:p>
        </w:tc>
        <w:tc>
          <w:tcPr>
            <w:tcW w:w="4110" w:type="dxa"/>
            <w:shd w:val="clear" w:color="auto" w:fill="auto"/>
          </w:tcPr>
          <w:p w14:paraId="133E49FD" w14:textId="77777777" w:rsidR="00773C08" w:rsidRPr="00A50A80" w:rsidRDefault="00773C08" w:rsidP="00377544">
            <w:pPr>
              <w:spacing w:before="80"/>
            </w:pPr>
            <w:r w:rsidRPr="00A50A80">
              <w:t>Firma Inżynierska ARCUS Sp. z o.o.</w:t>
            </w:r>
          </w:p>
          <w:p w14:paraId="57A935F1" w14:textId="2C430169" w:rsidR="00773C08" w:rsidRPr="00A50A80" w:rsidRDefault="00A50A80" w:rsidP="00377544">
            <w:r>
              <w:t xml:space="preserve">ul. </w:t>
            </w:r>
            <w:r w:rsidR="00773C08" w:rsidRPr="00A50A80">
              <w:t>Kuźnicy Kołłątajowskiej</w:t>
            </w:r>
            <w:r w:rsidR="00773C08" w:rsidRPr="00A50A80">
              <w:t xml:space="preserve"> </w:t>
            </w:r>
            <w:r w:rsidR="00773C08" w:rsidRPr="00A50A80">
              <w:t>17i/37</w:t>
            </w:r>
            <w:r w:rsidR="00773C08" w:rsidRPr="00A50A80">
              <w:t xml:space="preserve"> </w:t>
            </w:r>
          </w:p>
          <w:p w14:paraId="11873FE3" w14:textId="77777777" w:rsidR="00773C08" w:rsidRPr="00A50A80" w:rsidRDefault="00773C08" w:rsidP="00377544">
            <w:pPr>
              <w:spacing w:after="80"/>
              <w:jc w:val="both"/>
            </w:pPr>
            <w:r w:rsidRPr="00A50A80">
              <w:t>31-234</w:t>
            </w:r>
            <w:r w:rsidRPr="00A50A80">
              <w:t xml:space="preserve"> </w:t>
            </w:r>
            <w:r w:rsidRPr="00A50A80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CAA9912" w14:textId="77777777" w:rsidR="00773C08" w:rsidRPr="00A50A80" w:rsidRDefault="00773C08" w:rsidP="00377544">
            <w:pPr>
              <w:spacing w:before="80" w:after="80"/>
              <w:jc w:val="center"/>
            </w:pPr>
            <w:r w:rsidRPr="00A50A80">
              <w:t>221 400.00 zł</w:t>
            </w:r>
          </w:p>
        </w:tc>
      </w:tr>
      <w:tr w:rsidR="00773C08" w:rsidRPr="00A50A80" w14:paraId="03C81D0D" w14:textId="77777777" w:rsidTr="00377544">
        <w:tc>
          <w:tcPr>
            <w:tcW w:w="993" w:type="dxa"/>
            <w:shd w:val="clear" w:color="auto" w:fill="auto"/>
            <w:vAlign w:val="center"/>
          </w:tcPr>
          <w:p w14:paraId="461AC9D4" w14:textId="77777777" w:rsidR="00773C08" w:rsidRPr="00A50A80" w:rsidRDefault="00773C08" w:rsidP="00377544">
            <w:pPr>
              <w:spacing w:before="80" w:after="80"/>
              <w:jc w:val="center"/>
            </w:pPr>
            <w:r w:rsidRPr="00A50A80"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CBDB53E" w14:textId="77777777" w:rsidR="00773C08" w:rsidRPr="00A50A80" w:rsidRDefault="00773C08" w:rsidP="00377544">
            <w:pPr>
              <w:spacing w:before="80" w:after="80"/>
              <w:jc w:val="center"/>
            </w:pPr>
            <w:r w:rsidRPr="00A50A80">
              <w:t>2</w:t>
            </w:r>
          </w:p>
        </w:tc>
        <w:tc>
          <w:tcPr>
            <w:tcW w:w="4110" w:type="dxa"/>
            <w:shd w:val="clear" w:color="auto" w:fill="auto"/>
          </w:tcPr>
          <w:p w14:paraId="64DEBC3A" w14:textId="77777777" w:rsidR="00773C08" w:rsidRPr="00A50A80" w:rsidRDefault="00773C08" w:rsidP="00377544">
            <w:pPr>
              <w:spacing w:before="80"/>
            </w:pPr>
            <w:r w:rsidRPr="00A50A80">
              <w:t>Firma Inżynierska ARCUS Sp. z o.o.</w:t>
            </w:r>
          </w:p>
          <w:p w14:paraId="4FE7D975" w14:textId="2670C8BC" w:rsidR="00773C08" w:rsidRPr="00A50A80" w:rsidRDefault="00A50A80" w:rsidP="00377544">
            <w:r>
              <w:t xml:space="preserve">ul. </w:t>
            </w:r>
            <w:r w:rsidR="00773C08" w:rsidRPr="00A50A80">
              <w:t>Kuźnicy Kołłątajowskiej</w:t>
            </w:r>
            <w:r w:rsidR="00773C08" w:rsidRPr="00A50A80">
              <w:t xml:space="preserve"> </w:t>
            </w:r>
            <w:r w:rsidR="00773C08" w:rsidRPr="00A50A80">
              <w:t>17i/37</w:t>
            </w:r>
            <w:r w:rsidR="00773C08" w:rsidRPr="00A50A80">
              <w:t xml:space="preserve"> </w:t>
            </w:r>
          </w:p>
          <w:p w14:paraId="0C8E35EC" w14:textId="77777777" w:rsidR="00773C08" w:rsidRPr="00A50A80" w:rsidRDefault="00773C08" w:rsidP="00377544">
            <w:pPr>
              <w:spacing w:after="80"/>
              <w:jc w:val="both"/>
            </w:pPr>
            <w:r w:rsidRPr="00A50A80">
              <w:t>31-234</w:t>
            </w:r>
            <w:r w:rsidRPr="00A50A80">
              <w:t xml:space="preserve"> </w:t>
            </w:r>
            <w:r w:rsidRPr="00A50A80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6B75F19" w14:textId="77777777" w:rsidR="00773C08" w:rsidRPr="00A50A80" w:rsidRDefault="00773C08" w:rsidP="00377544">
            <w:pPr>
              <w:spacing w:before="80" w:after="80"/>
              <w:jc w:val="center"/>
            </w:pPr>
            <w:r w:rsidRPr="00A50A80">
              <w:t>184 500.00 zł</w:t>
            </w:r>
          </w:p>
        </w:tc>
      </w:tr>
      <w:bookmarkEnd w:id="0"/>
    </w:tbl>
    <w:p w14:paraId="491FCE81" w14:textId="2ABD0E5A" w:rsidR="00A50A80" w:rsidRPr="00A50A80" w:rsidRDefault="00A50A80" w:rsidP="00A5442D">
      <w:pPr>
        <w:jc w:val="right"/>
      </w:pPr>
    </w:p>
    <w:sectPr w:rsidR="00A50A80" w:rsidRPr="00A50A80" w:rsidSect="00A50A8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851" w:right="1418" w:bottom="426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D7C3C9" w14:textId="77777777" w:rsidR="00F36688" w:rsidRDefault="00F36688">
      <w:r>
        <w:separator/>
      </w:r>
    </w:p>
  </w:endnote>
  <w:endnote w:type="continuationSeparator" w:id="0">
    <w:p w14:paraId="30907C31" w14:textId="77777777" w:rsidR="00F36688" w:rsidRDefault="00F366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FA8229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460251A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3B2227" w14:textId="5C502536" w:rsidR="009F189D" w:rsidRPr="00A50A80" w:rsidRDefault="009F189D" w:rsidP="00A50A80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4BDEF9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CB5E3A1" w14:textId="77777777" w:rsidR="009F189D" w:rsidRDefault="009F189D">
    <w:pPr>
      <w:pStyle w:val="Stopka"/>
      <w:tabs>
        <w:tab w:val="clear" w:pos="4536"/>
      </w:tabs>
      <w:jc w:val="center"/>
    </w:pPr>
  </w:p>
  <w:p w14:paraId="58EA63EA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EDBE8F" w14:textId="77777777" w:rsidR="00F36688" w:rsidRDefault="00F36688">
      <w:r>
        <w:separator/>
      </w:r>
    </w:p>
  </w:footnote>
  <w:footnote w:type="continuationSeparator" w:id="0">
    <w:p w14:paraId="62BD96B9" w14:textId="77777777" w:rsidR="00F36688" w:rsidRDefault="00F3668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D32FE0" w14:textId="77777777" w:rsidR="00773C08" w:rsidRDefault="00773C0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DE1B16" w14:textId="77777777" w:rsidR="00773C08" w:rsidRDefault="00773C0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3A1191" w14:textId="77777777" w:rsidR="00773C08" w:rsidRDefault="00773C0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36688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5614F2"/>
    <w:rsid w:val="00577BC6"/>
    <w:rsid w:val="0069085C"/>
    <w:rsid w:val="006B27ED"/>
    <w:rsid w:val="00773C08"/>
    <w:rsid w:val="00843263"/>
    <w:rsid w:val="00861E75"/>
    <w:rsid w:val="009D19BD"/>
    <w:rsid w:val="009F189D"/>
    <w:rsid w:val="00A50A80"/>
    <w:rsid w:val="00A5442D"/>
    <w:rsid w:val="00A80738"/>
    <w:rsid w:val="00BB547B"/>
    <w:rsid w:val="00C236D3"/>
    <w:rsid w:val="00C659E2"/>
    <w:rsid w:val="00C82837"/>
    <w:rsid w:val="00CA3D66"/>
    <w:rsid w:val="00CB0802"/>
    <w:rsid w:val="00D665F5"/>
    <w:rsid w:val="00D7128F"/>
    <w:rsid w:val="00EA3476"/>
    <w:rsid w:val="00F16C60"/>
    <w:rsid w:val="00F36688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537C785"/>
  <w15:chartTrackingRefBased/>
  <w15:docId w15:val="{0D0E73A0-A7D1-422E-9F72-53757C625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ZESAW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5</TotalTime>
  <Pages>1</Pages>
  <Words>200</Words>
  <Characters>1131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czesławnowak</dc:creator>
  <cp:keywords/>
  <dc:description/>
  <cp:lastModifiedBy>Czesław Nowak</cp:lastModifiedBy>
  <cp:revision>2</cp:revision>
  <cp:lastPrinted>2022-10-25T11:21:00Z</cp:lastPrinted>
  <dcterms:created xsi:type="dcterms:W3CDTF">2022-10-25T11:28:00Z</dcterms:created>
  <dcterms:modified xsi:type="dcterms:W3CDTF">2022-10-25T11:28:00Z</dcterms:modified>
</cp:coreProperties>
</file>