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7FCEA" w14:textId="14CE1B7E" w:rsidR="007E331F" w:rsidRPr="00DD2193" w:rsidRDefault="007E331F" w:rsidP="00B8201A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B70DA3" w:rsidRPr="00DD2193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E9232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19BE585E" w14:textId="5EDCF42B" w:rsidR="00E9232B" w:rsidRDefault="00E9232B" w:rsidP="00E9232B">
      <w:pPr>
        <w:spacing w:before="240" w:after="480"/>
        <w:rPr>
          <w:b/>
        </w:rPr>
      </w:pPr>
      <w:r>
        <w:t xml:space="preserve">Znak sprawy: </w:t>
      </w:r>
      <w:r w:rsidR="00BE143C">
        <w:rPr>
          <w:b/>
        </w:rPr>
        <w:t>PCUW.261.</w:t>
      </w:r>
      <w:r w:rsidR="00BE2E47">
        <w:rPr>
          <w:b/>
        </w:rPr>
        <w:t>2.1</w:t>
      </w:r>
      <w:r w:rsidR="001A6BB1">
        <w:rPr>
          <w:b/>
        </w:rPr>
        <w:t>4</w:t>
      </w:r>
      <w:r>
        <w:rPr>
          <w:b/>
        </w:rPr>
        <w:t>.2022</w:t>
      </w:r>
    </w:p>
    <w:p w14:paraId="5D900749" w14:textId="77777777" w:rsidR="001A6BB1" w:rsidRDefault="001A6BB1" w:rsidP="00E9232B">
      <w:pPr>
        <w:spacing w:before="240" w:after="480"/>
        <w:rPr>
          <w:b/>
          <w:sz w:val="22"/>
          <w:szCs w:val="22"/>
        </w:rPr>
      </w:pPr>
    </w:p>
    <w:p w14:paraId="1BF48A74" w14:textId="77777777" w:rsidR="00B70DA3" w:rsidRPr="00B70DA3" w:rsidRDefault="00B70DA3" w:rsidP="00B70D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61B6154" w14:textId="77777777" w:rsidTr="005844F6">
        <w:tc>
          <w:tcPr>
            <w:tcW w:w="9104" w:type="dxa"/>
            <w:shd w:val="clear" w:color="auto" w:fill="F2F2F2"/>
          </w:tcPr>
          <w:p w14:paraId="3551970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EC1FDB1" w14:textId="77777777" w:rsidR="00B70DA3" w:rsidRPr="00B70DA3" w:rsidRDefault="00B70DA3" w:rsidP="00B70DA3"/>
    <w:p w14:paraId="5F0F7A46" w14:textId="1C86B98E" w:rsidR="009A2AC2" w:rsidRDefault="002E612D" w:rsidP="009A2AC2">
      <w:pPr>
        <w:spacing w:after="120"/>
        <w:ind w:left="-426"/>
        <w:jc w:val="center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B70DA3">
        <w:rPr>
          <w:sz w:val="22"/>
          <w:szCs w:val="22"/>
        </w:rPr>
        <w:br/>
      </w:r>
      <w:r w:rsidRPr="00525EFF">
        <w:rPr>
          <w:sz w:val="22"/>
          <w:szCs w:val="22"/>
        </w:rPr>
        <w:t>w trybie</w:t>
      </w:r>
      <w:r w:rsidR="00890086" w:rsidRPr="00890086">
        <w:rPr>
          <w:sz w:val="22"/>
          <w:szCs w:val="22"/>
        </w:rPr>
        <w:t xml:space="preserve"> </w:t>
      </w:r>
      <w:r w:rsidR="00BE2E47">
        <w:rPr>
          <w:sz w:val="22"/>
          <w:szCs w:val="22"/>
        </w:rPr>
        <w:t>podstawowym bez negocjacji</w:t>
      </w:r>
      <w:r w:rsidR="00DD2193">
        <w:rPr>
          <w:sz w:val="22"/>
          <w:szCs w:val="22"/>
        </w:rPr>
        <w:t>,</w:t>
      </w:r>
      <w:r w:rsidRPr="00525EFF">
        <w:rPr>
          <w:sz w:val="22"/>
          <w:szCs w:val="22"/>
        </w:rPr>
        <w:t xml:space="preserve"> </w:t>
      </w:r>
      <w:r w:rsidR="0083312B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91E3E74" w14:textId="6F664428" w:rsidR="00BE2E47" w:rsidRPr="00BE2E47" w:rsidRDefault="00E369DE" w:rsidP="00E5204E">
      <w:pPr>
        <w:spacing w:after="120"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i/>
        </w:rPr>
        <w:t xml:space="preserve">Strzelnica wirtualna w ramach projektu pn. „Strzelnica w powiecie 2022” realizowanego </w:t>
      </w:r>
      <w:r>
        <w:rPr>
          <w:b/>
          <w:bCs/>
          <w:i/>
        </w:rPr>
        <w:br/>
        <w:t>dla I Liceum Ogólnokształcącego w Rawiczu</w:t>
      </w:r>
    </w:p>
    <w:p w14:paraId="339516A7" w14:textId="37522717" w:rsidR="00AA39D6" w:rsidRPr="00525EFF" w:rsidRDefault="006C1F43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DD2193">
        <w:rPr>
          <w:sz w:val="22"/>
          <w:szCs w:val="22"/>
        </w:rPr>
        <w:t>M</w:t>
      </w:r>
      <w:r w:rsidR="00AA39D6" w:rsidRPr="00525EFF">
        <w:rPr>
          <w:sz w:val="22"/>
          <w:szCs w:val="22"/>
        </w:rPr>
        <w:t>y niżej podpisani:</w:t>
      </w:r>
    </w:p>
    <w:p w14:paraId="7992E6BF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3AB24A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7AABAE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DD2193" w:rsidRPr="007677F8" w14:paraId="7E361374" w14:textId="77777777" w:rsidTr="00840CDC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083DD71C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47721255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66B30B3F" w14:textId="77777777" w:rsidTr="00840CDC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B953B67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2714DEC6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9DE0687" w14:textId="77777777" w:rsidTr="00840CDC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DC36E5D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D6DD70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A59EBA7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25AD0F42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7B2F22E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7842C5B1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6B23E4F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3F0D31F8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CFC09DA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A705E5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0699FFEE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B2FB2F2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C12D978" w14:textId="77777777" w:rsidR="00DD2193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0A2DB24E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61E086B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1935BF8C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3E022D0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7487721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DD2193" w14:paraId="1B889F9E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FF0AD61" w14:textId="357AEFC2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</w:t>
            </w:r>
            <w:r w:rsidR="005A0EAA" w:rsidRPr="002C6D9F">
              <w:rPr>
                <w:rFonts w:eastAsia="Calibri"/>
                <w:b/>
                <w:bCs/>
                <w:sz w:val="16"/>
                <w:szCs w:val="16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14:paraId="0F383650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A8846E4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5914A2F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07BDE862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6EF7F1ED" w14:textId="77777777" w:rsidR="005A0EAA" w:rsidRPr="000C26C4" w:rsidRDefault="005A0EAA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469CA996" w14:textId="329B7397" w:rsidR="001A6BB1" w:rsidRPr="001A6BB1" w:rsidRDefault="004D5A42" w:rsidP="001A6BB1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4013627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ED1D52" w:rsidRPr="007F3E87" w14:paraId="5F92BBF6" w14:textId="77777777" w:rsidTr="001A6BB1">
        <w:tc>
          <w:tcPr>
            <w:tcW w:w="8788" w:type="dxa"/>
            <w:shd w:val="clear" w:color="auto" w:fill="D9D9D9" w:themeFill="background1" w:themeFillShade="D9"/>
          </w:tcPr>
          <w:p w14:paraId="32CC4B88" w14:textId="77777777" w:rsidR="00C9393B" w:rsidRDefault="00C9393B" w:rsidP="00BE2E47">
            <w:pPr>
              <w:jc w:val="center"/>
              <w:rPr>
                <w:b/>
                <w:sz w:val="22"/>
                <w:szCs w:val="22"/>
              </w:rPr>
            </w:pPr>
          </w:p>
          <w:p w14:paraId="0443EC16" w14:textId="3F4AC74B" w:rsidR="00BE2E47" w:rsidRDefault="00ED1D52" w:rsidP="00BE2E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</w:t>
            </w:r>
            <w:r w:rsidR="00BE2E47">
              <w:rPr>
                <w:b/>
                <w:sz w:val="22"/>
                <w:szCs w:val="22"/>
              </w:rPr>
              <w:t>/ Okres gwarancji</w:t>
            </w:r>
          </w:p>
          <w:p w14:paraId="5D27EBED" w14:textId="14C0B0C9" w:rsidR="00ED1D52" w:rsidRPr="00BD4DEB" w:rsidRDefault="00ED1D52" w:rsidP="002B50A0">
            <w:pPr>
              <w:pStyle w:val="Akapitzlist"/>
              <w:spacing w:line="360" w:lineRule="auto"/>
              <w:ind w:left="360"/>
              <w:jc w:val="center"/>
              <w:rPr>
                <w:sz w:val="22"/>
                <w:szCs w:val="22"/>
              </w:rPr>
            </w:pPr>
          </w:p>
        </w:tc>
      </w:tr>
      <w:tr w:rsidR="001A6BB1" w:rsidRPr="007F3E87" w14:paraId="4D3E06F9" w14:textId="77777777" w:rsidTr="001A6BB1">
        <w:tc>
          <w:tcPr>
            <w:tcW w:w="8788" w:type="dxa"/>
            <w:shd w:val="clear" w:color="auto" w:fill="D9D9D9" w:themeFill="background1" w:themeFillShade="D9"/>
          </w:tcPr>
          <w:p w14:paraId="7F2BC553" w14:textId="6EDA6D06" w:rsidR="001A6BB1" w:rsidRDefault="001A6BB1" w:rsidP="00BE2E47">
            <w:pPr>
              <w:jc w:val="center"/>
              <w:rPr>
                <w:b/>
                <w:sz w:val="22"/>
                <w:szCs w:val="22"/>
              </w:rPr>
            </w:pPr>
            <w:r w:rsidRPr="00C840F6">
              <w:rPr>
                <w:b/>
              </w:rPr>
              <w:lastRenderedPageBreak/>
              <w:t>Część I</w:t>
            </w:r>
            <w:r w:rsidRPr="00C840F6">
              <w:rPr>
                <w:b/>
              </w:rPr>
              <w:br/>
              <w:t xml:space="preserve">Zakup i dostawa wyposażenia kompletnej strzelnicy wirtualnej dla  </w:t>
            </w:r>
            <w:r w:rsidRPr="00C840F6">
              <w:rPr>
                <w:b/>
              </w:rPr>
              <w:br/>
              <w:t>I Liceum Ogólnokształcącego w Rawiczu</w:t>
            </w:r>
            <w:r>
              <w:rPr>
                <w:b/>
              </w:rPr>
              <w:t xml:space="preserve">* </w:t>
            </w:r>
            <w:r w:rsidRPr="001A6BB1">
              <w:rPr>
                <w:bCs/>
                <w:i/>
                <w:iCs/>
                <w:color w:val="FF0000"/>
                <w:sz w:val="18"/>
                <w:szCs w:val="18"/>
              </w:rPr>
              <w:t>(*niepotrzebne skreślić)</w:t>
            </w:r>
          </w:p>
        </w:tc>
      </w:tr>
      <w:tr w:rsidR="00C2352A" w:rsidRPr="007F3E87" w14:paraId="599E28B8" w14:textId="77777777" w:rsidTr="001A6BB1">
        <w:trPr>
          <w:trHeight w:val="5265"/>
        </w:trPr>
        <w:tc>
          <w:tcPr>
            <w:tcW w:w="8788" w:type="dxa"/>
            <w:shd w:val="clear" w:color="auto" w:fill="auto"/>
          </w:tcPr>
          <w:p w14:paraId="68E6789C" w14:textId="0242394E" w:rsidR="00C2352A" w:rsidRDefault="00C2352A" w:rsidP="002C6D9F">
            <w:pPr>
              <w:pStyle w:val="Akapitzlist"/>
              <w:numPr>
                <w:ilvl w:val="0"/>
                <w:numId w:val="14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</w:t>
            </w:r>
            <w:r w:rsidR="00076E7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dania wynosi:</w:t>
            </w:r>
          </w:p>
          <w:p w14:paraId="6CADE098" w14:textId="77777777" w:rsidR="00C2352A" w:rsidRDefault="00C2352A" w:rsidP="00C2352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netto .................................................................................... zł </w:t>
            </w:r>
          </w:p>
          <w:p w14:paraId="658E24F2" w14:textId="77777777" w:rsidR="00C2352A" w:rsidRDefault="00C2352A" w:rsidP="00C2352A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 zł),</w:t>
            </w:r>
          </w:p>
          <w:p w14:paraId="192C5054" w14:textId="7E1EED05" w:rsidR="00C2352A" w:rsidRDefault="00C2352A" w:rsidP="00C2352A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natomiast wraz z należnym podatkiem VAT w wysokości </w:t>
            </w:r>
            <w:r w:rsidR="005E78F8">
              <w:rPr>
                <w:sz w:val="22"/>
                <w:szCs w:val="22"/>
              </w:rPr>
              <w:t>…..</w:t>
            </w:r>
            <w:r w:rsidR="001A6B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%,</w:t>
            </w:r>
          </w:p>
          <w:p w14:paraId="54125605" w14:textId="77777777" w:rsidR="00C2352A" w:rsidRDefault="00C2352A" w:rsidP="00C2352A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wynosi kwotę brutto ……….......... zł </w:t>
            </w:r>
          </w:p>
          <w:p w14:paraId="0BF82452" w14:textId="1452CD19" w:rsidR="00C2352A" w:rsidRPr="001A6BB1" w:rsidRDefault="00C2352A" w:rsidP="001A6BB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499619F5" w14:textId="77777777" w:rsidR="00C2352A" w:rsidRDefault="00C2352A" w:rsidP="00076E7D">
            <w:pPr>
              <w:pStyle w:val="Akapitzlist"/>
              <w:numPr>
                <w:ilvl w:val="0"/>
                <w:numId w:val="14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6E96AE40" w14:textId="72B5348B" w:rsidR="001A6BB1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="001A6BB1">
              <w:rPr>
                <w:sz w:val="22"/>
                <w:szCs w:val="22"/>
              </w:rPr>
              <w:t>1 rok</w:t>
            </w:r>
            <w:r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sym w:font="Webdings" w:char="F063"/>
            </w:r>
            <w:r w:rsidR="001A6BB1">
              <w:rPr>
                <w:sz w:val="22"/>
                <w:szCs w:val="22"/>
              </w:rPr>
              <w:t>,</w:t>
            </w:r>
          </w:p>
          <w:p w14:paraId="1E6EA060" w14:textId="1FD2B923" w:rsidR="00C2352A" w:rsidRPr="001A6BB1" w:rsidRDefault="001A6BB1" w:rsidP="001A6BB1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 lata – </w:t>
            </w:r>
            <w:r>
              <w:rPr>
                <w:sz w:val="22"/>
                <w:szCs w:val="22"/>
              </w:rPr>
              <w:sym w:font="Webdings" w:char="F063"/>
            </w:r>
            <w:r w:rsidR="00C2352A" w:rsidRPr="001A6BB1">
              <w:rPr>
                <w:sz w:val="22"/>
                <w:szCs w:val="22"/>
              </w:rPr>
              <w:t>,</w:t>
            </w:r>
          </w:p>
          <w:p w14:paraId="150B4A96" w14:textId="5C80DAB3" w:rsidR="00C2352A" w:rsidRDefault="00C2352A" w:rsidP="00076E7D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 </w:t>
            </w:r>
            <w:r w:rsidR="001A6BB1">
              <w:rPr>
                <w:sz w:val="22"/>
                <w:szCs w:val="22"/>
              </w:rPr>
              <w:t>lata</w:t>
            </w:r>
            <w:r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6D390972" w14:textId="3800F4AE" w:rsidR="00C2352A" w:rsidRDefault="00C2352A" w:rsidP="001A6BB1">
            <w:pPr>
              <w:pStyle w:val="Akapitzlist"/>
              <w:spacing w:after="60" w:line="276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>
              <w:rPr>
                <w:i/>
                <w:iCs/>
                <w:sz w:val="22"/>
                <w:szCs w:val="22"/>
              </w:rPr>
              <w:t xml:space="preserve">wg Załącznika Nr </w:t>
            </w:r>
            <w:r w:rsidR="00C50DDF">
              <w:rPr>
                <w:i/>
                <w:iCs/>
                <w:sz w:val="22"/>
                <w:szCs w:val="22"/>
              </w:rPr>
              <w:t>7</w:t>
            </w:r>
            <w:r>
              <w:rPr>
                <w:i/>
                <w:iCs/>
                <w:sz w:val="22"/>
                <w:szCs w:val="22"/>
              </w:rPr>
              <w:t xml:space="preserve">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4B9C4B31" w14:textId="52F1E445" w:rsidR="00C2352A" w:rsidRPr="00C9393B" w:rsidRDefault="00C2352A" w:rsidP="00C50DDF">
            <w:pPr>
              <w:pStyle w:val="Akapitzlist"/>
              <w:spacing w:after="60"/>
              <w:ind w:left="36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C9393B">
              <w:rPr>
                <w:i/>
                <w:iCs/>
                <w:color w:val="FF0000"/>
                <w:sz w:val="20"/>
                <w:szCs w:val="20"/>
              </w:rPr>
              <w:t xml:space="preserve">Należy wskazać jeden z powyższych </w:t>
            </w:r>
            <w:r w:rsidR="00C9393B" w:rsidRPr="00C9393B">
              <w:rPr>
                <w:i/>
                <w:iCs/>
                <w:color w:val="FF0000"/>
                <w:sz w:val="20"/>
                <w:szCs w:val="20"/>
              </w:rPr>
              <w:t>trzech</w:t>
            </w:r>
            <w:r w:rsidRPr="00C9393B">
              <w:rPr>
                <w:i/>
                <w:iCs/>
                <w:color w:val="FF0000"/>
                <w:sz w:val="20"/>
                <w:szCs w:val="20"/>
              </w:rPr>
              <w:t xml:space="preserve"> wariantów poprzez postawienie znaku X </w:t>
            </w:r>
            <w:r w:rsidR="00076E7D" w:rsidRPr="00C9393B">
              <w:rPr>
                <w:i/>
                <w:iCs/>
                <w:color w:val="FF0000"/>
                <w:sz w:val="20"/>
                <w:szCs w:val="20"/>
              </w:rPr>
              <w:br/>
            </w:r>
            <w:r w:rsidRPr="00C9393B">
              <w:rPr>
                <w:i/>
                <w:iCs/>
                <w:color w:val="FF0000"/>
                <w:sz w:val="20"/>
                <w:szCs w:val="20"/>
              </w:rPr>
              <w:t xml:space="preserve">w odpowiedniej kratce ( </w:t>
            </w:r>
            <w:r w:rsidRPr="00C9393B">
              <w:rPr>
                <w:color w:val="FF0000"/>
                <w:sz w:val="20"/>
                <w:szCs w:val="20"/>
              </w:rPr>
              <w:sym w:font="Webdings" w:char="F063"/>
            </w:r>
            <w:r w:rsidRPr="00C9393B">
              <w:rPr>
                <w:i/>
                <w:iCs/>
                <w:color w:val="FF0000"/>
                <w:sz w:val="20"/>
                <w:szCs w:val="20"/>
              </w:rPr>
              <w:t xml:space="preserve"> ).</w:t>
            </w:r>
          </w:p>
          <w:p w14:paraId="76BD5CCD" w14:textId="77777777" w:rsidR="00C2352A" w:rsidRDefault="00C2352A" w:rsidP="00ED1D5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A6BB1" w:rsidRPr="007F3E87" w14:paraId="41E7F101" w14:textId="77777777" w:rsidTr="001A6BB1">
        <w:trPr>
          <w:trHeight w:val="710"/>
        </w:trPr>
        <w:tc>
          <w:tcPr>
            <w:tcW w:w="8788" w:type="dxa"/>
            <w:shd w:val="clear" w:color="auto" w:fill="D9D9D9" w:themeFill="background1" w:themeFillShade="D9"/>
          </w:tcPr>
          <w:p w14:paraId="6B80A933" w14:textId="6C45F8A7" w:rsidR="001A6BB1" w:rsidRPr="001A6BB1" w:rsidRDefault="001A6BB1" w:rsidP="001A6BB1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Część II</w:t>
            </w:r>
            <w:r>
              <w:rPr>
                <w:b/>
              </w:rPr>
              <w:br/>
              <w:t xml:space="preserve">Adaptacja pomieszczenia dla potrzeb funkcjonowania wirtualnej strzelnicy – montaż elektrycznych rolet okiennych* </w:t>
            </w:r>
            <w:r w:rsidRPr="001A6BB1">
              <w:rPr>
                <w:bCs/>
                <w:i/>
                <w:iCs/>
                <w:color w:val="FF0000"/>
                <w:sz w:val="18"/>
                <w:szCs w:val="18"/>
              </w:rPr>
              <w:t>(*niepotrzebne skreślić)</w:t>
            </w:r>
          </w:p>
        </w:tc>
      </w:tr>
      <w:tr w:rsidR="001A6BB1" w:rsidRPr="007F3E87" w14:paraId="061FAC93" w14:textId="77777777" w:rsidTr="001A6BB1">
        <w:trPr>
          <w:trHeight w:val="710"/>
        </w:trPr>
        <w:tc>
          <w:tcPr>
            <w:tcW w:w="8788" w:type="dxa"/>
            <w:shd w:val="clear" w:color="auto" w:fill="auto"/>
          </w:tcPr>
          <w:p w14:paraId="3F6B4F26" w14:textId="77777777" w:rsidR="001A6BB1" w:rsidRDefault="001A6BB1" w:rsidP="001A6BB1">
            <w:pPr>
              <w:pStyle w:val="Akapitzlist"/>
              <w:numPr>
                <w:ilvl w:val="0"/>
                <w:numId w:val="18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zadania wynosi:</w:t>
            </w:r>
          </w:p>
          <w:p w14:paraId="12C835A8" w14:textId="77777777" w:rsidR="001A6BB1" w:rsidRDefault="001A6BB1" w:rsidP="001A6BB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netto .................................................................................... zł </w:t>
            </w:r>
          </w:p>
          <w:p w14:paraId="25BF2122" w14:textId="77777777" w:rsidR="001A6BB1" w:rsidRDefault="001A6BB1" w:rsidP="001A6BB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 zł),</w:t>
            </w:r>
          </w:p>
          <w:p w14:paraId="3066EA8C" w14:textId="3291A45C" w:rsidR="001A6BB1" w:rsidRDefault="001A6BB1" w:rsidP="001A6BB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natomiast wraz z należnym podatkiem VAT w wysokości </w:t>
            </w:r>
            <w:r w:rsidR="005E78F8">
              <w:rPr>
                <w:sz w:val="22"/>
                <w:szCs w:val="22"/>
              </w:rPr>
              <w:t>…..</w:t>
            </w:r>
            <w:r>
              <w:rPr>
                <w:sz w:val="22"/>
                <w:szCs w:val="22"/>
              </w:rPr>
              <w:t xml:space="preserve"> %,</w:t>
            </w:r>
          </w:p>
          <w:p w14:paraId="7740C47D" w14:textId="77777777" w:rsidR="001A6BB1" w:rsidRDefault="001A6BB1" w:rsidP="001A6BB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wynosi kwotę brutto ……….......... zł </w:t>
            </w:r>
          </w:p>
          <w:p w14:paraId="0ABEE221" w14:textId="77777777" w:rsidR="001A6BB1" w:rsidRPr="001A6BB1" w:rsidRDefault="001A6BB1" w:rsidP="001A6BB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57F5C30F" w14:textId="77777777" w:rsidR="001A6BB1" w:rsidRDefault="001A6BB1" w:rsidP="001A6BB1">
            <w:pPr>
              <w:pStyle w:val="Akapitzlist"/>
              <w:numPr>
                <w:ilvl w:val="0"/>
                <w:numId w:val="18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0A4903B3" w14:textId="77777777" w:rsidR="001A6BB1" w:rsidRDefault="001A6BB1" w:rsidP="001A6BB1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rok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2E1F9710" w14:textId="77777777" w:rsidR="001A6BB1" w:rsidRPr="001A6BB1" w:rsidRDefault="001A6BB1" w:rsidP="001A6BB1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 lata – </w:t>
            </w:r>
            <w:r>
              <w:rPr>
                <w:sz w:val="22"/>
                <w:szCs w:val="22"/>
              </w:rPr>
              <w:sym w:font="Webdings" w:char="F063"/>
            </w:r>
            <w:r w:rsidRPr="001A6BB1">
              <w:rPr>
                <w:sz w:val="22"/>
                <w:szCs w:val="22"/>
              </w:rPr>
              <w:t>,</w:t>
            </w:r>
          </w:p>
          <w:p w14:paraId="0CF2FAA9" w14:textId="77777777" w:rsidR="001A6BB1" w:rsidRDefault="001A6BB1" w:rsidP="001A6BB1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 lata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6086E18F" w14:textId="77777777" w:rsidR="001A6BB1" w:rsidRDefault="001A6BB1" w:rsidP="001A6BB1">
            <w:pPr>
              <w:pStyle w:val="Akapitzlist"/>
              <w:spacing w:after="60" w:line="276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>
              <w:rPr>
                <w:i/>
                <w:iCs/>
                <w:sz w:val="22"/>
                <w:szCs w:val="22"/>
              </w:rPr>
              <w:t>wg Załącznika Nr 7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2000838F" w14:textId="77777777" w:rsidR="00C9393B" w:rsidRPr="00C9393B" w:rsidRDefault="00C9393B" w:rsidP="00C9393B">
            <w:pPr>
              <w:pStyle w:val="Akapitzlist"/>
              <w:spacing w:after="60"/>
              <w:ind w:left="36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C9393B">
              <w:rPr>
                <w:i/>
                <w:iCs/>
                <w:color w:val="FF0000"/>
                <w:sz w:val="20"/>
                <w:szCs w:val="20"/>
              </w:rPr>
              <w:t xml:space="preserve">Należy wskazać jeden z powyższych trzech wariantów poprzez postawienie znaku X </w:t>
            </w:r>
            <w:r w:rsidRPr="00C9393B">
              <w:rPr>
                <w:i/>
                <w:iCs/>
                <w:color w:val="FF0000"/>
                <w:sz w:val="20"/>
                <w:szCs w:val="20"/>
              </w:rPr>
              <w:br/>
              <w:t xml:space="preserve">w odpowiedniej kratce ( </w:t>
            </w:r>
            <w:r w:rsidRPr="00C9393B">
              <w:rPr>
                <w:color w:val="FF0000"/>
                <w:sz w:val="20"/>
                <w:szCs w:val="20"/>
              </w:rPr>
              <w:sym w:font="Webdings" w:char="F063"/>
            </w:r>
            <w:r w:rsidRPr="00C9393B">
              <w:rPr>
                <w:i/>
                <w:iCs/>
                <w:color w:val="FF0000"/>
                <w:sz w:val="20"/>
                <w:szCs w:val="20"/>
              </w:rPr>
              <w:t xml:space="preserve"> ).</w:t>
            </w:r>
          </w:p>
          <w:p w14:paraId="008EECD1" w14:textId="77777777" w:rsidR="001A6BB1" w:rsidRDefault="001A6BB1" w:rsidP="001A6BB1">
            <w:pPr>
              <w:spacing w:line="276" w:lineRule="auto"/>
              <w:rPr>
                <w:b/>
              </w:rPr>
            </w:pPr>
          </w:p>
        </w:tc>
      </w:tr>
      <w:tr w:rsidR="001A6BB1" w:rsidRPr="007F3E87" w14:paraId="13F5BA6D" w14:textId="77777777" w:rsidTr="001A6BB1">
        <w:trPr>
          <w:trHeight w:val="710"/>
        </w:trPr>
        <w:tc>
          <w:tcPr>
            <w:tcW w:w="8788" w:type="dxa"/>
            <w:shd w:val="clear" w:color="auto" w:fill="D9D9D9" w:themeFill="background1" w:themeFillShade="D9"/>
          </w:tcPr>
          <w:p w14:paraId="54B08BF3" w14:textId="4E478B98" w:rsidR="001A6BB1" w:rsidRPr="001A6BB1" w:rsidRDefault="001A6BB1" w:rsidP="001A6BB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</w:rPr>
              <w:t>Część III</w:t>
            </w:r>
            <w:r>
              <w:rPr>
                <w:b/>
              </w:rPr>
              <w:br/>
              <w:t>Zakup i dostawa wyposażenia dla potrzeb wirtualnej strzelnicy</w:t>
            </w:r>
            <w:r>
              <w:rPr>
                <w:sz w:val="22"/>
                <w:szCs w:val="22"/>
              </w:rPr>
              <w:t xml:space="preserve">* </w:t>
            </w:r>
            <w:r w:rsidRPr="001A6BB1">
              <w:rPr>
                <w:bCs/>
                <w:i/>
                <w:iCs/>
                <w:color w:val="FF0000"/>
                <w:sz w:val="18"/>
                <w:szCs w:val="18"/>
              </w:rPr>
              <w:t>(*niepotrzebne skreślić)</w:t>
            </w:r>
          </w:p>
        </w:tc>
      </w:tr>
      <w:tr w:rsidR="001A6BB1" w:rsidRPr="007F3E87" w14:paraId="1C55C95E" w14:textId="77777777" w:rsidTr="001A6BB1">
        <w:trPr>
          <w:trHeight w:val="710"/>
        </w:trPr>
        <w:tc>
          <w:tcPr>
            <w:tcW w:w="8788" w:type="dxa"/>
            <w:shd w:val="clear" w:color="auto" w:fill="FFFFFF" w:themeFill="background1"/>
          </w:tcPr>
          <w:p w14:paraId="5EB070BA" w14:textId="77777777" w:rsidR="001A6BB1" w:rsidRDefault="001A6BB1" w:rsidP="001A6BB1">
            <w:pPr>
              <w:pStyle w:val="Akapitzlist"/>
              <w:numPr>
                <w:ilvl w:val="0"/>
                <w:numId w:val="19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C6D9F"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zadania wynosi:</w:t>
            </w:r>
          </w:p>
          <w:p w14:paraId="31E18B94" w14:textId="77777777" w:rsidR="001A6BB1" w:rsidRDefault="001A6BB1" w:rsidP="001A6BB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netto .................................................................................... zł </w:t>
            </w:r>
          </w:p>
          <w:p w14:paraId="34B477D8" w14:textId="77777777" w:rsidR="001A6BB1" w:rsidRDefault="001A6BB1" w:rsidP="001A6BB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(słownie: ...................................................................................................................... zł),</w:t>
            </w:r>
          </w:p>
          <w:p w14:paraId="0A667376" w14:textId="0F172941" w:rsidR="001A6BB1" w:rsidRDefault="001A6BB1" w:rsidP="001A6BB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natomiast wraz z należnym podatkiem VAT w wysokości </w:t>
            </w:r>
            <w:r w:rsidR="005E78F8">
              <w:rPr>
                <w:sz w:val="22"/>
                <w:szCs w:val="22"/>
              </w:rPr>
              <w:t>…..</w:t>
            </w:r>
            <w:r>
              <w:rPr>
                <w:sz w:val="22"/>
                <w:szCs w:val="22"/>
              </w:rPr>
              <w:t xml:space="preserve"> %,</w:t>
            </w:r>
          </w:p>
          <w:p w14:paraId="17682F1D" w14:textId="77777777" w:rsidR="001A6BB1" w:rsidRDefault="001A6BB1" w:rsidP="001A6BB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wynosi kwotę brutto ……….......... zł </w:t>
            </w:r>
          </w:p>
          <w:p w14:paraId="12E43CB0" w14:textId="77777777" w:rsidR="001A6BB1" w:rsidRPr="001A6BB1" w:rsidRDefault="001A6BB1" w:rsidP="001A6BB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(słownie: .................................................................................................................................... zł)</w:t>
            </w:r>
          </w:p>
          <w:p w14:paraId="58F8D48C" w14:textId="77777777" w:rsidR="001A6BB1" w:rsidRDefault="001A6BB1" w:rsidP="001A6BB1">
            <w:pPr>
              <w:pStyle w:val="Akapitzlist"/>
              <w:numPr>
                <w:ilvl w:val="0"/>
                <w:numId w:val="19"/>
              </w:numPr>
              <w:spacing w:after="60"/>
              <w:jc w:val="both"/>
              <w:rPr>
                <w:sz w:val="22"/>
                <w:szCs w:val="22"/>
              </w:rPr>
            </w:pPr>
            <w:r w:rsidRPr="00076E7D">
              <w:rPr>
                <w:b/>
                <w:bCs/>
                <w:sz w:val="22"/>
                <w:szCs w:val="22"/>
              </w:rPr>
              <w:t>Okres gwarancji i rękojmi za przedmiot zamówienia (G)</w:t>
            </w:r>
            <w:r>
              <w:rPr>
                <w:sz w:val="22"/>
                <w:szCs w:val="22"/>
              </w:rPr>
              <w:t>. Oświadczam, iż okres gwarancji i rękojmi wynosi:</w:t>
            </w:r>
          </w:p>
          <w:p w14:paraId="5CFEE9EE" w14:textId="77777777" w:rsidR="001A6BB1" w:rsidRDefault="001A6BB1" w:rsidP="001A6BB1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1 rok –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3A613EF4" w14:textId="77777777" w:rsidR="001A6BB1" w:rsidRPr="001A6BB1" w:rsidRDefault="001A6BB1" w:rsidP="001A6BB1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2 lata – </w:t>
            </w:r>
            <w:r>
              <w:rPr>
                <w:sz w:val="22"/>
                <w:szCs w:val="22"/>
              </w:rPr>
              <w:sym w:font="Webdings" w:char="F063"/>
            </w:r>
            <w:r w:rsidRPr="001A6BB1">
              <w:rPr>
                <w:sz w:val="22"/>
                <w:szCs w:val="22"/>
              </w:rPr>
              <w:t>,</w:t>
            </w:r>
          </w:p>
          <w:p w14:paraId="3FB8FB45" w14:textId="77777777" w:rsidR="001A6BB1" w:rsidRDefault="001A6BB1" w:rsidP="001A6BB1">
            <w:pPr>
              <w:pStyle w:val="Akapitzlist"/>
              <w:spacing w:after="60" w:line="360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3 lata - </w:t>
            </w:r>
            <w:r>
              <w:rPr>
                <w:sz w:val="22"/>
                <w:szCs w:val="22"/>
              </w:rPr>
              <w:sym w:font="Webdings" w:char="F063"/>
            </w:r>
            <w:r>
              <w:rPr>
                <w:sz w:val="22"/>
                <w:szCs w:val="22"/>
              </w:rPr>
              <w:t>,</w:t>
            </w:r>
          </w:p>
          <w:p w14:paraId="368C5DBC" w14:textId="77777777" w:rsidR="001A6BB1" w:rsidRDefault="001A6BB1" w:rsidP="001A6BB1">
            <w:pPr>
              <w:pStyle w:val="Akapitzlist"/>
              <w:spacing w:after="60" w:line="276" w:lineRule="auto"/>
              <w:ind w:left="3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który rozpoczyna swój bieg od daty zakończenia dostaw potwierdzonych końcowym Protokołem Odbioru Przedmiotu zamówienia </w:t>
            </w:r>
            <w:r>
              <w:rPr>
                <w:i/>
                <w:iCs/>
                <w:sz w:val="22"/>
                <w:szCs w:val="22"/>
              </w:rPr>
              <w:t>wg Załącznika Nr 7 do SWZ</w:t>
            </w:r>
            <w:r>
              <w:rPr>
                <w:sz w:val="22"/>
                <w:szCs w:val="22"/>
              </w:rPr>
              <w:t xml:space="preserve">. </w:t>
            </w:r>
          </w:p>
          <w:p w14:paraId="4EC3CDB4" w14:textId="77777777" w:rsidR="00C9393B" w:rsidRPr="00C9393B" w:rsidRDefault="00C9393B" w:rsidP="00C9393B">
            <w:pPr>
              <w:pStyle w:val="Akapitzlist"/>
              <w:spacing w:after="60"/>
              <w:ind w:left="36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C9393B">
              <w:rPr>
                <w:i/>
                <w:iCs/>
                <w:color w:val="FF0000"/>
                <w:sz w:val="20"/>
                <w:szCs w:val="20"/>
              </w:rPr>
              <w:t xml:space="preserve">Należy wskazać jeden z powyższych trzech wariantów poprzez postawienie znaku X </w:t>
            </w:r>
            <w:r w:rsidRPr="00C9393B">
              <w:rPr>
                <w:i/>
                <w:iCs/>
                <w:color w:val="FF0000"/>
                <w:sz w:val="20"/>
                <w:szCs w:val="20"/>
              </w:rPr>
              <w:br/>
              <w:t xml:space="preserve">w odpowiedniej kratce ( </w:t>
            </w:r>
            <w:r w:rsidRPr="00C9393B">
              <w:rPr>
                <w:color w:val="FF0000"/>
                <w:sz w:val="20"/>
                <w:szCs w:val="20"/>
              </w:rPr>
              <w:sym w:font="Webdings" w:char="F063"/>
            </w:r>
            <w:r w:rsidRPr="00C9393B">
              <w:rPr>
                <w:i/>
                <w:iCs/>
                <w:color w:val="FF0000"/>
                <w:sz w:val="20"/>
                <w:szCs w:val="20"/>
              </w:rPr>
              <w:t xml:space="preserve"> ).</w:t>
            </w:r>
          </w:p>
          <w:p w14:paraId="3BE00613" w14:textId="77777777" w:rsidR="001A6BB1" w:rsidRDefault="001A6BB1" w:rsidP="001A6BB1">
            <w:pPr>
              <w:spacing w:line="276" w:lineRule="auto"/>
              <w:jc w:val="center"/>
              <w:rPr>
                <w:b/>
              </w:rPr>
            </w:pPr>
          </w:p>
        </w:tc>
      </w:tr>
    </w:tbl>
    <w:p w14:paraId="4F241107" w14:textId="2F31F8BA" w:rsidR="005E78F8" w:rsidRPr="005E78F8" w:rsidRDefault="00B9086B" w:rsidP="005E78F8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6B5686EF" w14:textId="06964D67" w:rsidR="006B63D6" w:rsidRPr="0097776D" w:rsidRDefault="00251C1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Zapoznałem/liśmy</w:t>
      </w:r>
      <w:r w:rsidR="00FF57EE" w:rsidRPr="0097776D">
        <w:rPr>
          <w:sz w:val="22"/>
        </w:rPr>
        <w:t xml:space="preserve"> się ze Specyfikacją Warunków Zamówie</w:t>
      </w:r>
      <w:r>
        <w:rPr>
          <w:sz w:val="22"/>
        </w:rPr>
        <w:t>nia i uznajemy się za związanego/ych</w:t>
      </w:r>
      <w:r w:rsidR="00FF57EE" w:rsidRPr="0097776D">
        <w:rPr>
          <w:sz w:val="22"/>
        </w:rPr>
        <w:t xml:space="preserve"> określonymi w niej zasadami postępowania;</w:t>
      </w:r>
    </w:p>
    <w:p w14:paraId="71837429" w14:textId="5C4EB228" w:rsidR="00FF57EE" w:rsidRDefault="00251C1C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</w:t>
      </w:r>
      <w:r w:rsidR="00FF57EE" w:rsidRPr="0097776D">
        <w:rPr>
          <w:sz w:val="22"/>
        </w:rPr>
        <w:t>waża</w:t>
      </w:r>
      <w:r>
        <w:rPr>
          <w:sz w:val="22"/>
        </w:rPr>
        <w:t>m/</w:t>
      </w:r>
      <w:r w:rsidR="00FF57EE" w:rsidRPr="0097776D">
        <w:rPr>
          <w:sz w:val="22"/>
        </w:rPr>
        <w:t>my się za związa</w:t>
      </w:r>
      <w:r>
        <w:rPr>
          <w:sz w:val="22"/>
        </w:rPr>
        <w:t>nego/</w:t>
      </w:r>
      <w:r w:rsidR="00FF57EE" w:rsidRPr="0097776D">
        <w:rPr>
          <w:sz w:val="22"/>
        </w:rPr>
        <w:t>ych niniejszą ofertą na czas wskazany w Specyfikacji Warunków Zamówienia;</w:t>
      </w:r>
    </w:p>
    <w:p w14:paraId="5215824B" w14:textId="6E327D71" w:rsidR="005E78F8" w:rsidRDefault="005E78F8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sz w:val="22"/>
        </w:rPr>
        <w:t xml:space="preserve">Zaoferowany przez nas </w:t>
      </w:r>
      <w:r w:rsidR="00C9393B">
        <w:rPr>
          <w:sz w:val="22"/>
        </w:rPr>
        <w:t>produkt</w:t>
      </w:r>
      <w:r>
        <w:rPr>
          <w:sz w:val="22"/>
        </w:rPr>
        <w:t xml:space="preserve"> jest zgodny z warunkami konkursu prowadzonego przez Ministra Obrony Narodowej pn. „Strzelnica w powiecie 2022” prowadzonego na podstawie § 3 Rozporządzenia Ministra Obrony Narodowej z dnia 6 lipca </w:t>
      </w:r>
      <w:r w:rsidR="00C9393B">
        <w:rPr>
          <w:sz w:val="22"/>
        </w:rPr>
        <w:t>|</w:t>
      </w:r>
      <w:r>
        <w:rPr>
          <w:sz w:val="22"/>
        </w:rPr>
        <w:t>2018 r. w sprawie dofinansowania z budżetu państwa zadań związanych z budową, remontami i utrzymaniem strzelnic oraz rozwijaniem sportu strzeleckiego (Dz.U z 2018 r. poz. 1335)</w:t>
      </w:r>
      <w:r w:rsidR="00C9393B">
        <w:rPr>
          <w:sz w:val="22"/>
        </w:rPr>
        <w:t xml:space="preserve"> – dotyczy </w:t>
      </w:r>
      <w:r w:rsidR="00C9393B" w:rsidRPr="00C9393B">
        <w:rPr>
          <w:color w:val="FF0000"/>
          <w:sz w:val="22"/>
        </w:rPr>
        <w:t>Części I zamówienia</w:t>
      </w:r>
      <w:r>
        <w:rPr>
          <w:sz w:val="22"/>
        </w:rPr>
        <w:t>;</w:t>
      </w:r>
    </w:p>
    <w:p w14:paraId="2C5B4D9F" w14:textId="694A8930" w:rsidR="00076E7D" w:rsidRPr="00BE2E47" w:rsidRDefault="00251C1C" w:rsidP="00076E7D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</w:t>
      </w:r>
      <w:r w:rsidR="00BC4F99">
        <w:rPr>
          <w:sz w:val="22"/>
        </w:rPr>
        <w:t>amierza</w:t>
      </w:r>
      <w:r>
        <w:rPr>
          <w:sz w:val="22"/>
        </w:rPr>
        <w:t>m/</w:t>
      </w:r>
      <w:r w:rsidR="00BC4F99">
        <w:rPr>
          <w:sz w:val="22"/>
        </w:rPr>
        <w:t>my/ nie zamierza</w:t>
      </w:r>
      <w:r>
        <w:rPr>
          <w:sz w:val="22"/>
        </w:rPr>
        <w:t>m/</w:t>
      </w:r>
      <w:r w:rsidR="00BC4F99">
        <w:rPr>
          <w:sz w:val="22"/>
        </w:rPr>
        <w:t>m</w:t>
      </w:r>
      <w:r w:rsidR="00BC4F99" w:rsidRPr="00DE55E6">
        <w:rPr>
          <w:sz w:val="22"/>
        </w:rPr>
        <w:t>y powierzyć realizację następujących części zamówienia podwykonawcom*:</w:t>
      </w:r>
    </w:p>
    <w:p w14:paraId="0CAA15B8" w14:textId="77777777" w:rsidR="00BD4DEB" w:rsidRDefault="00BD4DEB" w:rsidP="00BD4DEB">
      <w:pPr>
        <w:spacing w:after="120"/>
        <w:contextualSpacing/>
        <w:jc w:val="both"/>
        <w:rPr>
          <w:sz w:val="22"/>
        </w:rPr>
      </w:pPr>
    </w:p>
    <w:p w14:paraId="7E383A0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1B9F37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1774F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EFE25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CB8BB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BC7AA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0E86538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03A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C50E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84D9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2C54C3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E630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550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D5BB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37401FF" w14:textId="03A49758" w:rsidR="00FF57EE" w:rsidRPr="0097776D" w:rsidRDefault="00251C1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="00FF57EE"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="00FF57EE" w:rsidRPr="0097776D">
        <w:rPr>
          <w:sz w:val="22"/>
        </w:rPr>
        <w:t>, które zostały zawarte w</w:t>
      </w:r>
      <w:r w:rsidR="005E78F8">
        <w:rPr>
          <w:sz w:val="22"/>
        </w:rPr>
        <w:t xml:space="preserve"> Załączniku Nr 2 do</w:t>
      </w:r>
      <w:r w:rsidR="00FF57EE" w:rsidRPr="0097776D">
        <w:rPr>
          <w:sz w:val="22"/>
        </w:rPr>
        <w:t xml:space="preserve"> Specyfikacji Warunków Zamówienia i zobowiązuj</w:t>
      </w:r>
      <w:r>
        <w:rPr>
          <w:sz w:val="22"/>
        </w:rPr>
        <w:t>ę/</w:t>
      </w:r>
      <w:proofErr w:type="spellStart"/>
      <w:r w:rsidR="00FF57EE" w:rsidRPr="0097776D">
        <w:rPr>
          <w:sz w:val="22"/>
        </w:rPr>
        <w:t>emy</w:t>
      </w:r>
      <w:proofErr w:type="spellEnd"/>
      <w:r w:rsidR="00FF57EE" w:rsidRPr="0097776D">
        <w:rPr>
          <w:sz w:val="22"/>
        </w:rPr>
        <w:t xml:space="preserve"> się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w przypadku wyboru </w:t>
      </w:r>
      <w:r>
        <w:rPr>
          <w:sz w:val="22"/>
        </w:rPr>
        <w:t>mojej/</w:t>
      </w:r>
      <w:r w:rsidR="00FF57EE" w:rsidRPr="0097776D">
        <w:rPr>
          <w:sz w:val="22"/>
        </w:rPr>
        <w:t>naszej oferty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do zawarcia umowy na zawartych tam warunkach,</w:t>
      </w:r>
      <w:r w:rsidR="005E78F8">
        <w:rPr>
          <w:sz w:val="22"/>
        </w:rPr>
        <w:t xml:space="preserve"> </w:t>
      </w:r>
      <w:r w:rsidR="00FF57EE" w:rsidRPr="0097776D">
        <w:rPr>
          <w:sz w:val="22"/>
        </w:rPr>
        <w:t>w miejscu i terminie wyznaczonym przez Zamawiającego;</w:t>
      </w:r>
    </w:p>
    <w:p w14:paraId="647D5951" w14:textId="65BC8528" w:rsidR="00FF57EE" w:rsidRDefault="00251C1C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t>W</w:t>
      </w:r>
      <w:r w:rsidR="00FF57EE" w:rsidRPr="0097776D">
        <w:rPr>
          <w:sz w:val="22"/>
        </w:rPr>
        <w:t>ypełni</w:t>
      </w:r>
      <w:r>
        <w:rPr>
          <w:sz w:val="22"/>
        </w:rPr>
        <w:t>łem/</w:t>
      </w:r>
      <w:r w:rsidR="00FF57EE" w:rsidRPr="0097776D">
        <w:rPr>
          <w:sz w:val="22"/>
        </w:rPr>
        <w:t>liśmy obowiązki informacyjne przewidziane w art. 13 lub art. 14 RODO</w:t>
      </w:r>
      <w:r w:rsidR="00FF57EE" w:rsidRPr="0097776D">
        <w:rPr>
          <w:rStyle w:val="Odwoanieprzypisudolnego"/>
          <w:sz w:val="22"/>
        </w:rPr>
        <w:footnoteReference w:id="2"/>
      </w:r>
      <w:r w:rsidR="00FF57EE" w:rsidRPr="0097776D">
        <w:rPr>
          <w:sz w:val="22"/>
        </w:rPr>
        <w:t xml:space="preserve">  wobec osób fizycznych, od których dane osobowe </w:t>
      </w:r>
      <w:r w:rsidR="00FF57EE" w:rsidRPr="00A65118">
        <w:rPr>
          <w:sz w:val="22"/>
          <w:szCs w:val="22"/>
        </w:rPr>
        <w:t>bezpośrednio lub pośrednio pozyska</w:t>
      </w:r>
      <w:r>
        <w:rPr>
          <w:sz w:val="22"/>
          <w:szCs w:val="22"/>
        </w:rPr>
        <w:t>łem/</w:t>
      </w:r>
      <w:r w:rsidR="00FF57EE" w:rsidRPr="00A65118">
        <w:rPr>
          <w:sz w:val="22"/>
          <w:szCs w:val="22"/>
        </w:rPr>
        <w:t>liśmy w celu ubiegania się o udzielenie zamówienia publicznego w niniejszym postępowaniu</w:t>
      </w:r>
      <w:r w:rsidR="00FF57EE" w:rsidRPr="00A65118">
        <w:rPr>
          <w:rStyle w:val="Odwoanieprzypisudolnego"/>
          <w:sz w:val="22"/>
          <w:szCs w:val="22"/>
        </w:rPr>
        <w:footnoteReference w:id="3"/>
      </w:r>
      <w:r w:rsidR="00A65118" w:rsidRPr="00A65118">
        <w:rPr>
          <w:sz w:val="22"/>
          <w:szCs w:val="22"/>
        </w:rPr>
        <w:t>,</w:t>
      </w:r>
    </w:p>
    <w:p w14:paraId="27BD9020" w14:textId="145D39E9" w:rsidR="00E97EE5" w:rsidRDefault="00E97EE5" w:rsidP="00E97EE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Składam/y ofertę jako Konsorcjum i tym samym, zgodnie z art. 117 ust. 4 ustawy Pzp, oświadczam/y, że prace polegające na: ………………………………………………………… </w:t>
      </w:r>
      <w:r w:rsidR="000C26C4">
        <w:rPr>
          <w:sz w:val="22"/>
          <w:szCs w:val="22"/>
        </w:rPr>
        <w:br/>
        <w:t>……………………………………………………………………………………………………</w:t>
      </w:r>
      <w:r>
        <w:rPr>
          <w:sz w:val="22"/>
          <w:szCs w:val="22"/>
        </w:rPr>
        <w:t>wykona nw. Wykonawca wspólnie ubiegający się o udzielenie zamówienia:</w:t>
      </w:r>
    </w:p>
    <w:p w14:paraId="7513A6D3" w14:textId="722959C8" w:rsidR="0083312B" w:rsidRPr="00E97EE5" w:rsidRDefault="00E97EE5" w:rsidP="00E97EE5">
      <w:pPr>
        <w:spacing w:before="120" w:after="120" w:line="276" w:lineRule="auto"/>
        <w:ind w:left="284"/>
        <w:jc w:val="both"/>
        <w:rPr>
          <w:color w:val="FF0000"/>
          <w:sz w:val="22"/>
          <w:szCs w:val="22"/>
        </w:rPr>
      </w:pPr>
      <w:r w:rsidRPr="00E97EE5">
        <w:rPr>
          <w:sz w:val="22"/>
          <w:szCs w:val="22"/>
        </w:rPr>
        <w:t>………………………………………………………………………………………………………</w:t>
      </w:r>
    </w:p>
    <w:p w14:paraId="37D875C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62B4F14" w14:textId="08939F58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 xml:space="preserve">, że wybór </w:t>
      </w:r>
      <w:r w:rsidR="00251C1C">
        <w:rPr>
          <w:bCs/>
          <w:sz w:val="22"/>
          <w:szCs w:val="22"/>
        </w:rPr>
        <w:t>mojej/</w:t>
      </w:r>
      <w:r>
        <w:rPr>
          <w:bCs/>
          <w:sz w:val="22"/>
          <w:szCs w:val="22"/>
        </w:rPr>
        <w:t>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6856870" w14:textId="4A3A5E7E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704770B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157991E" w14:textId="15133F70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p w14:paraId="25A4FD8F" w14:textId="77777777" w:rsidR="005035BB" w:rsidRDefault="005035BB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87B793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99EF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8A1A1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1816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255D5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C599D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61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93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E3F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31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196BAA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E5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979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B90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F3D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7C890CF" w14:textId="55725C8A" w:rsidR="00525EFF" w:rsidRPr="0097776D" w:rsidRDefault="00BE2E47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</w:t>
      </w:r>
      <w:r w:rsidR="00525EFF" w:rsidRPr="0097776D">
        <w:rPr>
          <w:b/>
          <w:sz w:val="22"/>
          <w:szCs w:val="22"/>
        </w:rPr>
        <w:t>SZELKĄ KORESPONDENCJĘ</w:t>
      </w:r>
      <w:r w:rsidR="00525EFF"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2E7F717F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468335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D9D9D9" w:themeFill="background1" w:themeFillShade="D9"/>
          </w:tcPr>
          <w:p w14:paraId="4C853CE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5EBBEEE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6A31D25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45FAFE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69F43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008890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27D9FD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96018E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3C9C3A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E63E54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6A75737" w14:textId="10C4BB9F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7EE5">
        <w:rPr>
          <w:b/>
          <w:bCs/>
          <w:sz w:val="22"/>
          <w:szCs w:val="22"/>
        </w:rPr>
        <w:t>Załącznikami</w:t>
      </w:r>
      <w:r>
        <w:rPr>
          <w:sz w:val="22"/>
          <w:szCs w:val="22"/>
        </w:rPr>
        <w:t xml:space="preserve">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CC9ACE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3BE26403" w14:textId="445D7CBA" w:rsidR="0097776D" w:rsidRDefault="007D475B" w:rsidP="00BE2E47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186B586" w14:textId="77777777" w:rsidR="00E5204E" w:rsidRDefault="00E5204E" w:rsidP="00E5204E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1E835D7" w14:textId="10CE010A" w:rsidR="00E5204E" w:rsidRPr="00E5204E" w:rsidRDefault="00E5204E" w:rsidP="00E5204E">
      <w:pPr>
        <w:pStyle w:val="Akapitzlist"/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rPr>
          <w:sz w:val="16"/>
          <w:szCs w:val="16"/>
        </w:rPr>
      </w:pPr>
      <w:r w:rsidRPr="00E5204E">
        <w:rPr>
          <w:b/>
          <w:bCs/>
          <w:color w:val="000000"/>
          <w:sz w:val="16"/>
          <w:szCs w:val="16"/>
        </w:rPr>
        <w:t>UWAGA:</w:t>
      </w:r>
      <w:r w:rsidRPr="00E5204E">
        <w:rPr>
          <w:sz w:val="16"/>
          <w:szCs w:val="16"/>
        </w:rPr>
        <w:t xml:space="preserve"> </w:t>
      </w:r>
      <w:r w:rsidRPr="00E5204E">
        <w:rPr>
          <w:bCs/>
          <w:color w:val="000000"/>
          <w:sz w:val="16"/>
          <w:szCs w:val="16"/>
        </w:rPr>
        <w:t>Formularz ofertowy opatruje się w formie elektronicznej (kwalifikowanym podpisem elektronicznym) lub w postaci elektronicznej podpisem zaufanym lub osobistym. Rekomendowany format - .pdf</w:t>
      </w:r>
    </w:p>
    <w:sectPr w:rsidR="00E5204E" w:rsidRPr="00E5204E" w:rsidSect="00BC4F99">
      <w:headerReference w:type="default" r:id="rId8"/>
      <w:foot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288ED" w14:textId="77777777" w:rsidR="00CA0346" w:rsidRDefault="00CA0346" w:rsidP="00FF57EE">
      <w:r>
        <w:separator/>
      </w:r>
    </w:p>
  </w:endnote>
  <w:endnote w:type="continuationSeparator" w:id="0">
    <w:p w14:paraId="7EA82319" w14:textId="77777777" w:rsidR="00CA0346" w:rsidRDefault="00CA034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4220972"/>
      <w:docPartObj>
        <w:docPartGallery w:val="Page Numbers (Bottom of Page)"/>
        <w:docPartUnique/>
      </w:docPartObj>
    </w:sdtPr>
    <w:sdtEndPr/>
    <w:sdtContent>
      <w:p w14:paraId="3368763B" w14:textId="0662A528" w:rsidR="00BB1A35" w:rsidRDefault="00BB1A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10F1">
          <w:rPr>
            <w:noProof/>
          </w:rPr>
          <w:t>8</w:t>
        </w:r>
        <w:r>
          <w:fldChar w:fldCharType="end"/>
        </w:r>
      </w:p>
    </w:sdtContent>
  </w:sdt>
  <w:p w14:paraId="60A4E604" w14:textId="77777777" w:rsidR="00BB1A35" w:rsidRDefault="00BB1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C0296" w14:textId="77777777" w:rsidR="00CA0346" w:rsidRDefault="00CA0346" w:rsidP="00FF57EE">
      <w:r>
        <w:separator/>
      </w:r>
    </w:p>
  </w:footnote>
  <w:footnote w:type="continuationSeparator" w:id="0">
    <w:p w14:paraId="16831090" w14:textId="77777777" w:rsidR="00CA0346" w:rsidRDefault="00CA0346" w:rsidP="00FF57EE">
      <w:r>
        <w:continuationSeparator/>
      </w:r>
    </w:p>
  </w:footnote>
  <w:footnote w:id="1">
    <w:p w14:paraId="4950314E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48068DC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D438C7F" w14:textId="77777777" w:rsidR="009D75A8" w:rsidRPr="00B8201A" w:rsidRDefault="009D75A8" w:rsidP="009D75A8">
      <w:pPr>
        <w:pStyle w:val="Tekstprzypisudolnego"/>
        <w:spacing w:after="60"/>
        <w:ind w:left="142" w:hanging="142"/>
        <w:jc w:val="both"/>
        <w:rPr>
          <w:sz w:val="16"/>
          <w:szCs w:val="16"/>
        </w:rPr>
      </w:pPr>
      <w:r w:rsidRPr="00B8201A">
        <w:rPr>
          <w:sz w:val="16"/>
          <w:szCs w:val="16"/>
        </w:rPr>
        <w:t>* niepotrzebne skreślić.</w:t>
      </w:r>
    </w:p>
    <w:p w14:paraId="5371D667" w14:textId="77777777" w:rsidR="00FF57EE" w:rsidRPr="00B8201A" w:rsidRDefault="00FF57EE" w:rsidP="009D75A8">
      <w:pPr>
        <w:pStyle w:val="Tekstprzypisudolnego"/>
        <w:spacing w:after="40"/>
        <w:ind w:left="142" w:hanging="142"/>
        <w:jc w:val="both"/>
        <w:rPr>
          <w:sz w:val="16"/>
          <w:szCs w:val="16"/>
        </w:rPr>
      </w:pPr>
      <w:r w:rsidRPr="00B8201A">
        <w:rPr>
          <w:rStyle w:val="Odwoanieprzypisudolnego"/>
          <w:sz w:val="16"/>
          <w:szCs w:val="16"/>
        </w:rPr>
        <w:footnoteRef/>
      </w:r>
      <w:r w:rsidRPr="00B8201A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13B076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 w:rsidRPr="00B8201A">
        <w:rPr>
          <w:rStyle w:val="Odwoanieprzypisudolnego"/>
          <w:sz w:val="16"/>
          <w:szCs w:val="16"/>
        </w:rPr>
        <w:footnoteRef/>
      </w:r>
      <w:r w:rsidRPr="00B8201A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6481C" w14:textId="77777777" w:rsidR="001A6BB1" w:rsidRDefault="001A6BB1" w:rsidP="001A6BB1">
    <w:pPr>
      <w:tabs>
        <w:tab w:val="center" w:pos="4536"/>
        <w:tab w:val="right" w:pos="9072"/>
      </w:tabs>
      <w:jc w:val="center"/>
      <w:rPr>
        <w:sz w:val="16"/>
        <w:szCs w:val="16"/>
      </w:rPr>
    </w:pPr>
  </w:p>
  <w:p w14:paraId="4D58F05A" w14:textId="6ACCDBB9" w:rsidR="001A6BB1" w:rsidRPr="001A6BB1" w:rsidRDefault="001A6BB1" w:rsidP="001A6BB1">
    <w:pPr>
      <w:tabs>
        <w:tab w:val="center" w:pos="4536"/>
        <w:tab w:val="right" w:pos="9072"/>
      </w:tabs>
      <w:jc w:val="center"/>
      <w:rPr>
        <w:sz w:val="16"/>
        <w:szCs w:val="16"/>
      </w:rPr>
    </w:pPr>
    <w:r w:rsidRPr="001A6BB1">
      <w:rPr>
        <w:sz w:val="16"/>
        <w:szCs w:val="16"/>
      </w:rPr>
      <w:t>Zadanie realizowane w ramach projektu dofinansowywanego ze środków budżetu państwa, w ramach Konkursu Ofert prowadzonego przez Ministra Obrony Narodowej pn.: „Strzelnica w powiecie 2022” nr 3/2022/CWCR</w:t>
    </w:r>
  </w:p>
  <w:p w14:paraId="0070FD76" w14:textId="77777777" w:rsidR="00CA36B3" w:rsidRDefault="00CA3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605C9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6A2521"/>
    <w:multiLevelType w:val="hybridMultilevel"/>
    <w:tmpl w:val="5D2004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3E3096"/>
    <w:multiLevelType w:val="hybridMultilevel"/>
    <w:tmpl w:val="100CF3CC"/>
    <w:lvl w:ilvl="0" w:tplc="916A21C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B56898"/>
    <w:multiLevelType w:val="hybridMultilevel"/>
    <w:tmpl w:val="F270549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E229F9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B37ECD"/>
    <w:multiLevelType w:val="hybridMultilevel"/>
    <w:tmpl w:val="F270549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255551"/>
    <w:multiLevelType w:val="hybridMultilevel"/>
    <w:tmpl w:val="465485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EB870F3"/>
    <w:multiLevelType w:val="hybridMultilevel"/>
    <w:tmpl w:val="B89A71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0E047F0"/>
    <w:multiLevelType w:val="hybridMultilevel"/>
    <w:tmpl w:val="8822102C"/>
    <w:lvl w:ilvl="0" w:tplc="69E6F89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6202923"/>
    <w:multiLevelType w:val="hybridMultilevel"/>
    <w:tmpl w:val="7E7A7D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2F0D56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98626A"/>
    <w:multiLevelType w:val="hybridMultilevel"/>
    <w:tmpl w:val="B0B806A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C701568"/>
    <w:multiLevelType w:val="hybridMultilevel"/>
    <w:tmpl w:val="097C26A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20076344">
    <w:abstractNumId w:val="11"/>
  </w:num>
  <w:num w:numId="2" w16cid:durableId="2068412887">
    <w:abstractNumId w:val="7"/>
  </w:num>
  <w:num w:numId="3" w16cid:durableId="1641612598">
    <w:abstractNumId w:val="10"/>
  </w:num>
  <w:num w:numId="4" w16cid:durableId="1601600600">
    <w:abstractNumId w:val="15"/>
  </w:num>
  <w:num w:numId="5" w16cid:durableId="2754125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70231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3483205">
    <w:abstractNumId w:val="8"/>
  </w:num>
  <w:num w:numId="8" w16cid:durableId="1655136350">
    <w:abstractNumId w:val="2"/>
  </w:num>
  <w:num w:numId="9" w16cid:durableId="2121484772">
    <w:abstractNumId w:val="1"/>
  </w:num>
  <w:num w:numId="10" w16cid:durableId="946885467">
    <w:abstractNumId w:val="6"/>
  </w:num>
  <w:num w:numId="11" w16cid:durableId="1321520">
    <w:abstractNumId w:val="14"/>
  </w:num>
  <w:num w:numId="12" w16cid:durableId="1437480012">
    <w:abstractNumId w:val="9"/>
  </w:num>
  <w:num w:numId="13" w16cid:durableId="556284713">
    <w:abstractNumId w:val="13"/>
  </w:num>
  <w:num w:numId="14" w16cid:durableId="383913850">
    <w:abstractNumId w:val="9"/>
  </w:num>
  <w:num w:numId="15" w16cid:durableId="1355231136">
    <w:abstractNumId w:val="0"/>
  </w:num>
  <w:num w:numId="16" w16cid:durableId="2117408898">
    <w:abstractNumId w:val="4"/>
  </w:num>
  <w:num w:numId="17" w16cid:durableId="850415748">
    <w:abstractNumId w:val="12"/>
  </w:num>
  <w:num w:numId="18" w16cid:durableId="1824615851">
    <w:abstractNumId w:val="3"/>
  </w:num>
  <w:num w:numId="19" w16cid:durableId="16871253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1C8"/>
    <w:rsid w:val="000102AE"/>
    <w:rsid w:val="00034021"/>
    <w:rsid w:val="000701A7"/>
    <w:rsid w:val="00076E7D"/>
    <w:rsid w:val="000C26C4"/>
    <w:rsid w:val="001063D3"/>
    <w:rsid w:val="001134E2"/>
    <w:rsid w:val="001A6BB1"/>
    <w:rsid w:val="001C4F33"/>
    <w:rsid w:val="001C7D84"/>
    <w:rsid w:val="001E19A1"/>
    <w:rsid w:val="00202DDA"/>
    <w:rsid w:val="002214DB"/>
    <w:rsid w:val="00231C7D"/>
    <w:rsid w:val="00247F29"/>
    <w:rsid w:val="00251C1C"/>
    <w:rsid w:val="00267D1F"/>
    <w:rsid w:val="00273DDD"/>
    <w:rsid w:val="002B50A0"/>
    <w:rsid w:val="002C6D9F"/>
    <w:rsid w:val="002C74A4"/>
    <w:rsid w:val="002E612D"/>
    <w:rsid w:val="002F3B26"/>
    <w:rsid w:val="00326B3C"/>
    <w:rsid w:val="00360672"/>
    <w:rsid w:val="0039683C"/>
    <w:rsid w:val="003B769C"/>
    <w:rsid w:val="003F5740"/>
    <w:rsid w:val="0041215E"/>
    <w:rsid w:val="004D5A42"/>
    <w:rsid w:val="004E11C8"/>
    <w:rsid w:val="005035BB"/>
    <w:rsid w:val="005117AC"/>
    <w:rsid w:val="00525EFF"/>
    <w:rsid w:val="005415AF"/>
    <w:rsid w:val="00572EE4"/>
    <w:rsid w:val="005844F6"/>
    <w:rsid w:val="005A0EAA"/>
    <w:rsid w:val="005E78F8"/>
    <w:rsid w:val="005F6F5F"/>
    <w:rsid w:val="00624617"/>
    <w:rsid w:val="00677A75"/>
    <w:rsid w:val="006B63D6"/>
    <w:rsid w:val="006C1F43"/>
    <w:rsid w:val="006C641D"/>
    <w:rsid w:val="006D09E0"/>
    <w:rsid w:val="00720A4D"/>
    <w:rsid w:val="007226E9"/>
    <w:rsid w:val="00746D9C"/>
    <w:rsid w:val="007D475B"/>
    <w:rsid w:val="007E331F"/>
    <w:rsid w:val="007F3E87"/>
    <w:rsid w:val="00820CFD"/>
    <w:rsid w:val="0083312B"/>
    <w:rsid w:val="00890086"/>
    <w:rsid w:val="00895E10"/>
    <w:rsid w:val="009312B4"/>
    <w:rsid w:val="00955AA2"/>
    <w:rsid w:val="00973BB7"/>
    <w:rsid w:val="0097776D"/>
    <w:rsid w:val="00983D1D"/>
    <w:rsid w:val="00996C38"/>
    <w:rsid w:val="009A2AC2"/>
    <w:rsid w:val="009D75A8"/>
    <w:rsid w:val="009E6C62"/>
    <w:rsid w:val="009F7290"/>
    <w:rsid w:val="00A50E18"/>
    <w:rsid w:val="00A65118"/>
    <w:rsid w:val="00A667CE"/>
    <w:rsid w:val="00AA39D6"/>
    <w:rsid w:val="00AC78EB"/>
    <w:rsid w:val="00AE2ACB"/>
    <w:rsid w:val="00AF4AC3"/>
    <w:rsid w:val="00B139A1"/>
    <w:rsid w:val="00B47637"/>
    <w:rsid w:val="00B70DA3"/>
    <w:rsid w:val="00B811C3"/>
    <w:rsid w:val="00B8201A"/>
    <w:rsid w:val="00B9086B"/>
    <w:rsid w:val="00BA10F1"/>
    <w:rsid w:val="00BB1A35"/>
    <w:rsid w:val="00BC4F99"/>
    <w:rsid w:val="00BD4DEB"/>
    <w:rsid w:val="00BE143C"/>
    <w:rsid w:val="00BE2E47"/>
    <w:rsid w:val="00BF43A4"/>
    <w:rsid w:val="00C22F7D"/>
    <w:rsid w:val="00C2352A"/>
    <w:rsid w:val="00C50DDF"/>
    <w:rsid w:val="00C9393B"/>
    <w:rsid w:val="00CA0346"/>
    <w:rsid w:val="00CA36B3"/>
    <w:rsid w:val="00CB0E85"/>
    <w:rsid w:val="00CE3AE6"/>
    <w:rsid w:val="00CF1F21"/>
    <w:rsid w:val="00D23645"/>
    <w:rsid w:val="00D3252F"/>
    <w:rsid w:val="00D554C7"/>
    <w:rsid w:val="00DC336F"/>
    <w:rsid w:val="00DD2193"/>
    <w:rsid w:val="00E1735C"/>
    <w:rsid w:val="00E20439"/>
    <w:rsid w:val="00E279A1"/>
    <w:rsid w:val="00E30CC6"/>
    <w:rsid w:val="00E369DE"/>
    <w:rsid w:val="00E5204E"/>
    <w:rsid w:val="00E9232B"/>
    <w:rsid w:val="00E97EE5"/>
    <w:rsid w:val="00EA3E5E"/>
    <w:rsid w:val="00ED1D52"/>
    <w:rsid w:val="00EF7769"/>
    <w:rsid w:val="00F134D5"/>
    <w:rsid w:val="00F170F1"/>
    <w:rsid w:val="00F31EAC"/>
    <w:rsid w:val="00F4268E"/>
    <w:rsid w:val="00F733FC"/>
    <w:rsid w:val="00F854CF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8F83A"/>
  <w15:chartTrackingRefBased/>
  <w15:docId w15:val="{16F56D61-5A23-4E31-869B-0E8D9D51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1D52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121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1215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97E17-7164-4AE5-AE2A-A32FB58D9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4</Pages>
  <Words>1086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4</cp:revision>
  <cp:lastPrinted>2021-05-24T06:42:00Z</cp:lastPrinted>
  <dcterms:created xsi:type="dcterms:W3CDTF">2022-10-07T08:59:00Z</dcterms:created>
  <dcterms:modified xsi:type="dcterms:W3CDTF">2022-10-24T07:14:00Z</dcterms:modified>
</cp:coreProperties>
</file>