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02EF4" w14:textId="77777777" w:rsidR="00D665F5" w:rsidRDefault="003253E7" w:rsidP="00D665F5">
      <w:pPr>
        <w:spacing w:after="240"/>
        <w:jc w:val="right"/>
        <w:rPr>
          <w:sz w:val="22"/>
          <w:szCs w:val="22"/>
        </w:rPr>
      </w:pPr>
      <w:r w:rsidRPr="003253E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253E7">
        <w:rPr>
          <w:sz w:val="22"/>
          <w:szCs w:val="22"/>
        </w:rPr>
        <w:t>2022-10-25</w:t>
      </w:r>
    </w:p>
    <w:p w14:paraId="1705F9F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B5362D4" w14:textId="77777777" w:rsidR="003253E7" w:rsidRPr="003253E7" w:rsidRDefault="003253E7" w:rsidP="00577BC6">
      <w:pPr>
        <w:spacing w:after="40"/>
        <w:rPr>
          <w:b/>
          <w:bCs/>
          <w:sz w:val="22"/>
          <w:szCs w:val="22"/>
        </w:rPr>
      </w:pPr>
      <w:r w:rsidRPr="003253E7">
        <w:rPr>
          <w:b/>
          <w:bCs/>
          <w:sz w:val="22"/>
          <w:szCs w:val="22"/>
        </w:rPr>
        <w:t>Akademia Górniczo - Hutnicza</w:t>
      </w:r>
    </w:p>
    <w:p w14:paraId="290340A6" w14:textId="77777777" w:rsidR="003253E7" w:rsidRPr="003253E7" w:rsidRDefault="003253E7" w:rsidP="00577BC6">
      <w:pPr>
        <w:spacing w:after="40"/>
        <w:rPr>
          <w:b/>
          <w:bCs/>
          <w:sz w:val="22"/>
          <w:szCs w:val="22"/>
        </w:rPr>
      </w:pPr>
      <w:r w:rsidRPr="003253E7">
        <w:rPr>
          <w:b/>
          <w:bCs/>
          <w:sz w:val="22"/>
          <w:szCs w:val="22"/>
        </w:rPr>
        <w:t>im. Stanisława Staszica w Krakowie</w:t>
      </w:r>
    </w:p>
    <w:p w14:paraId="7CD3EDC7" w14:textId="77777777" w:rsidR="00D665F5" w:rsidRPr="00D91931" w:rsidRDefault="003253E7" w:rsidP="00577BC6">
      <w:pPr>
        <w:spacing w:after="40"/>
        <w:rPr>
          <w:b/>
          <w:bCs/>
          <w:sz w:val="22"/>
          <w:szCs w:val="22"/>
        </w:rPr>
      </w:pPr>
      <w:r w:rsidRPr="003253E7">
        <w:rPr>
          <w:b/>
          <w:bCs/>
          <w:sz w:val="22"/>
          <w:szCs w:val="22"/>
        </w:rPr>
        <w:t>Dział Zamówień Publicznych</w:t>
      </w:r>
    </w:p>
    <w:p w14:paraId="6955E473" w14:textId="77777777" w:rsidR="00D665F5" w:rsidRPr="00BD5546" w:rsidRDefault="003253E7" w:rsidP="00D665F5">
      <w:pPr>
        <w:rPr>
          <w:sz w:val="22"/>
          <w:szCs w:val="22"/>
        </w:rPr>
      </w:pPr>
      <w:r w:rsidRPr="003253E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253E7">
        <w:rPr>
          <w:sz w:val="22"/>
          <w:szCs w:val="22"/>
        </w:rPr>
        <w:t>30</w:t>
      </w:r>
    </w:p>
    <w:p w14:paraId="1F2A050B" w14:textId="77777777" w:rsidR="00D665F5" w:rsidRPr="00BD5546" w:rsidRDefault="003253E7" w:rsidP="00D665F5">
      <w:pPr>
        <w:rPr>
          <w:sz w:val="22"/>
          <w:szCs w:val="22"/>
        </w:rPr>
      </w:pPr>
      <w:r w:rsidRPr="003253E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253E7">
        <w:rPr>
          <w:sz w:val="22"/>
          <w:szCs w:val="22"/>
        </w:rPr>
        <w:t>Kraków</w:t>
      </w:r>
    </w:p>
    <w:p w14:paraId="2A1034B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253E7" w:rsidRPr="003253E7">
        <w:rPr>
          <w:b/>
          <w:sz w:val="22"/>
          <w:szCs w:val="22"/>
        </w:rPr>
        <w:t>KC-zp.272-523/22</w:t>
      </w:r>
      <w:r w:rsidR="00A80738">
        <w:rPr>
          <w:sz w:val="24"/>
        </w:rPr>
        <w:tab/>
        <w:t xml:space="preserve"> </w:t>
      </w:r>
    </w:p>
    <w:p w14:paraId="4AC403E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D6E5E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3E83B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50EC0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37BF13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4E1533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253E7" w:rsidRPr="003253E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3428ACD" w14:textId="77777777" w:rsidR="00A80738" w:rsidRPr="00577BC6" w:rsidRDefault="003253E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253E7">
        <w:rPr>
          <w:b/>
          <w:sz w:val="22"/>
          <w:szCs w:val="22"/>
        </w:rPr>
        <w:t>Dostawa i montaż mebli oraz aneksu kuchennego wraz z wyposażeniem na potrzeby Działu Administracji Obiektami, pawilon A4/C4</w:t>
      </w:r>
    </w:p>
    <w:p w14:paraId="7AD38CD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253E7" w:rsidRPr="003253E7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0CE56E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253E7" w:rsidRPr="003253E7">
        <w:rPr>
          <w:sz w:val="22"/>
          <w:szCs w:val="22"/>
        </w:rPr>
        <w:t>25/10/2022</w:t>
      </w:r>
      <w:r w:rsidR="00FF4AB1" w:rsidRPr="00577BC6">
        <w:rPr>
          <w:sz w:val="22"/>
          <w:szCs w:val="22"/>
        </w:rPr>
        <w:t xml:space="preserve"> o godz. </w:t>
      </w:r>
      <w:r w:rsidR="003253E7" w:rsidRPr="003253E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2ED3793" w14:textId="77777777" w:rsidTr="003F57CD">
        <w:tc>
          <w:tcPr>
            <w:tcW w:w="993" w:type="dxa"/>
            <w:shd w:val="clear" w:color="auto" w:fill="auto"/>
            <w:vAlign w:val="center"/>
          </w:tcPr>
          <w:p w14:paraId="26E8336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508062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E1C27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253E7" w:rsidRPr="00493F8C" w14:paraId="60D4EE94" w14:textId="77777777" w:rsidTr="00927AD1">
        <w:tc>
          <w:tcPr>
            <w:tcW w:w="993" w:type="dxa"/>
            <w:shd w:val="clear" w:color="auto" w:fill="auto"/>
            <w:vAlign w:val="center"/>
          </w:tcPr>
          <w:p w14:paraId="4179EA07" w14:textId="77777777" w:rsidR="003253E7" w:rsidRPr="00490DC0" w:rsidRDefault="003253E7" w:rsidP="00927AD1">
            <w:pPr>
              <w:spacing w:before="120" w:after="120"/>
              <w:jc w:val="center"/>
            </w:pPr>
            <w:r w:rsidRPr="003253E7">
              <w:t>1</w:t>
            </w:r>
          </w:p>
        </w:tc>
        <w:tc>
          <w:tcPr>
            <w:tcW w:w="5244" w:type="dxa"/>
            <w:shd w:val="clear" w:color="auto" w:fill="auto"/>
          </w:tcPr>
          <w:p w14:paraId="7D13F065" w14:textId="6C9C10A1" w:rsidR="003253E7" w:rsidRPr="00490DC0" w:rsidRDefault="00AF4E2D" w:rsidP="00927AD1">
            <w:pPr>
              <w:spacing w:before="40"/>
            </w:pPr>
            <w:r>
              <w:t>Alnag Barbara Wróbel</w:t>
            </w:r>
          </w:p>
          <w:p w14:paraId="00FA5B71" w14:textId="77777777" w:rsidR="003253E7" w:rsidRPr="00490DC0" w:rsidRDefault="003253E7" w:rsidP="00927AD1">
            <w:r w:rsidRPr="003253E7">
              <w:t>ul. Miłkowskiego</w:t>
            </w:r>
            <w:r w:rsidRPr="00490DC0">
              <w:t xml:space="preserve"> </w:t>
            </w:r>
            <w:r w:rsidRPr="003253E7">
              <w:t>3/301</w:t>
            </w:r>
            <w:r w:rsidRPr="00490DC0">
              <w:t xml:space="preserve"> </w:t>
            </w:r>
          </w:p>
          <w:p w14:paraId="1F929E33" w14:textId="77777777" w:rsidR="003253E7" w:rsidRPr="00490DC0" w:rsidRDefault="003253E7" w:rsidP="00927AD1">
            <w:pPr>
              <w:spacing w:after="40"/>
              <w:jc w:val="both"/>
            </w:pPr>
            <w:r w:rsidRPr="003253E7">
              <w:t>30-349</w:t>
            </w:r>
            <w:r w:rsidRPr="00490DC0">
              <w:t xml:space="preserve"> </w:t>
            </w:r>
            <w:r w:rsidRPr="003253E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CBBB15" w14:textId="77777777" w:rsidR="003253E7" w:rsidRPr="00490DC0" w:rsidRDefault="003253E7" w:rsidP="00927AD1">
            <w:pPr>
              <w:spacing w:before="120" w:after="120"/>
              <w:jc w:val="both"/>
            </w:pPr>
            <w:r w:rsidRPr="003253E7">
              <w:t>70 100.00 zł</w:t>
            </w:r>
          </w:p>
        </w:tc>
      </w:tr>
      <w:tr w:rsidR="003253E7" w:rsidRPr="00493F8C" w14:paraId="038A13CE" w14:textId="77777777" w:rsidTr="00927AD1">
        <w:tc>
          <w:tcPr>
            <w:tcW w:w="993" w:type="dxa"/>
            <w:shd w:val="clear" w:color="auto" w:fill="auto"/>
            <w:vAlign w:val="center"/>
          </w:tcPr>
          <w:p w14:paraId="63D1931B" w14:textId="77777777" w:rsidR="003253E7" w:rsidRPr="00490DC0" w:rsidRDefault="003253E7" w:rsidP="00927AD1">
            <w:pPr>
              <w:spacing w:before="120" w:after="120"/>
              <w:jc w:val="center"/>
            </w:pPr>
            <w:r w:rsidRPr="003253E7">
              <w:t>2</w:t>
            </w:r>
          </w:p>
        </w:tc>
        <w:tc>
          <w:tcPr>
            <w:tcW w:w="5244" w:type="dxa"/>
            <w:shd w:val="clear" w:color="auto" w:fill="auto"/>
          </w:tcPr>
          <w:p w14:paraId="7A056FDC" w14:textId="77777777" w:rsidR="003253E7" w:rsidRPr="00490DC0" w:rsidRDefault="003253E7" w:rsidP="00927AD1">
            <w:pPr>
              <w:spacing w:before="40"/>
            </w:pPr>
            <w:r w:rsidRPr="003253E7">
              <w:t>Przedsiębiorstwo Produkcyjno-Handlowo-Usługowe ALTALENA Marek Guzik, Adam Wlazło</w:t>
            </w:r>
          </w:p>
          <w:p w14:paraId="3DA15132" w14:textId="77777777" w:rsidR="003253E7" w:rsidRPr="00490DC0" w:rsidRDefault="003253E7" w:rsidP="00927AD1">
            <w:r w:rsidRPr="003253E7">
              <w:t>ul. Bagrowa</w:t>
            </w:r>
            <w:r w:rsidRPr="00490DC0">
              <w:t xml:space="preserve"> </w:t>
            </w:r>
            <w:r w:rsidRPr="003253E7">
              <w:t>9</w:t>
            </w:r>
            <w:r w:rsidRPr="00490DC0">
              <w:t xml:space="preserve"> </w:t>
            </w:r>
          </w:p>
          <w:p w14:paraId="70B4B1D2" w14:textId="77777777" w:rsidR="003253E7" w:rsidRPr="00490DC0" w:rsidRDefault="003253E7" w:rsidP="00927AD1">
            <w:pPr>
              <w:spacing w:after="40"/>
              <w:jc w:val="both"/>
            </w:pPr>
            <w:r w:rsidRPr="003253E7">
              <w:t>30-733</w:t>
            </w:r>
            <w:r w:rsidRPr="00490DC0">
              <w:t xml:space="preserve"> </w:t>
            </w:r>
            <w:r w:rsidRPr="003253E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16AA24" w14:textId="77777777" w:rsidR="003253E7" w:rsidRPr="00490DC0" w:rsidRDefault="003253E7" w:rsidP="00927AD1">
            <w:pPr>
              <w:spacing w:before="120" w:after="120"/>
              <w:jc w:val="both"/>
            </w:pPr>
            <w:r w:rsidRPr="003253E7">
              <w:t>36 580.20 zł</w:t>
            </w:r>
          </w:p>
        </w:tc>
      </w:tr>
      <w:tr w:rsidR="003253E7" w:rsidRPr="00493F8C" w14:paraId="0B90361F" w14:textId="77777777" w:rsidTr="00927AD1">
        <w:tc>
          <w:tcPr>
            <w:tcW w:w="993" w:type="dxa"/>
            <w:shd w:val="clear" w:color="auto" w:fill="auto"/>
            <w:vAlign w:val="center"/>
          </w:tcPr>
          <w:p w14:paraId="63266873" w14:textId="77777777" w:rsidR="003253E7" w:rsidRPr="00490DC0" w:rsidRDefault="003253E7" w:rsidP="00927AD1">
            <w:pPr>
              <w:spacing w:before="120" w:after="120"/>
              <w:jc w:val="center"/>
            </w:pPr>
            <w:r w:rsidRPr="003253E7">
              <w:t>3</w:t>
            </w:r>
          </w:p>
        </w:tc>
        <w:tc>
          <w:tcPr>
            <w:tcW w:w="5244" w:type="dxa"/>
            <w:shd w:val="clear" w:color="auto" w:fill="auto"/>
          </w:tcPr>
          <w:p w14:paraId="538200D5" w14:textId="77777777" w:rsidR="003253E7" w:rsidRPr="00490DC0" w:rsidRDefault="003253E7" w:rsidP="00927AD1">
            <w:pPr>
              <w:spacing w:before="40"/>
            </w:pPr>
            <w:r w:rsidRPr="003253E7">
              <w:t>Firma Produkcyjno-Usługowo-Handlowa</w:t>
            </w:r>
          </w:p>
          <w:p w14:paraId="3D66CB4A" w14:textId="77777777" w:rsidR="003253E7" w:rsidRPr="00490DC0" w:rsidRDefault="003253E7" w:rsidP="00927AD1">
            <w:r w:rsidRPr="003253E7">
              <w:t>ul. Piłsudskiego</w:t>
            </w:r>
            <w:r w:rsidRPr="00490DC0">
              <w:t xml:space="preserve"> </w:t>
            </w:r>
            <w:r w:rsidRPr="003253E7">
              <w:t>43</w:t>
            </w:r>
            <w:r w:rsidRPr="00490DC0">
              <w:t xml:space="preserve"> </w:t>
            </w:r>
          </w:p>
          <w:p w14:paraId="2B919C8B" w14:textId="77777777" w:rsidR="003253E7" w:rsidRPr="00490DC0" w:rsidRDefault="003253E7" w:rsidP="00927AD1">
            <w:pPr>
              <w:spacing w:after="40"/>
              <w:jc w:val="both"/>
            </w:pPr>
            <w:r w:rsidRPr="003253E7">
              <w:t>34-600</w:t>
            </w:r>
            <w:r w:rsidRPr="00490DC0">
              <w:t xml:space="preserve"> </w:t>
            </w:r>
            <w:r w:rsidRPr="003253E7"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2F3EFD" w14:textId="77777777" w:rsidR="003253E7" w:rsidRPr="00490DC0" w:rsidRDefault="003253E7" w:rsidP="00927AD1">
            <w:pPr>
              <w:spacing w:before="120" w:after="120"/>
              <w:jc w:val="both"/>
            </w:pPr>
            <w:r w:rsidRPr="003253E7">
              <w:t>48 093.00 zł</w:t>
            </w:r>
          </w:p>
        </w:tc>
      </w:tr>
    </w:tbl>
    <w:p w14:paraId="3678FE4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599387" w14:textId="77777777" w:rsidR="00655412" w:rsidRDefault="00655412">
      <w:r>
        <w:separator/>
      </w:r>
    </w:p>
  </w:endnote>
  <w:endnote w:type="continuationSeparator" w:id="0">
    <w:p w14:paraId="66AFF724" w14:textId="77777777" w:rsidR="00655412" w:rsidRDefault="00655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FC33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0FF40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4A9C8" w14:textId="77777777" w:rsidR="009F189D" w:rsidRDefault="00AF4E2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3F26126">
        <v:line id="_x0000_s1025" style="position:absolute;left:0;text-align:left;z-index:251657728" from="-3.85pt,8.7pt" to="455.15pt,8.7pt"/>
      </w:pict>
    </w:r>
  </w:p>
  <w:p w14:paraId="5B723EE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3A06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FD07EC" w14:textId="77777777" w:rsidR="009F189D" w:rsidRDefault="009F189D">
    <w:pPr>
      <w:pStyle w:val="Stopka"/>
      <w:tabs>
        <w:tab w:val="clear" w:pos="4536"/>
      </w:tabs>
      <w:jc w:val="center"/>
    </w:pPr>
  </w:p>
  <w:p w14:paraId="0825E2A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0D545" w14:textId="77777777" w:rsidR="00655412" w:rsidRDefault="00655412">
      <w:r>
        <w:separator/>
      </w:r>
    </w:p>
  </w:footnote>
  <w:footnote w:type="continuationSeparator" w:id="0">
    <w:p w14:paraId="6E3059C5" w14:textId="77777777" w:rsidR="00655412" w:rsidRDefault="006554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5B2F9" w14:textId="77777777" w:rsidR="003253E7" w:rsidRDefault="00325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F08DC" w14:textId="77777777" w:rsidR="003253E7" w:rsidRDefault="00325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C9581" w14:textId="77777777" w:rsidR="003253E7" w:rsidRDefault="003253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541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253E7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55412"/>
    <w:rsid w:val="0069085C"/>
    <w:rsid w:val="007965DC"/>
    <w:rsid w:val="00843263"/>
    <w:rsid w:val="00861E75"/>
    <w:rsid w:val="009D19BD"/>
    <w:rsid w:val="009F189D"/>
    <w:rsid w:val="00A80738"/>
    <w:rsid w:val="00AF4E2D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B7BE6C"/>
  <w15:chartTrackingRefBased/>
  <w15:docId w15:val="{C37E803E-2FA7-493D-9D4B-1EE359D4E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dcterms:created xsi:type="dcterms:W3CDTF">2022-10-25T09:40:00Z</dcterms:created>
  <dcterms:modified xsi:type="dcterms:W3CDTF">2022-10-25T11:18:00Z</dcterms:modified>
</cp:coreProperties>
</file>