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1FF2F" w14:textId="41A2C49B" w:rsidR="00FB7F50" w:rsidRPr="002245BE" w:rsidRDefault="009D67DA" w:rsidP="008D0D45">
      <w:pPr>
        <w:spacing w:after="240"/>
        <w:jc w:val="right"/>
        <w:rPr>
          <w:sz w:val="22"/>
          <w:szCs w:val="22"/>
        </w:rPr>
      </w:pPr>
      <w:bookmarkStart w:id="0" w:name="_Hlk53520193"/>
      <w:r w:rsidRPr="009D67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0624E">
        <w:rPr>
          <w:sz w:val="22"/>
          <w:szCs w:val="22"/>
        </w:rPr>
        <w:t xml:space="preserve">25.10.2022 r. </w:t>
      </w:r>
    </w:p>
    <w:p w14:paraId="50C77D46" w14:textId="77777777" w:rsidR="009D67DA" w:rsidRPr="009D67DA" w:rsidRDefault="009D67DA" w:rsidP="00FB7F50">
      <w:pPr>
        <w:spacing w:after="40"/>
        <w:rPr>
          <w:b/>
          <w:bCs/>
          <w:sz w:val="22"/>
          <w:szCs w:val="22"/>
        </w:rPr>
      </w:pPr>
      <w:r w:rsidRPr="009D67DA">
        <w:rPr>
          <w:b/>
          <w:bCs/>
          <w:sz w:val="22"/>
          <w:szCs w:val="22"/>
        </w:rPr>
        <w:t>Szpital Miejski Specjalistyczny</w:t>
      </w:r>
    </w:p>
    <w:p w14:paraId="101DC00C" w14:textId="77777777" w:rsidR="009D67DA" w:rsidRPr="009D67DA" w:rsidRDefault="009D67DA" w:rsidP="00FB7F50">
      <w:pPr>
        <w:spacing w:after="40"/>
        <w:rPr>
          <w:b/>
          <w:bCs/>
          <w:sz w:val="22"/>
          <w:szCs w:val="22"/>
        </w:rPr>
      </w:pPr>
      <w:r w:rsidRPr="009D67DA">
        <w:rPr>
          <w:b/>
          <w:bCs/>
          <w:sz w:val="22"/>
          <w:szCs w:val="22"/>
        </w:rPr>
        <w:t>im. Gabriela Narutowicza w Krakowie</w:t>
      </w:r>
    </w:p>
    <w:p w14:paraId="605D4920" w14:textId="77777777" w:rsidR="00FB7F50" w:rsidRPr="002245BE" w:rsidRDefault="009D67DA" w:rsidP="00FB7F50">
      <w:pPr>
        <w:rPr>
          <w:sz w:val="22"/>
          <w:szCs w:val="22"/>
        </w:rPr>
      </w:pPr>
      <w:r w:rsidRPr="009D67DA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D67DA">
        <w:rPr>
          <w:sz w:val="22"/>
          <w:szCs w:val="22"/>
        </w:rPr>
        <w:t>35-37</w:t>
      </w:r>
    </w:p>
    <w:p w14:paraId="75CB3660" w14:textId="77777777" w:rsidR="00FB7F50" w:rsidRPr="002245BE" w:rsidRDefault="009D67DA" w:rsidP="00FB7F50">
      <w:pPr>
        <w:rPr>
          <w:sz w:val="22"/>
          <w:szCs w:val="22"/>
        </w:rPr>
      </w:pPr>
      <w:r w:rsidRPr="009D67DA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D67DA">
        <w:rPr>
          <w:sz w:val="22"/>
          <w:szCs w:val="22"/>
        </w:rPr>
        <w:t>Kraków</w:t>
      </w:r>
    </w:p>
    <w:p w14:paraId="0FF1F458" w14:textId="77777777" w:rsidR="008642B3" w:rsidRDefault="00CA7A2F">
      <w:pPr>
        <w:pStyle w:val="Nagwek1"/>
        <w:spacing w:before="600"/>
        <w:rPr>
          <w:sz w:val="28"/>
        </w:rPr>
      </w:pPr>
      <w:r>
        <w:rPr>
          <w:sz w:val="28"/>
        </w:rPr>
        <w:t>SPROSTOWANIE</w:t>
      </w:r>
    </w:p>
    <w:p w14:paraId="503783FF" w14:textId="53493C37" w:rsidR="008642B3" w:rsidRDefault="00012F22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d</w:t>
      </w:r>
      <w:r w:rsidR="00CA7A2F">
        <w:rPr>
          <w:b/>
          <w:sz w:val="28"/>
        </w:rPr>
        <w:t xml:space="preserve">o ogłoszenia </w:t>
      </w:r>
      <w:r w:rsidR="008642B3"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A7A2F">
        <w:rPr>
          <w:b/>
          <w:sz w:val="28"/>
        </w:rPr>
        <w:t xml:space="preserve"> z dn. </w:t>
      </w:r>
      <w:r w:rsidR="009407F3">
        <w:rPr>
          <w:b/>
          <w:sz w:val="28"/>
        </w:rPr>
        <w:t>15</w:t>
      </w:r>
      <w:r w:rsidR="00CA7A2F">
        <w:rPr>
          <w:b/>
          <w:sz w:val="28"/>
        </w:rPr>
        <w:t>.0</w:t>
      </w:r>
      <w:r w:rsidR="009407F3">
        <w:rPr>
          <w:b/>
          <w:sz w:val="28"/>
        </w:rPr>
        <w:t>9</w:t>
      </w:r>
      <w:r w:rsidR="00CA7A2F">
        <w:rPr>
          <w:b/>
          <w:sz w:val="28"/>
        </w:rPr>
        <w:t>.2022 r.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D67DA" w:rsidRPr="00607F9B" w14:paraId="2C538793" w14:textId="77777777" w:rsidTr="00CA7A2F">
        <w:trPr>
          <w:trHeight w:val="638"/>
        </w:trPr>
        <w:tc>
          <w:tcPr>
            <w:tcW w:w="1023" w:type="dxa"/>
            <w:shd w:val="clear" w:color="auto" w:fill="auto"/>
          </w:tcPr>
          <w:p w14:paraId="7CCFB808" w14:textId="77777777" w:rsidR="009D67DA" w:rsidRPr="00607F9B" w:rsidRDefault="009D67DA" w:rsidP="007E2C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14:paraId="47D40869" w14:textId="56021138" w:rsidR="009D67DA" w:rsidRPr="00607F9B" w:rsidRDefault="009D67DA" w:rsidP="007E2C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9407F3">
              <w:rPr>
                <w:sz w:val="22"/>
                <w:szCs w:val="22"/>
              </w:rPr>
              <w:t>przetargu nieograniczonego</w:t>
            </w:r>
            <w:r w:rsidRPr="009D67DA"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67DA">
              <w:rPr>
                <w:b/>
                <w:bCs/>
                <w:sz w:val="22"/>
                <w:szCs w:val="22"/>
              </w:rPr>
              <w:t xml:space="preserve">Zakup i dostawa </w:t>
            </w:r>
            <w:r w:rsidR="009407F3">
              <w:rPr>
                <w:b/>
                <w:bCs/>
                <w:sz w:val="22"/>
                <w:szCs w:val="22"/>
              </w:rPr>
              <w:t>produktów farmaceutycznych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67DA">
              <w:rPr>
                <w:b/>
                <w:sz w:val="22"/>
                <w:szCs w:val="22"/>
              </w:rPr>
              <w:t>ZP/2</w:t>
            </w:r>
            <w:r w:rsidR="009407F3">
              <w:rPr>
                <w:b/>
                <w:sz w:val="22"/>
                <w:szCs w:val="22"/>
              </w:rPr>
              <w:t>7</w:t>
            </w:r>
            <w:r w:rsidRPr="009D67DA">
              <w:rPr>
                <w:b/>
                <w:sz w:val="22"/>
                <w:szCs w:val="22"/>
              </w:rPr>
              <w:t>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15D5CA" w14:textId="6128EBFB" w:rsidR="00EE55BD" w:rsidRPr="00EE55BD" w:rsidRDefault="00EE55BD" w:rsidP="00EE55BD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sz w:val="22"/>
          <w:szCs w:val="22"/>
        </w:rPr>
      </w:pPr>
      <w:r w:rsidRPr="007C4B0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prostuje treść Ogłoszenia o wyborze najkorzystniejszej oferty w zakresie </w:t>
      </w:r>
      <w:r w:rsidRPr="009407F3">
        <w:rPr>
          <w:b/>
          <w:bCs/>
          <w:i/>
          <w:iCs/>
          <w:sz w:val="22"/>
          <w:szCs w:val="22"/>
        </w:rPr>
        <w:t xml:space="preserve">Pakietu </w:t>
      </w:r>
      <w:r w:rsidR="0010624E">
        <w:rPr>
          <w:b/>
          <w:bCs/>
          <w:i/>
          <w:iCs/>
          <w:sz w:val="22"/>
          <w:szCs w:val="22"/>
        </w:rPr>
        <w:br/>
      </w:r>
      <w:r w:rsidRPr="009407F3">
        <w:rPr>
          <w:b/>
          <w:bCs/>
          <w:i/>
          <w:iCs/>
          <w:sz w:val="22"/>
          <w:szCs w:val="22"/>
        </w:rPr>
        <w:t>nr 7 – Leki I</w:t>
      </w:r>
      <w:r>
        <w:rPr>
          <w:b/>
          <w:bCs/>
          <w:i/>
          <w:iCs/>
          <w:sz w:val="22"/>
          <w:szCs w:val="22"/>
        </w:rPr>
        <w:t xml:space="preserve">, </w:t>
      </w:r>
      <w:r w:rsidRPr="00EE55BD">
        <w:rPr>
          <w:sz w:val="22"/>
          <w:szCs w:val="22"/>
        </w:rPr>
        <w:t>w z</w:t>
      </w:r>
      <w:r w:rsidRPr="007C4B03">
        <w:rPr>
          <w:sz w:val="22"/>
          <w:szCs w:val="22"/>
        </w:rPr>
        <w:t>wiązku z błędnie wpisanym Wykonawcą</w:t>
      </w:r>
      <w:r>
        <w:rPr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 xml:space="preserve">ów została poprawnie przyznana Wykonawcy </w:t>
      </w:r>
      <w:proofErr w:type="spellStart"/>
      <w:r>
        <w:rPr>
          <w:color w:val="000000"/>
          <w:sz w:val="22"/>
          <w:szCs w:val="22"/>
        </w:rPr>
        <w:t>Salus</w:t>
      </w:r>
      <w:proofErr w:type="spellEnd"/>
      <w:r>
        <w:rPr>
          <w:color w:val="000000"/>
          <w:sz w:val="22"/>
          <w:szCs w:val="22"/>
        </w:rPr>
        <w:t xml:space="preserve"> International Sp. z o.o. </w:t>
      </w:r>
    </w:p>
    <w:p w14:paraId="0DE81AC4" w14:textId="77777777" w:rsidR="00F73055" w:rsidRDefault="00F73055" w:rsidP="001F57D7">
      <w:pPr>
        <w:spacing w:before="40" w:after="40"/>
        <w:jc w:val="both"/>
        <w:rPr>
          <w:sz w:val="22"/>
          <w:szCs w:val="22"/>
        </w:rPr>
      </w:pPr>
    </w:p>
    <w:p w14:paraId="75BFBFA2" w14:textId="5CC40FB1" w:rsidR="001F57D7" w:rsidRDefault="001F57D7" w:rsidP="00F73055">
      <w:pPr>
        <w:spacing w:before="40" w:after="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Ogłoszeniu o wyborze najkorzystniejszej oferty z dnia 15.09.2022 r. w Pakiecie nr 7- Leki I powinno być: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F57D7" w14:paraId="2A2A674C" w14:textId="77777777" w:rsidTr="007C0212">
        <w:trPr>
          <w:cantSplit/>
        </w:trPr>
        <w:tc>
          <w:tcPr>
            <w:tcW w:w="9498" w:type="dxa"/>
          </w:tcPr>
          <w:bookmarkEnd w:id="0"/>
          <w:p w14:paraId="3C46B06A" w14:textId="77777777" w:rsidR="001F57D7" w:rsidRPr="00E320C1" w:rsidRDefault="001F57D7" w:rsidP="001F57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320C1">
              <w:rPr>
                <w:b/>
                <w:sz w:val="22"/>
                <w:szCs w:val="22"/>
              </w:rPr>
              <w:t>Salus</w:t>
            </w:r>
            <w:proofErr w:type="spellEnd"/>
            <w:r w:rsidRPr="00E320C1">
              <w:rPr>
                <w:b/>
                <w:sz w:val="22"/>
                <w:szCs w:val="22"/>
              </w:rPr>
              <w:t xml:space="preserve"> International Sp. z o.o.</w:t>
            </w:r>
          </w:p>
          <w:p w14:paraId="7EEAA321" w14:textId="77777777" w:rsidR="001F57D7" w:rsidRPr="00E320C1" w:rsidRDefault="001F57D7" w:rsidP="001F57D7">
            <w:pPr>
              <w:jc w:val="both"/>
              <w:rPr>
                <w:bCs/>
                <w:sz w:val="22"/>
                <w:szCs w:val="22"/>
              </w:rPr>
            </w:pPr>
            <w:r w:rsidRPr="00E320C1">
              <w:rPr>
                <w:bCs/>
                <w:sz w:val="22"/>
                <w:szCs w:val="22"/>
              </w:rPr>
              <w:t xml:space="preserve">ul. Pułaskiego 9 </w:t>
            </w:r>
          </w:p>
          <w:p w14:paraId="0A8113EA" w14:textId="77777777" w:rsidR="001F57D7" w:rsidRPr="00E320C1" w:rsidRDefault="001F57D7" w:rsidP="001F57D7">
            <w:pPr>
              <w:jc w:val="both"/>
              <w:rPr>
                <w:bCs/>
                <w:sz w:val="22"/>
                <w:szCs w:val="22"/>
              </w:rPr>
            </w:pPr>
            <w:r w:rsidRPr="00E320C1">
              <w:rPr>
                <w:bCs/>
                <w:sz w:val="22"/>
                <w:szCs w:val="22"/>
              </w:rPr>
              <w:t>40-273 Katowice</w:t>
            </w:r>
          </w:p>
          <w:p w14:paraId="678C4A1F" w14:textId="77777777" w:rsidR="001F57D7" w:rsidRPr="00E320C1" w:rsidRDefault="001F57D7" w:rsidP="007C02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320C1">
              <w:rPr>
                <w:sz w:val="22"/>
                <w:szCs w:val="22"/>
              </w:rPr>
              <w:t xml:space="preserve">na </w:t>
            </w:r>
            <w:r w:rsidRPr="00E320C1">
              <w:rPr>
                <w:color w:val="000000"/>
                <w:sz w:val="22"/>
                <w:szCs w:val="22"/>
              </w:rPr>
              <w:t>Pakiet 7  – Leki I</w:t>
            </w:r>
            <w:r w:rsidRPr="00E320C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C046F7E" w14:textId="77777777" w:rsidR="001F57D7" w:rsidRPr="00E320C1" w:rsidRDefault="001F57D7" w:rsidP="007C021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320C1">
              <w:rPr>
                <w:sz w:val="22"/>
                <w:szCs w:val="22"/>
              </w:rPr>
              <w:t>Uzasadnienie wyboru:</w:t>
            </w:r>
          </w:p>
          <w:p w14:paraId="2135DB4A" w14:textId="77777777" w:rsidR="001F57D7" w:rsidRPr="008D0D45" w:rsidRDefault="001F57D7" w:rsidP="007C02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320C1">
              <w:rPr>
                <w:sz w:val="22"/>
                <w:szCs w:val="22"/>
              </w:rPr>
              <w:t>Najkorzystniejsza oferta spełniająca wymagania Zamawiającego</w:t>
            </w:r>
          </w:p>
        </w:tc>
      </w:tr>
    </w:tbl>
    <w:p w14:paraId="10621D36" w14:textId="23A4DF5F" w:rsidR="008642B3" w:rsidRDefault="008642B3" w:rsidP="0010624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14:paraId="0784FCF1" w14:textId="77777777" w:rsidR="0010624E" w:rsidRDefault="0010624E" w:rsidP="0010624E">
      <w:pPr>
        <w:pStyle w:val="Nagwek"/>
        <w:tabs>
          <w:tab w:val="left" w:pos="708"/>
        </w:tabs>
        <w:spacing w:before="480" w:after="120" w:line="276" w:lineRule="auto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Punktacja przyznana ofertom w poszczególnych kryteriach oceny ofert wraz </w:t>
      </w:r>
      <w:r>
        <w:rPr>
          <w:color w:val="000000"/>
          <w:sz w:val="22"/>
          <w:szCs w:val="22"/>
        </w:rPr>
        <w:br/>
        <w:t xml:space="preserve">z łączną liczbą punktów została poprawnie przyznana Wykonawcy </w:t>
      </w:r>
      <w:proofErr w:type="spellStart"/>
      <w:r>
        <w:rPr>
          <w:color w:val="000000"/>
          <w:sz w:val="22"/>
          <w:szCs w:val="22"/>
        </w:rPr>
        <w:t>Salus</w:t>
      </w:r>
      <w:proofErr w:type="spellEnd"/>
      <w:r>
        <w:rPr>
          <w:color w:val="000000"/>
          <w:sz w:val="22"/>
          <w:szCs w:val="22"/>
        </w:rPr>
        <w:t xml:space="preserve"> International </w:t>
      </w:r>
      <w:proofErr w:type="spellStart"/>
      <w:r>
        <w:rPr>
          <w:color w:val="000000"/>
          <w:sz w:val="22"/>
          <w:szCs w:val="22"/>
        </w:rPr>
        <w:t>Sp</w:t>
      </w:r>
      <w:proofErr w:type="spellEnd"/>
      <w:r>
        <w:rPr>
          <w:color w:val="000000"/>
          <w:sz w:val="22"/>
          <w:szCs w:val="22"/>
        </w:rPr>
        <w:t xml:space="preserve"> z o.o. 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8"/>
        <w:gridCol w:w="3926"/>
        <w:gridCol w:w="1841"/>
        <w:gridCol w:w="1560"/>
      </w:tblGrid>
      <w:tr w:rsidR="0010624E" w14:paraId="7A602AD6" w14:textId="77777777" w:rsidTr="001062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3E85DEE" w14:textId="77777777" w:rsidR="0010624E" w:rsidRDefault="001062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46825A9" w14:textId="77777777" w:rsidR="0010624E" w:rsidRDefault="0010624E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A79B90F" w14:textId="77777777" w:rsidR="0010624E" w:rsidRDefault="001062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ABD472B" w14:textId="77777777" w:rsidR="0010624E" w:rsidRDefault="001062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0624E" w14:paraId="7D34AFFB" w14:textId="77777777" w:rsidTr="001062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5B5D" w14:textId="77777777" w:rsidR="0010624E" w:rsidRDefault="0010624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7 - Pakiet 7  – Leki 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5CFEF" w14:textId="77777777" w:rsidR="0010624E" w:rsidRDefault="001062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Salus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7F6D2CC" w14:textId="77777777" w:rsidR="0010624E" w:rsidRDefault="001062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Pułaskiego 9</w:t>
            </w:r>
          </w:p>
          <w:p w14:paraId="3301C72F" w14:textId="77777777" w:rsidR="0010624E" w:rsidRDefault="0010624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40-273 Katowice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1F34" w14:textId="77777777" w:rsidR="0010624E" w:rsidRDefault="0010624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0F285" w14:textId="77777777" w:rsidR="0010624E" w:rsidRDefault="001062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10624E" w14:paraId="25DCCED3" w14:textId="77777777" w:rsidTr="001062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1DF4" w14:textId="77777777" w:rsidR="0010624E" w:rsidRDefault="0010624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7 - Pakiet 7  – Leki 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F787" w14:textId="77777777" w:rsidR="0010624E" w:rsidRDefault="001062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AB9C05F" w14:textId="77777777" w:rsidR="0010624E" w:rsidRDefault="001062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Szopienicka 77</w:t>
            </w:r>
          </w:p>
          <w:p w14:paraId="5315DD8B" w14:textId="77777777" w:rsidR="0010624E" w:rsidRDefault="0010624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40-431 Katowice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FFF5" w14:textId="77777777" w:rsidR="0010624E" w:rsidRDefault="0010624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- 494.20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010B" w14:textId="77777777" w:rsidR="0010624E" w:rsidRDefault="001062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494,20</w:t>
            </w:r>
          </w:p>
        </w:tc>
      </w:tr>
      <w:tr w:rsidR="0010624E" w14:paraId="79C10456" w14:textId="77777777" w:rsidTr="001062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479A" w14:textId="77777777" w:rsidR="0010624E" w:rsidRDefault="0010624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7 - Pakiet 7  – Leki 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9559" w14:textId="77777777" w:rsidR="0010624E" w:rsidRDefault="001062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Urtica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3A825DD" w14:textId="77777777" w:rsidR="0010624E" w:rsidRDefault="001062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Krzemieniecka 120</w:t>
            </w:r>
          </w:p>
          <w:p w14:paraId="24C16169" w14:textId="77777777" w:rsidR="0010624E" w:rsidRDefault="0010624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54-640 Wrocław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AF9E" w14:textId="77777777" w:rsidR="0010624E" w:rsidRDefault="0010624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- 478.20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1C43" w14:textId="77777777" w:rsidR="0010624E" w:rsidRDefault="001062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478,20</w:t>
            </w:r>
          </w:p>
        </w:tc>
      </w:tr>
    </w:tbl>
    <w:p w14:paraId="071A04E6" w14:textId="77777777" w:rsidR="0010624E" w:rsidRPr="00B464D3" w:rsidRDefault="0010624E" w:rsidP="0010624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10624E" w:rsidRPr="00B464D3" w:rsidSect="008D0D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7F488" w14:textId="77777777" w:rsidR="00926FB2" w:rsidRDefault="00926FB2">
      <w:r>
        <w:separator/>
      </w:r>
    </w:p>
  </w:endnote>
  <w:endnote w:type="continuationSeparator" w:id="0">
    <w:p w14:paraId="080F2246" w14:textId="77777777" w:rsidR="00926FB2" w:rsidRDefault="0092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AF9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39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B9C2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6ABF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165C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76567" w14:textId="77777777" w:rsidR="00926FB2" w:rsidRDefault="00926FB2">
      <w:r>
        <w:separator/>
      </w:r>
    </w:p>
  </w:footnote>
  <w:footnote w:type="continuationSeparator" w:id="0">
    <w:p w14:paraId="531CD876" w14:textId="77777777" w:rsidR="00926FB2" w:rsidRDefault="0092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42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E1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6CC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B2"/>
    <w:rsid w:val="00012F22"/>
    <w:rsid w:val="00022322"/>
    <w:rsid w:val="00042497"/>
    <w:rsid w:val="000C1E6F"/>
    <w:rsid w:val="000E4E56"/>
    <w:rsid w:val="0010624E"/>
    <w:rsid w:val="001A1468"/>
    <w:rsid w:val="001B7815"/>
    <w:rsid w:val="001F57D7"/>
    <w:rsid w:val="00211A34"/>
    <w:rsid w:val="002805B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73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0D45"/>
    <w:rsid w:val="008E5102"/>
    <w:rsid w:val="00915B9E"/>
    <w:rsid w:val="00926FB2"/>
    <w:rsid w:val="009407F3"/>
    <w:rsid w:val="00952256"/>
    <w:rsid w:val="0096193D"/>
    <w:rsid w:val="0097748A"/>
    <w:rsid w:val="009D67DA"/>
    <w:rsid w:val="009F0E5C"/>
    <w:rsid w:val="00A029B8"/>
    <w:rsid w:val="00A64E9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7A2F"/>
    <w:rsid w:val="00CF75AF"/>
    <w:rsid w:val="00D01E5B"/>
    <w:rsid w:val="00D04203"/>
    <w:rsid w:val="00D26ED6"/>
    <w:rsid w:val="00D42C90"/>
    <w:rsid w:val="00D8427E"/>
    <w:rsid w:val="00E227EC"/>
    <w:rsid w:val="00E30B2D"/>
    <w:rsid w:val="00E320C1"/>
    <w:rsid w:val="00E62859"/>
    <w:rsid w:val="00E85D70"/>
    <w:rsid w:val="00EE55BD"/>
    <w:rsid w:val="00F33C66"/>
    <w:rsid w:val="00F7305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053DD"/>
  <w15:chartTrackingRefBased/>
  <w15:docId w15:val="{8A37E213-6977-4699-A823-9C955ECD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A7A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1</Pages>
  <Words>229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Machaj</cp:lastModifiedBy>
  <cp:revision>9</cp:revision>
  <cp:lastPrinted>1899-12-31T23:00:00Z</cp:lastPrinted>
  <dcterms:created xsi:type="dcterms:W3CDTF">2022-08-11T10:36:00Z</dcterms:created>
  <dcterms:modified xsi:type="dcterms:W3CDTF">2022-10-25T07:05:00Z</dcterms:modified>
</cp:coreProperties>
</file>