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2E337" w14:textId="77777777" w:rsidR="00FB7F50" w:rsidRPr="002245BE" w:rsidRDefault="00DF194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F194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F194B">
        <w:rPr>
          <w:sz w:val="22"/>
          <w:szCs w:val="22"/>
        </w:rPr>
        <w:t>2022-10-24</w:t>
      </w:r>
    </w:p>
    <w:p w14:paraId="64438C1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12CF40" w14:textId="77777777" w:rsidR="004513BC" w:rsidRDefault="00DF194B" w:rsidP="00FB7F50">
      <w:pPr>
        <w:spacing w:after="40"/>
        <w:rPr>
          <w:b/>
          <w:bCs/>
          <w:sz w:val="22"/>
          <w:szCs w:val="22"/>
        </w:rPr>
      </w:pPr>
      <w:r w:rsidRPr="00DF194B">
        <w:rPr>
          <w:b/>
          <w:bCs/>
          <w:sz w:val="22"/>
          <w:szCs w:val="22"/>
        </w:rPr>
        <w:t xml:space="preserve">Szpital Specjalistyczny im. Stefana Żeromskiego </w:t>
      </w:r>
    </w:p>
    <w:p w14:paraId="357E0493" w14:textId="77777777" w:rsidR="004513BC" w:rsidRDefault="00DF194B" w:rsidP="00FB7F50">
      <w:pPr>
        <w:spacing w:after="40"/>
        <w:rPr>
          <w:b/>
          <w:bCs/>
          <w:sz w:val="22"/>
          <w:szCs w:val="22"/>
        </w:rPr>
      </w:pPr>
      <w:r w:rsidRPr="00DF194B">
        <w:rPr>
          <w:b/>
          <w:bCs/>
          <w:sz w:val="22"/>
          <w:szCs w:val="22"/>
        </w:rPr>
        <w:t xml:space="preserve">SP ZOZ w Krakowie </w:t>
      </w:r>
    </w:p>
    <w:p w14:paraId="0E63649F" w14:textId="5DA59CD2" w:rsidR="00FB7F50" w:rsidRPr="002245BE" w:rsidRDefault="00DF194B" w:rsidP="00FB7F50">
      <w:pPr>
        <w:spacing w:after="40"/>
        <w:rPr>
          <w:b/>
          <w:bCs/>
          <w:sz w:val="22"/>
          <w:szCs w:val="22"/>
        </w:rPr>
      </w:pPr>
      <w:r w:rsidRPr="00DF194B">
        <w:rPr>
          <w:b/>
          <w:bCs/>
          <w:sz w:val="22"/>
          <w:szCs w:val="22"/>
        </w:rPr>
        <w:t>Sekcja Zamówień Publicznych</w:t>
      </w:r>
    </w:p>
    <w:p w14:paraId="1617D5B2" w14:textId="77777777" w:rsidR="00FB7F50" w:rsidRPr="002245BE" w:rsidRDefault="00DF194B" w:rsidP="00FB7F50">
      <w:pPr>
        <w:rPr>
          <w:sz w:val="22"/>
          <w:szCs w:val="22"/>
        </w:rPr>
      </w:pPr>
      <w:r w:rsidRPr="00DF194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F194B">
        <w:rPr>
          <w:sz w:val="22"/>
          <w:szCs w:val="22"/>
        </w:rPr>
        <w:t>66</w:t>
      </w:r>
    </w:p>
    <w:p w14:paraId="2B6DCE67" w14:textId="77777777" w:rsidR="00FB7F50" w:rsidRPr="002245BE" w:rsidRDefault="00DF194B" w:rsidP="00FB7F50">
      <w:pPr>
        <w:rPr>
          <w:sz w:val="22"/>
          <w:szCs w:val="22"/>
        </w:rPr>
      </w:pPr>
      <w:r w:rsidRPr="00DF194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F194B">
        <w:rPr>
          <w:sz w:val="22"/>
          <w:szCs w:val="22"/>
        </w:rPr>
        <w:t>Kraków</w:t>
      </w:r>
    </w:p>
    <w:p w14:paraId="0323FCCA" w14:textId="77980A4B" w:rsidR="00FB7F50" w:rsidRPr="002245BE" w:rsidRDefault="004513BC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SZP.271.824-18/2022</w:t>
      </w:r>
    </w:p>
    <w:p w14:paraId="16A5953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596167" w14:textId="0E3C6E8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1221F">
        <w:rPr>
          <w:b/>
          <w:sz w:val="28"/>
        </w:rPr>
        <w:t xml:space="preserve"> w grupie 2,3,11,12,13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F194B" w:rsidRPr="00607F9B" w14:paraId="42D2AD2F" w14:textId="77777777" w:rsidTr="002572E1">
        <w:trPr>
          <w:trHeight w:val="638"/>
        </w:trPr>
        <w:tc>
          <w:tcPr>
            <w:tcW w:w="959" w:type="dxa"/>
            <w:shd w:val="clear" w:color="auto" w:fill="auto"/>
          </w:tcPr>
          <w:p w14:paraId="24FA8CC7" w14:textId="77777777" w:rsidR="00DF194B" w:rsidRPr="00607F9B" w:rsidRDefault="00DF194B" w:rsidP="002572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F77866" w14:textId="77777777" w:rsidR="00DF194B" w:rsidRPr="00607F9B" w:rsidRDefault="00DF194B" w:rsidP="002572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194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194B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DF194B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4AAC88" w14:textId="77777777" w:rsidR="008642B3" w:rsidRDefault="00DF194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DF194B">
        <w:rPr>
          <w:b/>
          <w:sz w:val="22"/>
          <w:szCs w:val="22"/>
        </w:rPr>
        <w:t>Szpital Specjalistyczny im. Stefana Żeromskiego SP ZOZ w Krakowie Sekcja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F194B">
        <w:rPr>
          <w:sz w:val="22"/>
          <w:szCs w:val="22"/>
        </w:rPr>
        <w:t>(</w:t>
      </w:r>
      <w:proofErr w:type="spellStart"/>
      <w:r w:rsidRPr="00DF194B">
        <w:rPr>
          <w:sz w:val="22"/>
          <w:szCs w:val="22"/>
        </w:rPr>
        <w:t>t.j</w:t>
      </w:r>
      <w:proofErr w:type="spellEnd"/>
      <w:r w:rsidRPr="00DF194B">
        <w:rPr>
          <w:sz w:val="22"/>
          <w:szCs w:val="22"/>
        </w:rPr>
        <w:t xml:space="preserve">. Dz.U. z 2021r. poz. 1129 z </w:t>
      </w:r>
      <w:proofErr w:type="spellStart"/>
      <w:r w:rsidRPr="00DF194B">
        <w:rPr>
          <w:sz w:val="22"/>
          <w:szCs w:val="22"/>
        </w:rPr>
        <w:t>późn</w:t>
      </w:r>
      <w:proofErr w:type="spellEnd"/>
      <w:r w:rsidRPr="00DF194B">
        <w:rPr>
          <w:sz w:val="22"/>
          <w:szCs w:val="22"/>
        </w:rPr>
        <w:t>.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F194B" w14:paraId="034D82B5" w14:textId="77777777" w:rsidTr="002572E1">
        <w:trPr>
          <w:cantSplit/>
        </w:trPr>
        <w:tc>
          <w:tcPr>
            <w:tcW w:w="9498" w:type="dxa"/>
          </w:tcPr>
          <w:p w14:paraId="76C9A9AE" w14:textId="77777777" w:rsidR="00DF194B" w:rsidRPr="001D1EEC" w:rsidRDefault="00DF194B" w:rsidP="002572E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F194B">
              <w:rPr>
                <w:b/>
                <w:sz w:val="22"/>
                <w:szCs w:val="22"/>
              </w:rPr>
              <w:t>Aesculap</w:t>
            </w:r>
            <w:proofErr w:type="spellEnd"/>
            <w:r w:rsidRPr="00DF194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F194B">
              <w:rPr>
                <w:b/>
                <w:sz w:val="22"/>
                <w:szCs w:val="22"/>
              </w:rPr>
              <w:t>Chifa</w:t>
            </w:r>
            <w:proofErr w:type="spellEnd"/>
            <w:r w:rsidRPr="00DF194B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17F74F8" w14:textId="77777777" w:rsidR="00DF194B" w:rsidRPr="001D1EEC" w:rsidRDefault="00DF194B" w:rsidP="002572E1">
            <w:pPr>
              <w:spacing w:line="276" w:lineRule="auto"/>
              <w:rPr>
                <w:bCs/>
                <w:sz w:val="22"/>
                <w:szCs w:val="22"/>
              </w:rPr>
            </w:pPr>
            <w:r w:rsidRPr="00DF194B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DF194B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Nowy Tomyśl</w:t>
            </w:r>
          </w:p>
          <w:p w14:paraId="01B71235" w14:textId="77777777" w:rsidR="00DF194B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423300" w14:textId="77777777" w:rsidR="00DF194B" w:rsidRPr="00DF194B" w:rsidRDefault="00DF194B" w:rsidP="002572E1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F194B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194B">
              <w:rPr>
                <w:color w:val="000000"/>
                <w:sz w:val="22"/>
                <w:szCs w:val="22"/>
              </w:rPr>
              <w:t xml:space="preserve">ENDOPROTEZA BEZCEMENTOWA </w:t>
            </w:r>
            <w:proofErr w:type="gramStart"/>
            <w:r w:rsidRPr="00DF194B">
              <w:rPr>
                <w:color w:val="000000"/>
                <w:sz w:val="22"/>
                <w:szCs w:val="22"/>
              </w:rPr>
              <w:t>CAŁKOWITA  KRÓTKOTRZPIENIOWA</w:t>
            </w:r>
            <w:proofErr w:type="gramEnd"/>
            <w:r w:rsidRPr="00DF194B">
              <w:rPr>
                <w:color w:val="000000"/>
                <w:sz w:val="22"/>
                <w:szCs w:val="22"/>
              </w:rPr>
              <w:t xml:space="preserve"> STAWU BIODROWEGO - 250 </w:t>
            </w:r>
            <w:proofErr w:type="spellStart"/>
            <w:r w:rsidRPr="00DF194B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DF194B">
              <w:rPr>
                <w:color w:val="000000"/>
                <w:sz w:val="22"/>
                <w:szCs w:val="22"/>
              </w:rPr>
              <w:t>.</w:t>
            </w:r>
          </w:p>
          <w:p w14:paraId="71AB663C" w14:textId="77777777" w:rsidR="00DF194B" w:rsidRPr="00211A34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F194B">
              <w:rPr>
                <w:color w:val="000000"/>
                <w:sz w:val="22"/>
                <w:szCs w:val="22"/>
              </w:rPr>
              <w:t>2 linie (</w:t>
            </w:r>
            <w:proofErr w:type="spellStart"/>
            <w:r w:rsidRPr="00DF194B">
              <w:rPr>
                <w:color w:val="000000"/>
                <w:sz w:val="22"/>
                <w:szCs w:val="22"/>
              </w:rPr>
              <w:t>instrumentarium+implanty+wiertarka</w:t>
            </w:r>
            <w:proofErr w:type="spellEnd"/>
            <w:r w:rsidRPr="00DF194B">
              <w:rPr>
                <w:color w:val="000000"/>
                <w:sz w:val="22"/>
                <w:szCs w:val="22"/>
              </w:rPr>
              <w:t>+ piła)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1 370 250.00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8B912F" w14:textId="21C5FEEE" w:rsidR="00DF194B" w:rsidRPr="00DF194B" w:rsidRDefault="0001221F" w:rsidP="002572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21F">
              <w:rPr>
                <w:sz w:val="22"/>
                <w:szCs w:val="22"/>
              </w:rPr>
              <w:t>Uzasadnienie wyboru: Oferta spełnia warunki zawarte w SWZ, w ustawie Prawo zamówień publicznych z dnia 11 września 2019 r. oraz jest najkorzystniejsza w kryteriach określonych w SWZ</w:t>
            </w:r>
          </w:p>
        </w:tc>
      </w:tr>
      <w:tr w:rsidR="00DF194B" w14:paraId="6BCE423B" w14:textId="77777777" w:rsidTr="002572E1">
        <w:trPr>
          <w:cantSplit/>
        </w:trPr>
        <w:tc>
          <w:tcPr>
            <w:tcW w:w="9498" w:type="dxa"/>
          </w:tcPr>
          <w:p w14:paraId="4F9C09EF" w14:textId="77777777" w:rsidR="00DF194B" w:rsidRPr="001D1EEC" w:rsidRDefault="00DF194B" w:rsidP="002572E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194B">
              <w:rPr>
                <w:b/>
                <w:sz w:val="22"/>
                <w:szCs w:val="22"/>
              </w:rPr>
              <w:t>Smith</w:t>
            </w:r>
            <w:proofErr w:type="spellEnd"/>
            <w:r w:rsidRPr="00DF194B">
              <w:rPr>
                <w:b/>
                <w:sz w:val="22"/>
                <w:szCs w:val="22"/>
              </w:rPr>
              <w:t xml:space="preserve"> &amp; </w:t>
            </w:r>
            <w:proofErr w:type="spellStart"/>
            <w:r w:rsidRPr="00DF194B">
              <w:rPr>
                <w:b/>
                <w:sz w:val="22"/>
                <w:szCs w:val="22"/>
              </w:rPr>
              <w:t>Nephew</w:t>
            </w:r>
            <w:proofErr w:type="spellEnd"/>
            <w:r w:rsidRPr="00DF194B">
              <w:rPr>
                <w:b/>
                <w:sz w:val="22"/>
                <w:szCs w:val="22"/>
              </w:rPr>
              <w:t xml:space="preserve"> Sp. z o.o.</w:t>
            </w:r>
          </w:p>
          <w:p w14:paraId="3035E7CD" w14:textId="77777777" w:rsidR="00DF194B" w:rsidRPr="001D1EEC" w:rsidRDefault="00DF194B" w:rsidP="002572E1">
            <w:pPr>
              <w:spacing w:line="276" w:lineRule="auto"/>
              <w:rPr>
                <w:bCs/>
                <w:sz w:val="22"/>
                <w:szCs w:val="22"/>
              </w:rPr>
            </w:pPr>
            <w:r w:rsidRPr="00DF194B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DF194B">
              <w:rPr>
                <w:bCs/>
                <w:sz w:val="22"/>
                <w:szCs w:val="22"/>
              </w:rPr>
              <w:t>12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Warszawa</w:t>
            </w:r>
          </w:p>
          <w:p w14:paraId="1F0A6304" w14:textId="77777777" w:rsidR="00DF194B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854520" w14:textId="77777777" w:rsidR="00DF194B" w:rsidRPr="00211A34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F194B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194B">
              <w:rPr>
                <w:color w:val="000000"/>
                <w:sz w:val="22"/>
                <w:szCs w:val="22"/>
              </w:rPr>
              <w:t xml:space="preserve">ENDOPROTEZA JEDNOPRZEDZIAŁOWA STAWU KOLANOWEGO - 80 </w:t>
            </w:r>
            <w:proofErr w:type="spellStart"/>
            <w:r w:rsidRPr="00DF194B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DF194B">
              <w:rPr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419 040.00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963725" w14:textId="73A4F0F2" w:rsidR="00DF194B" w:rsidRPr="00DF194B" w:rsidRDefault="0001221F" w:rsidP="002572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21F">
              <w:rPr>
                <w:sz w:val="22"/>
                <w:szCs w:val="22"/>
              </w:rPr>
              <w:t>Uzasadnienie wyboru: Oferta spełnia warunki zawarte w SWZ, w ustawie Prawo zamówień publicznych z dnia 11 września 2019 r. oraz jest najkorzystniejsza w kryteriach określonych w SWZ</w:t>
            </w:r>
          </w:p>
        </w:tc>
      </w:tr>
      <w:tr w:rsidR="004513BC" w14:paraId="759C17CC" w14:textId="77777777" w:rsidTr="002572E1">
        <w:trPr>
          <w:cantSplit/>
        </w:trPr>
        <w:tc>
          <w:tcPr>
            <w:tcW w:w="9498" w:type="dxa"/>
          </w:tcPr>
          <w:p w14:paraId="250F46B9" w14:textId="77777777" w:rsidR="004513BC" w:rsidRPr="001D1EEC" w:rsidRDefault="004513BC" w:rsidP="004513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F194B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DF194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F194B">
              <w:rPr>
                <w:b/>
                <w:sz w:val="22"/>
                <w:szCs w:val="22"/>
              </w:rPr>
              <w:t>Chifa</w:t>
            </w:r>
            <w:proofErr w:type="spellEnd"/>
            <w:r w:rsidRPr="00DF194B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618EA6B" w14:textId="77777777" w:rsidR="004513BC" w:rsidRPr="001D1EEC" w:rsidRDefault="004513BC" w:rsidP="004513BC">
            <w:pPr>
              <w:spacing w:line="276" w:lineRule="auto"/>
              <w:rPr>
                <w:bCs/>
                <w:sz w:val="22"/>
                <w:szCs w:val="22"/>
              </w:rPr>
            </w:pPr>
            <w:r w:rsidRPr="00DF194B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DF194B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Nowy Tomyśl</w:t>
            </w:r>
          </w:p>
          <w:p w14:paraId="14E5E217" w14:textId="77777777" w:rsidR="004513BC" w:rsidRDefault="004513BC" w:rsidP="004513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38"/>
            </w:tblGrid>
            <w:tr w:rsidR="004513BC" w14:paraId="7CEFA867" w14:textId="77777777">
              <w:trPr>
                <w:trHeight w:val="75"/>
              </w:trPr>
              <w:tc>
                <w:tcPr>
                  <w:tcW w:w="5338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26CA480" w14:textId="6792FA29" w:rsidR="004513BC" w:rsidRDefault="004513BC" w:rsidP="004513BC">
                  <w:pPr>
                    <w:pStyle w:val="Default"/>
                    <w:rPr>
                      <w:sz w:val="16"/>
                      <w:szCs w:val="16"/>
                    </w:rPr>
                  </w:pPr>
                  <w:r w:rsidRPr="00211A34">
                    <w:rPr>
                      <w:sz w:val="22"/>
                      <w:szCs w:val="22"/>
                    </w:rPr>
                    <w:t>Zadanie nr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sz w:val="22"/>
                      <w:szCs w:val="22"/>
                    </w:rPr>
                    <w:t>11</w:t>
                  </w:r>
                  <w:r w:rsidRPr="00211A34">
                    <w:rPr>
                      <w:sz w:val="22"/>
                      <w:szCs w:val="22"/>
                    </w:rPr>
                    <w:t xml:space="preserve">: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</w:t>
                  </w:r>
                  <w:proofErr w:type="gramEnd"/>
                  <w:r>
                    <w:rPr>
                      <w:b/>
                      <w:bCs/>
                      <w:sz w:val="16"/>
                      <w:szCs w:val="16"/>
                    </w:rPr>
                    <w:t>ZESTAW DO STABILIZACJI KRĘGOSŁUPA Z DOSTĘPU TYLNEGO</w:t>
                  </w:r>
                </w:p>
              </w:tc>
            </w:tr>
          </w:tbl>
          <w:p w14:paraId="1659039A" w14:textId="111C60D8" w:rsidR="004513BC" w:rsidRPr="00211A34" w:rsidRDefault="004513BC" w:rsidP="004513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430 380,00</w:t>
            </w:r>
            <w:r w:rsidRPr="00DF194B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5ED847" w14:textId="6FEBEC0E" w:rsidR="004513BC" w:rsidRDefault="004513BC" w:rsidP="004513BC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  <w:r w:rsidRPr="0001221F">
              <w:rPr>
                <w:sz w:val="22"/>
                <w:szCs w:val="22"/>
              </w:rPr>
              <w:t>Uzasadnienie wyboru: Oferta spełnia warunki zawarte w SWZ, w ustawie Prawo zamówień publicznych z dnia 11 września 2019 r. oraz jest najkorzystniejsza w kryteriach określonych w SWZ</w:t>
            </w:r>
          </w:p>
        </w:tc>
      </w:tr>
      <w:tr w:rsidR="00DF194B" w14:paraId="426CB00E" w14:textId="77777777" w:rsidTr="002572E1">
        <w:trPr>
          <w:cantSplit/>
        </w:trPr>
        <w:tc>
          <w:tcPr>
            <w:tcW w:w="9498" w:type="dxa"/>
          </w:tcPr>
          <w:p w14:paraId="62CFCFB0" w14:textId="77777777" w:rsidR="00DF194B" w:rsidRPr="001D1EEC" w:rsidRDefault="00DF194B" w:rsidP="002572E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Lit sp. z o.o.</w:t>
            </w:r>
          </w:p>
          <w:p w14:paraId="595F6F53" w14:textId="77777777" w:rsidR="00DF194B" w:rsidRPr="001D1EEC" w:rsidRDefault="00DF194B" w:rsidP="002572E1">
            <w:pPr>
              <w:spacing w:line="276" w:lineRule="auto"/>
              <w:rPr>
                <w:bCs/>
                <w:sz w:val="22"/>
                <w:szCs w:val="22"/>
              </w:rPr>
            </w:pPr>
            <w:r w:rsidRPr="00DF194B">
              <w:rPr>
                <w:bCs/>
                <w:sz w:val="22"/>
                <w:szCs w:val="22"/>
              </w:rPr>
              <w:t>ul. Jelenia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DF194B">
              <w:rPr>
                <w:bCs/>
                <w:sz w:val="22"/>
                <w:szCs w:val="22"/>
              </w:rPr>
              <w:t>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70-791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Szczecin</w:t>
            </w:r>
          </w:p>
          <w:p w14:paraId="3D3E9B91" w14:textId="77777777" w:rsidR="00DF194B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E2F068" w14:textId="77777777" w:rsidR="00DF194B" w:rsidRPr="00211A34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F194B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194B">
              <w:rPr>
                <w:color w:val="000000"/>
                <w:sz w:val="22"/>
                <w:szCs w:val="22"/>
              </w:rPr>
              <w:t>MATERIAŁY KOŚCIOZASTĘPCZE - 25 kompletów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10 314.00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BCC8B6" w14:textId="1E2A3B39" w:rsidR="00DF194B" w:rsidRPr="00DF194B" w:rsidRDefault="0001221F" w:rsidP="002572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21F">
              <w:rPr>
                <w:sz w:val="22"/>
                <w:szCs w:val="22"/>
              </w:rPr>
              <w:t>Uzasadnienie wyboru: Oferta spełnia warunki zawarte w SWZ, w ustawie Prawo zamówień publicznych z dnia 11 września 2019 r. oraz jest najkorzystniejsza w kryteriach określonych w SWZ</w:t>
            </w:r>
          </w:p>
        </w:tc>
      </w:tr>
      <w:tr w:rsidR="00DF194B" w14:paraId="602AF14F" w14:textId="77777777" w:rsidTr="002572E1">
        <w:trPr>
          <w:cantSplit/>
        </w:trPr>
        <w:tc>
          <w:tcPr>
            <w:tcW w:w="9498" w:type="dxa"/>
          </w:tcPr>
          <w:p w14:paraId="5EAADCEE" w14:textId="77777777" w:rsidR="00DF194B" w:rsidRPr="001D1EEC" w:rsidRDefault="00DF194B" w:rsidP="002572E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MEDGAL Spółka z ograniczoną odpowiedzialnością</w:t>
            </w:r>
          </w:p>
          <w:p w14:paraId="5BEA911E" w14:textId="77777777" w:rsidR="00DF194B" w:rsidRPr="001D1EEC" w:rsidRDefault="00DF194B" w:rsidP="002572E1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DF194B">
              <w:rPr>
                <w:bCs/>
                <w:sz w:val="22"/>
                <w:szCs w:val="22"/>
              </w:rPr>
              <w:t>Niewodnicka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26</w:t>
            </w:r>
            <w:proofErr w:type="gramStart"/>
            <w:r w:rsidRPr="00DF194B">
              <w:rPr>
                <w:bCs/>
                <w:sz w:val="22"/>
                <w:szCs w:val="22"/>
              </w:rPr>
              <w:t>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16-001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F194B">
              <w:rPr>
                <w:bCs/>
                <w:sz w:val="22"/>
                <w:szCs w:val="22"/>
              </w:rPr>
              <w:t>Księżyno</w:t>
            </w:r>
          </w:p>
          <w:p w14:paraId="50CE1300" w14:textId="77777777" w:rsidR="00DF194B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BBBE72" w14:textId="77777777" w:rsidR="00DF194B" w:rsidRPr="00211A34" w:rsidRDefault="00DF194B" w:rsidP="00257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F194B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194B">
              <w:rPr>
                <w:color w:val="000000"/>
                <w:sz w:val="22"/>
                <w:szCs w:val="22"/>
              </w:rPr>
              <w:t>Tytanowe pręty elastyczne do zespoleń śródszpikowych - 10 kompletów.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F194B">
              <w:rPr>
                <w:b/>
                <w:sz w:val="22"/>
                <w:szCs w:val="22"/>
              </w:rPr>
              <w:t>6 912.00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39742F" w14:textId="11544FDD" w:rsidR="00DF194B" w:rsidRPr="00DF194B" w:rsidRDefault="0001221F" w:rsidP="002572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21F">
              <w:rPr>
                <w:sz w:val="22"/>
                <w:szCs w:val="22"/>
              </w:rPr>
              <w:t>Uzasadnienie wyboru: Oferta spełnia warunki zawarte w SWZ, w ustawie Prawo zamówień publicznych z dnia 11 września 2019 r. oraz jest najkorzystniejsza w kryteriach określonych w SWZ</w:t>
            </w:r>
          </w:p>
        </w:tc>
      </w:tr>
    </w:tbl>
    <w:p w14:paraId="6A78536A" w14:textId="77777777" w:rsidR="003A0AFC" w:rsidRPr="00756CDA" w:rsidRDefault="00DF194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E4E9672" w14:textId="77777777" w:rsidTr="00596EA3">
        <w:tc>
          <w:tcPr>
            <w:tcW w:w="2169" w:type="dxa"/>
            <w:shd w:val="clear" w:color="auto" w:fill="F3F3F3"/>
          </w:tcPr>
          <w:p w14:paraId="2525030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7F2884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E63BA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2F6BA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F194B" w:rsidRPr="00834EF4" w14:paraId="51C3AC1C" w14:textId="77777777" w:rsidTr="002572E1">
        <w:tc>
          <w:tcPr>
            <w:tcW w:w="2169" w:type="dxa"/>
            <w:shd w:val="clear" w:color="auto" w:fill="auto"/>
          </w:tcPr>
          <w:p w14:paraId="2DAC0D46" w14:textId="46B957F4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10E00C3C" w14:textId="734204A6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4D48E854" w14:textId="2C0C69C2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105ACD2" w14:textId="548922E4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F194B" w:rsidRPr="00834EF4" w14:paraId="766B2362" w14:textId="77777777" w:rsidTr="002572E1">
        <w:tc>
          <w:tcPr>
            <w:tcW w:w="2169" w:type="dxa"/>
            <w:shd w:val="clear" w:color="auto" w:fill="auto"/>
          </w:tcPr>
          <w:p w14:paraId="767F02E2" w14:textId="77777777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 xml:space="preserve">ENDOPROTEZA BEZCEMENTOWA </w:t>
            </w:r>
            <w:proofErr w:type="gramStart"/>
            <w:r w:rsidRPr="00DF194B">
              <w:rPr>
                <w:sz w:val="20"/>
                <w:szCs w:val="20"/>
              </w:rPr>
              <w:t>CAŁKOWITA  KRÓTKOTRZPIENIOWA</w:t>
            </w:r>
            <w:proofErr w:type="gramEnd"/>
            <w:r w:rsidRPr="00DF194B">
              <w:rPr>
                <w:sz w:val="20"/>
                <w:szCs w:val="20"/>
              </w:rPr>
              <w:t xml:space="preserve"> STAWU BIODROWEGO - 250 </w:t>
            </w:r>
            <w:proofErr w:type="spellStart"/>
            <w:r w:rsidRPr="00DF194B">
              <w:rPr>
                <w:sz w:val="20"/>
                <w:szCs w:val="20"/>
              </w:rPr>
              <w:t>kpl</w:t>
            </w:r>
            <w:proofErr w:type="spellEnd"/>
            <w:r w:rsidRPr="00DF194B">
              <w:rPr>
                <w:sz w:val="20"/>
                <w:szCs w:val="20"/>
              </w:rPr>
              <w:t>.</w:t>
            </w:r>
          </w:p>
          <w:p w14:paraId="019E9A68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2 linie (</w:t>
            </w:r>
            <w:proofErr w:type="spellStart"/>
            <w:r w:rsidRPr="00DF194B">
              <w:rPr>
                <w:sz w:val="20"/>
                <w:szCs w:val="20"/>
              </w:rPr>
              <w:t>instrumentarium+implanty+wiertarka</w:t>
            </w:r>
            <w:proofErr w:type="spellEnd"/>
            <w:r w:rsidRPr="00DF194B">
              <w:rPr>
                <w:sz w:val="20"/>
                <w:szCs w:val="20"/>
              </w:rPr>
              <w:t>+ piła)</w:t>
            </w:r>
          </w:p>
        </w:tc>
        <w:tc>
          <w:tcPr>
            <w:tcW w:w="2793" w:type="dxa"/>
            <w:shd w:val="clear" w:color="auto" w:fill="auto"/>
          </w:tcPr>
          <w:p w14:paraId="3C963676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F194B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9B42CED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14</w:t>
            </w:r>
          </w:p>
          <w:p w14:paraId="402C6028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171B321" w14:textId="5976494A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01221F">
              <w:rPr>
                <w:sz w:val="20"/>
                <w:szCs w:val="20"/>
              </w:rPr>
              <w:t>6</w:t>
            </w:r>
            <w:r w:rsidR="00643A4D">
              <w:rPr>
                <w:sz w:val="20"/>
                <w:szCs w:val="20"/>
              </w:rPr>
              <w:t>0</w:t>
            </w:r>
            <w:r w:rsidRPr="00DF194B">
              <w:rPr>
                <w:sz w:val="20"/>
                <w:szCs w:val="20"/>
              </w:rPr>
              <w:t>.00</w:t>
            </w:r>
          </w:p>
          <w:p w14:paraId="01F1AF3E" w14:textId="77777777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2 - Jakość materiału - 0.00</w:t>
            </w:r>
          </w:p>
          <w:p w14:paraId="2FDC7E1F" w14:textId="05B60A09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3 - Czas realizacji zamówienia implantów - </w:t>
            </w:r>
            <w:r w:rsidR="0001221F">
              <w:rPr>
                <w:sz w:val="20"/>
                <w:szCs w:val="20"/>
              </w:rPr>
              <w:t>15</w:t>
            </w:r>
            <w:r w:rsidRPr="00DF194B">
              <w:rPr>
                <w:sz w:val="20"/>
                <w:szCs w:val="20"/>
              </w:rPr>
              <w:t>.00</w:t>
            </w:r>
          </w:p>
          <w:p w14:paraId="38DF2AC3" w14:textId="33ABA1DC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4 - Serwis użyczonego sprzętu - </w:t>
            </w:r>
            <w:r w:rsidR="0001221F">
              <w:rPr>
                <w:sz w:val="20"/>
                <w:szCs w:val="20"/>
              </w:rPr>
              <w:t>1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784E92" w14:textId="0729A3D1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85</w:t>
            </w:r>
            <w:r w:rsidRPr="00DF194B">
              <w:rPr>
                <w:sz w:val="20"/>
                <w:szCs w:val="20"/>
              </w:rPr>
              <w:t>,00</w:t>
            </w:r>
          </w:p>
        </w:tc>
      </w:tr>
      <w:tr w:rsidR="00DF194B" w:rsidRPr="00834EF4" w14:paraId="1F78D358" w14:textId="77777777" w:rsidTr="002572E1">
        <w:tc>
          <w:tcPr>
            <w:tcW w:w="2169" w:type="dxa"/>
            <w:shd w:val="clear" w:color="auto" w:fill="auto"/>
          </w:tcPr>
          <w:p w14:paraId="3E2A159A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 xml:space="preserve">ENDOPROTEZA JEDNOPRZEDZIAŁOWA STAWU KOLANOWEGO - 80 </w:t>
            </w:r>
            <w:proofErr w:type="spellStart"/>
            <w:r w:rsidRPr="00DF194B">
              <w:rPr>
                <w:sz w:val="20"/>
                <w:szCs w:val="20"/>
              </w:rPr>
              <w:t>kpl</w:t>
            </w:r>
            <w:proofErr w:type="spellEnd"/>
            <w:r w:rsidRPr="00DF194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6F8B99F2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F194B">
              <w:rPr>
                <w:b/>
                <w:bCs/>
                <w:sz w:val="20"/>
                <w:szCs w:val="20"/>
              </w:rPr>
              <w:t>Smith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Nephew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99DD36C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12</w:t>
            </w:r>
          </w:p>
          <w:p w14:paraId="16C4AF7A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8C9B9D" w14:textId="5A6D3D4D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01221F">
              <w:rPr>
                <w:sz w:val="20"/>
                <w:szCs w:val="20"/>
              </w:rPr>
              <w:t>6</w:t>
            </w:r>
            <w:r w:rsidRPr="00DF194B">
              <w:rPr>
                <w:sz w:val="20"/>
                <w:szCs w:val="20"/>
              </w:rPr>
              <w:t>0.00</w:t>
            </w:r>
          </w:p>
          <w:p w14:paraId="373A83AB" w14:textId="2BD59EA5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01221F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  <w:p w14:paraId="5ADA0259" w14:textId="3D33FA75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3 - Serwis użyczonego sprzętu - </w:t>
            </w:r>
            <w:r w:rsidR="0001221F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98F841" w14:textId="7F9D6D88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10</w:t>
            </w:r>
            <w:r w:rsidRPr="00DF194B">
              <w:rPr>
                <w:sz w:val="20"/>
                <w:szCs w:val="20"/>
              </w:rPr>
              <w:t>0,00</w:t>
            </w:r>
          </w:p>
        </w:tc>
      </w:tr>
      <w:tr w:rsidR="00DF194B" w:rsidRPr="00834EF4" w14:paraId="7868F2A3" w14:textId="77777777" w:rsidTr="002572E1">
        <w:tc>
          <w:tcPr>
            <w:tcW w:w="2169" w:type="dxa"/>
            <w:shd w:val="clear" w:color="auto" w:fill="auto"/>
          </w:tcPr>
          <w:p w14:paraId="260B48E6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>Zestaw do stabilizacji kręgosłupa z dostępu tylnego - 100 kompletów</w:t>
            </w:r>
          </w:p>
        </w:tc>
        <w:tc>
          <w:tcPr>
            <w:tcW w:w="2793" w:type="dxa"/>
            <w:shd w:val="clear" w:color="auto" w:fill="auto"/>
          </w:tcPr>
          <w:p w14:paraId="19F86757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F194B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>. z o.o.</w:t>
            </w:r>
          </w:p>
          <w:p w14:paraId="69A13F88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3b</w:t>
            </w:r>
          </w:p>
          <w:p w14:paraId="6A0F36D2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14:paraId="64B6FE23" w14:textId="64FCC6DE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</w:t>
            </w:r>
            <w:r w:rsidR="0001221F">
              <w:rPr>
                <w:sz w:val="20"/>
                <w:szCs w:val="20"/>
              </w:rPr>
              <w:t>–</w:t>
            </w:r>
            <w:r w:rsidRPr="00DF194B">
              <w:rPr>
                <w:sz w:val="20"/>
                <w:szCs w:val="20"/>
              </w:rPr>
              <w:t xml:space="preserve"> </w:t>
            </w:r>
            <w:r w:rsidR="0001221F">
              <w:rPr>
                <w:sz w:val="20"/>
                <w:szCs w:val="20"/>
              </w:rPr>
              <w:t>56.26</w:t>
            </w:r>
          </w:p>
          <w:p w14:paraId="5B407B7A" w14:textId="0E1C1E2B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01221F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  <w:p w14:paraId="53CDCD56" w14:textId="67BE0BEB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3 - Serwis użyczonego sprzętu - </w:t>
            </w:r>
            <w:r w:rsidR="0001221F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4B4A2A" w14:textId="7D25F2C6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96</w:t>
            </w:r>
            <w:r w:rsidRPr="00DF194B">
              <w:rPr>
                <w:sz w:val="20"/>
                <w:szCs w:val="20"/>
              </w:rPr>
              <w:t>,</w:t>
            </w:r>
            <w:r w:rsidR="00643A4D">
              <w:rPr>
                <w:sz w:val="20"/>
                <w:szCs w:val="20"/>
              </w:rPr>
              <w:t>26</w:t>
            </w:r>
          </w:p>
        </w:tc>
      </w:tr>
      <w:tr w:rsidR="00DF194B" w:rsidRPr="00834EF4" w14:paraId="1CF69723" w14:textId="77777777" w:rsidTr="002572E1">
        <w:tc>
          <w:tcPr>
            <w:tcW w:w="2169" w:type="dxa"/>
            <w:shd w:val="clear" w:color="auto" w:fill="auto"/>
          </w:tcPr>
          <w:p w14:paraId="1A18A86E" w14:textId="0B79444A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DF194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>Zestaw do stabilizacji kręgosłupa z dostępu tylnego - 100 kompletów</w:t>
            </w:r>
          </w:p>
        </w:tc>
        <w:tc>
          <w:tcPr>
            <w:tcW w:w="2793" w:type="dxa"/>
            <w:shd w:val="clear" w:color="auto" w:fill="auto"/>
          </w:tcPr>
          <w:p w14:paraId="3F023FAE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F194B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451C722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14</w:t>
            </w:r>
          </w:p>
          <w:p w14:paraId="605143C8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8A24718" w14:textId="4B716D52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01221F">
              <w:rPr>
                <w:sz w:val="20"/>
                <w:szCs w:val="20"/>
              </w:rPr>
              <w:t>6</w:t>
            </w:r>
            <w:r w:rsidRPr="00DF194B">
              <w:rPr>
                <w:sz w:val="20"/>
                <w:szCs w:val="20"/>
              </w:rPr>
              <w:t>0.00</w:t>
            </w:r>
          </w:p>
          <w:p w14:paraId="748E2BB9" w14:textId="00DC2E56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01221F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  <w:p w14:paraId="0D304767" w14:textId="19EA454D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3 - Serwis użyczonego sprzętu - </w:t>
            </w:r>
            <w:r w:rsidR="0001221F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30032D" w14:textId="24E85895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10</w:t>
            </w:r>
            <w:r w:rsidRPr="00DF194B">
              <w:rPr>
                <w:sz w:val="20"/>
                <w:szCs w:val="20"/>
              </w:rPr>
              <w:t>0,00</w:t>
            </w:r>
          </w:p>
        </w:tc>
      </w:tr>
      <w:tr w:rsidR="00DF194B" w:rsidRPr="00834EF4" w14:paraId="6F0AFA81" w14:textId="77777777" w:rsidTr="002572E1">
        <w:tc>
          <w:tcPr>
            <w:tcW w:w="2169" w:type="dxa"/>
            <w:shd w:val="clear" w:color="auto" w:fill="auto"/>
          </w:tcPr>
          <w:p w14:paraId="115FC2A9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>MATERIAŁY KOŚCIOZASTĘPCZE - 25 kompletów</w:t>
            </w:r>
          </w:p>
        </w:tc>
        <w:tc>
          <w:tcPr>
            <w:tcW w:w="2793" w:type="dxa"/>
            <w:shd w:val="clear" w:color="auto" w:fill="auto"/>
          </w:tcPr>
          <w:p w14:paraId="21BB9674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F194B">
              <w:rPr>
                <w:b/>
                <w:bCs/>
                <w:sz w:val="20"/>
                <w:szCs w:val="20"/>
              </w:rPr>
              <w:t>Lit sp. z o.o.</w:t>
            </w:r>
          </w:p>
          <w:p w14:paraId="34879770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ul. Jelenia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34</w:t>
            </w:r>
          </w:p>
          <w:p w14:paraId="50C97F79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70-791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5D2C325A" w14:textId="0838B394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643A4D">
              <w:rPr>
                <w:sz w:val="20"/>
                <w:szCs w:val="20"/>
              </w:rPr>
              <w:t>6</w:t>
            </w:r>
            <w:r w:rsidRPr="00DF194B">
              <w:rPr>
                <w:sz w:val="20"/>
                <w:szCs w:val="20"/>
              </w:rPr>
              <w:t>0.00</w:t>
            </w:r>
          </w:p>
          <w:p w14:paraId="03948808" w14:textId="024DDF7B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643A4D">
              <w:rPr>
                <w:sz w:val="20"/>
                <w:szCs w:val="20"/>
              </w:rPr>
              <w:t>4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334C82" w14:textId="56E7BC7C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10</w:t>
            </w:r>
            <w:r w:rsidRPr="00DF194B">
              <w:rPr>
                <w:sz w:val="20"/>
                <w:szCs w:val="20"/>
              </w:rPr>
              <w:t>0,00</w:t>
            </w:r>
          </w:p>
        </w:tc>
      </w:tr>
      <w:tr w:rsidR="00DF194B" w:rsidRPr="00834EF4" w14:paraId="60AE5899" w14:textId="77777777" w:rsidTr="002572E1">
        <w:tc>
          <w:tcPr>
            <w:tcW w:w="2169" w:type="dxa"/>
            <w:shd w:val="clear" w:color="auto" w:fill="auto"/>
          </w:tcPr>
          <w:p w14:paraId="10BF5E65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>MATERIAŁY KOŚCIOZASTĘPCZE - 25 kompletów</w:t>
            </w:r>
          </w:p>
        </w:tc>
        <w:tc>
          <w:tcPr>
            <w:tcW w:w="2793" w:type="dxa"/>
            <w:shd w:val="clear" w:color="auto" w:fill="auto"/>
          </w:tcPr>
          <w:p w14:paraId="1894FC3F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F194B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>. z o.o.</w:t>
            </w:r>
          </w:p>
          <w:p w14:paraId="269DAF2A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3b</w:t>
            </w:r>
          </w:p>
          <w:p w14:paraId="0A55B388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14:paraId="14D510A5" w14:textId="53431181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643A4D">
              <w:rPr>
                <w:sz w:val="20"/>
                <w:szCs w:val="20"/>
              </w:rPr>
              <w:t>57</w:t>
            </w:r>
            <w:r w:rsidRPr="00DF194B">
              <w:rPr>
                <w:sz w:val="20"/>
                <w:szCs w:val="20"/>
              </w:rPr>
              <w:t>.</w:t>
            </w:r>
            <w:r w:rsidR="00643A4D">
              <w:rPr>
                <w:sz w:val="20"/>
                <w:szCs w:val="20"/>
              </w:rPr>
              <w:t>73</w:t>
            </w:r>
          </w:p>
          <w:p w14:paraId="4CEC522C" w14:textId="00831355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643A4D">
              <w:rPr>
                <w:sz w:val="20"/>
                <w:szCs w:val="20"/>
              </w:rPr>
              <w:t>4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193FB9" w14:textId="76A27A75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97</w:t>
            </w:r>
            <w:r w:rsidRPr="00DF194B">
              <w:rPr>
                <w:sz w:val="20"/>
                <w:szCs w:val="20"/>
              </w:rPr>
              <w:t>,</w:t>
            </w:r>
            <w:r w:rsidR="00643A4D">
              <w:rPr>
                <w:sz w:val="20"/>
                <w:szCs w:val="20"/>
              </w:rPr>
              <w:t>73</w:t>
            </w:r>
          </w:p>
        </w:tc>
      </w:tr>
      <w:tr w:rsidR="00DF194B" w:rsidRPr="00834EF4" w14:paraId="37C881E7" w14:textId="77777777" w:rsidTr="002572E1">
        <w:tc>
          <w:tcPr>
            <w:tcW w:w="2169" w:type="dxa"/>
            <w:shd w:val="clear" w:color="auto" w:fill="auto"/>
          </w:tcPr>
          <w:p w14:paraId="10D18945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>MATERIAŁY KOŚCIOZASTĘPCZE - 25 kompletów</w:t>
            </w:r>
          </w:p>
        </w:tc>
        <w:tc>
          <w:tcPr>
            <w:tcW w:w="2793" w:type="dxa"/>
            <w:shd w:val="clear" w:color="auto" w:fill="auto"/>
          </w:tcPr>
          <w:p w14:paraId="518BCA26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F194B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DF194B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DF194B">
              <w:rPr>
                <w:b/>
                <w:bCs/>
                <w:sz w:val="20"/>
                <w:szCs w:val="20"/>
              </w:rPr>
              <w:t>.</w:t>
            </w:r>
          </w:p>
          <w:p w14:paraId="7AD6E27A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75</w:t>
            </w:r>
          </w:p>
          <w:p w14:paraId="20BB57E3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E2752CA" w14:textId="25B1729C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643A4D">
              <w:rPr>
                <w:sz w:val="20"/>
                <w:szCs w:val="20"/>
              </w:rPr>
              <w:t>31</w:t>
            </w:r>
            <w:r w:rsidRPr="00DF194B">
              <w:rPr>
                <w:sz w:val="20"/>
                <w:szCs w:val="20"/>
              </w:rPr>
              <w:t>.</w:t>
            </w:r>
            <w:r w:rsidR="00643A4D">
              <w:rPr>
                <w:sz w:val="20"/>
                <w:szCs w:val="20"/>
              </w:rPr>
              <w:t>65</w:t>
            </w:r>
          </w:p>
          <w:p w14:paraId="559FF97B" w14:textId="3F894659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643A4D">
              <w:rPr>
                <w:sz w:val="20"/>
                <w:szCs w:val="20"/>
              </w:rPr>
              <w:t>4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32C550" w14:textId="159F3550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71</w:t>
            </w:r>
            <w:r w:rsidRPr="00DF194B">
              <w:rPr>
                <w:sz w:val="20"/>
                <w:szCs w:val="20"/>
              </w:rPr>
              <w:t>,</w:t>
            </w:r>
            <w:r w:rsidR="00643A4D">
              <w:rPr>
                <w:sz w:val="20"/>
                <w:szCs w:val="20"/>
              </w:rPr>
              <w:t>65</w:t>
            </w:r>
          </w:p>
        </w:tc>
      </w:tr>
      <w:tr w:rsidR="00DF194B" w:rsidRPr="00834EF4" w14:paraId="34EF6BAA" w14:textId="77777777" w:rsidTr="002572E1">
        <w:tc>
          <w:tcPr>
            <w:tcW w:w="2169" w:type="dxa"/>
            <w:shd w:val="clear" w:color="auto" w:fill="auto"/>
          </w:tcPr>
          <w:p w14:paraId="18B3F40D" w14:textId="77777777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194B">
              <w:rPr>
                <w:sz w:val="20"/>
                <w:szCs w:val="20"/>
              </w:rPr>
              <w:t>Tytanowe pręty elastyczne do zespoleń śródszpikowych - 10 kompletów.</w:t>
            </w:r>
          </w:p>
        </w:tc>
        <w:tc>
          <w:tcPr>
            <w:tcW w:w="2793" w:type="dxa"/>
            <w:shd w:val="clear" w:color="auto" w:fill="auto"/>
          </w:tcPr>
          <w:p w14:paraId="4AA64541" w14:textId="77777777" w:rsidR="00DF194B" w:rsidRPr="00211A34" w:rsidRDefault="00DF194B" w:rsidP="002572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F194B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67BBA0BC" w14:textId="77777777" w:rsidR="00DF194B" w:rsidRPr="00211A34" w:rsidRDefault="00DF194B" w:rsidP="002572E1">
            <w:pPr>
              <w:rPr>
                <w:sz w:val="20"/>
                <w:szCs w:val="20"/>
              </w:rPr>
            </w:pPr>
            <w:proofErr w:type="spellStart"/>
            <w:r w:rsidRPr="00DF194B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26A</w:t>
            </w:r>
          </w:p>
          <w:p w14:paraId="24122923" w14:textId="77777777" w:rsidR="00DF194B" w:rsidRPr="00211A34" w:rsidRDefault="00DF194B" w:rsidP="002572E1">
            <w:pPr>
              <w:spacing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F194B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67C0D936" w14:textId="23869275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1 - Cena - </w:t>
            </w:r>
            <w:r w:rsidR="00643A4D">
              <w:rPr>
                <w:sz w:val="20"/>
                <w:szCs w:val="20"/>
              </w:rPr>
              <w:t>6</w:t>
            </w:r>
            <w:r w:rsidRPr="00DF194B">
              <w:rPr>
                <w:sz w:val="20"/>
                <w:szCs w:val="20"/>
              </w:rPr>
              <w:t>0.00</w:t>
            </w:r>
          </w:p>
          <w:p w14:paraId="6C59E0FA" w14:textId="7CAD466D" w:rsidR="00DF194B" w:rsidRPr="00DF194B" w:rsidRDefault="00DF194B" w:rsidP="002572E1">
            <w:pPr>
              <w:spacing w:before="40" w:after="40"/>
              <w:rPr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2 - Czas realizacji zamówienia implantów - </w:t>
            </w:r>
            <w:r w:rsidR="00643A4D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  <w:p w14:paraId="4F18DA65" w14:textId="1E73BF15" w:rsidR="00DF194B" w:rsidRPr="00211A34" w:rsidRDefault="00DF194B" w:rsidP="002572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3 - Serwis użyczonego sprzętu - </w:t>
            </w:r>
            <w:r w:rsidR="00643A4D">
              <w:rPr>
                <w:sz w:val="20"/>
                <w:szCs w:val="20"/>
              </w:rPr>
              <w:t>2</w:t>
            </w:r>
            <w:r w:rsidRPr="00DF194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7F2D09" w14:textId="308E1C70" w:rsidR="00DF194B" w:rsidRPr="00211A34" w:rsidRDefault="00DF194B" w:rsidP="002572E1">
            <w:pPr>
              <w:jc w:val="center"/>
              <w:rPr>
                <w:color w:val="000000"/>
                <w:sz w:val="20"/>
                <w:szCs w:val="20"/>
              </w:rPr>
            </w:pPr>
            <w:r w:rsidRPr="00DF194B">
              <w:rPr>
                <w:sz w:val="20"/>
                <w:szCs w:val="20"/>
              </w:rPr>
              <w:t xml:space="preserve">  </w:t>
            </w:r>
            <w:r w:rsidR="00643A4D">
              <w:rPr>
                <w:sz w:val="20"/>
                <w:szCs w:val="20"/>
              </w:rPr>
              <w:t>10</w:t>
            </w:r>
            <w:r w:rsidRPr="00DF194B">
              <w:rPr>
                <w:sz w:val="20"/>
                <w:szCs w:val="20"/>
              </w:rPr>
              <w:t>0,00</w:t>
            </w:r>
          </w:p>
        </w:tc>
      </w:tr>
    </w:tbl>
    <w:p w14:paraId="600237D7" w14:textId="77777777" w:rsidR="00B464D3" w:rsidRPr="004229DE" w:rsidRDefault="00DF194B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5C08D" w14:textId="77777777" w:rsidR="002651FF" w:rsidRDefault="002651FF">
      <w:r>
        <w:separator/>
      </w:r>
    </w:p>
  </w:endnote>
  <w:endnote w:type="continuationSeparator" w:id="0">
    <w:p w14:paraId="377480B9" w14:textId="77777777" w:rsidR="002651FF" w:rsidRDefault="0026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F391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EEF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41565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9A31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26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C5BDD" w14:textId="77777777" w:rsidR="002651FF" w:rsidRDefault="002651FF">
      <w:r>
        <w:separator/>
      </w:r>
    </w:p>
  </w:footnote>
  <w:footnote w:type="continuationSeparator" w:id="0">
    <w:p w14:paraId="688AEA38" w14:textId="77777777" w:rsidR="002651FF" w:rsidRDefault="00265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9D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DD3E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AD6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1FF"/>
    <w:rsid w:val="0001221F"/>
    <w:rsid w:val="00022322"/>
    <w:rsid w:val="00042497"/>
    <w:rsid w:val="000C1E6F"/>
    <w:rsid w:val="000E33AB"/>
    <w:rsid w:val="000E4E56"/>
    <w:rsid w:val="001A1468"/>
    <w:rsid w:val="001B7815"/>
    <w:rsid w:val="001D1EEC"/>
    <w:rsid w:val="00211A34"/>
    <w:rsid w:val="002651FF"/>
    <w:rsid w:val="002B1E4F"/>
    <w:rsid w:val="002B6761"/>
    <w:rsid w:val="003445A0"/>
    <w:rsid w:val="003A0AFC"/>
    <w:rsid w:val="003D611C"/>
    <w:rsid w:val="00431C0B"/>
    <w:rsid w:val="00437CAD"/>
    <w:rsid w:val="004513BC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3A4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5BA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194B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87EAB"/>
  <w15:chartTrackingRefBased/>
  <w15:docId w15:val="{9B166CA3-6DD0-4756-9BFF-BE123BDE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513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F194B"/>
    <w:rPr>
      <w:sz w:val="24"/>
      <w:szCs w:val="24"/>
    </w:rPr>
  </w:style>
  <w:style w:type="paragraph" w:customStyle="1" w:styleId="Default">
    <w:name w:val="Default"/>
    <w:rsid w:val="004513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729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2022-10-24T12:28:00Z</cp:lastPrinted>
  <dcterms:created xsi:type="dcterms:W3CDTF">2022-10-24T12:30:00Z</dcterms:created>
  <dcterms:modified xsi:type="dcterms:W3CDTF">2022-10-24T12:30:00Z</dcterms:modified>
</cp:coreProperties>
</file>