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198FEBE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szkolenia z zakresu AZ-104T00 Microsoft </w:t>
      </w:r>
      <w:proofErr w:type="spellStart"/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>Azure</w:t>
      </w:r>
      <w:proofErr w:type="spellEnd"/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Administrator, szkolenie dla max. 35 studentów - KC-zp.272-600/22</w:t>
      </w:r>
      <w:r w:rsid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E4C56" w14:textId="77777777" w:rsidR="0016696F" w:rsidRDefault="0016696F" w:rsidP="0038231F">
      <w:pPr>
        <w:spacing w:after="0" w:line="240" w:lineRule="auto"/>
      </w:pPr>
      <w:r>
        <w:separator/>
      </w:r>
    </w:p>
  </w:endnote>
  <w:endnote w:type="continuationSeparator" w:id="0">
    <w:p w14:paraId="0C09FA75" w14:textId="77777777" w:rsidR="0016696F" w:rsidRDefault="001669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6B6EC" w14:textId="77777777" w:rsidR="0016696F" w:rsidRDefault="0016696F" w:rsidP="0038231F">
      <w:pPr>
        <w:spacing w:after="0" w:line="240" w:lineRule="auto"/>
      </w:pPr>
      <w:r>
        <w:separator/>
      </w:r>
    </w:p>
  </w:footnote>
  <w:footnote w:type="continuationSeparator" w:id="0">
    <w:p w14:paraId="60692F19" w14:textId="77777777" w:rsidR="0016696F" w:rsidRDefault="0016696F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15A58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4E444-7EFF-48D4-82DD-6F9DF22DB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2022-06-08T10:44:00Z</cp:lastPrinted>
  <dcterms:created xsi:type="dcterms:W3CDTF">2022-08-23T21:30:00Z</dcterms:created>
  <dcterms:modified xsi:type="dcterms:W3CDTF">2022-09-30T11:54:00Z</dcterms:modified>
</cp:coreProperties>
</file>