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C1542" w14:textId="2369C4E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61854D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7BFAC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3EF005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688AED05" w14:textId="77777777" w:rsidR="00C063E0" w:rsidRPr="00082BAD" w:rsidRDefault="00C063E0" w:rsidP="00C063E0">
      <w:pPr>
        <w:tabs>
          <w:tab w:val="right" w:pos="8222"/>
        </w:tabs>
        <w:spacing w:line="360" w:lineRule="auto"/>
        <w:jc w:val="both"/>
      </w:pPr>
      <w:r w:rsidRPr="00082BAD">
        <w:t>RODZAJ</w:t>
      </w:r>
      <w:r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  <w:r>
        <w:t>……</w:t>
      </w:r>
    </w:p>
    <w:p w14:paraId="34B3C6BD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6FDC060B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66E0B57A" w14:textId="77777777" w:rsidR="00C063E0" w:rsidRPr="00082BAD" w:rsidRDefault="00C063E0" w:rsidP="00C063E0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559EEF4C" w14:textId="77777777" w:rsidR="00C063E0" w:rsidRPr="00082BAD" w:rsidRDefault="00C063E0" w:rsidP="00C063E0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4D4F189D" w14:textId="77777777" w:rsidR="00C063E0" w:rsidRPr="00082BAD" w:rsidRDefault="00C063E0" w:rsidP="00C063E0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6E702F5A" w14:textId="77777777" w:rsidR="00C063E0" w:rsidRPr="00082BAD" w:rsidRDefault="00C063E0" w:rsidP="00C063E0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35514884" w14:textId="60D5743F" w:rsidR="008D2AB8" w:rsidRDefault="00C063E0" w:rsidP="00C063E0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082BAD">
        <w:t>BANK/ NR KONTA ……………………………………………………………………………</w:t>
      </w:r>
    </w:p>
    <w:p w14:paraId="719ED710" w14:textId="0164EAA8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5AD75D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A8EFB8C" w14:textId="77777777" w:rsidR="00F85057" w:rsidRPr="00F85057" w:rsidRDefault="00F85057" w:rsidP="008D2AB8">
      <w:pPr>
        <w:ind w:right="-110"/>
        <w:rPr>
          <w:b/>
        </w:rPr>
      </w:pPr>
      <w:r w:rsidRPr="00F85057">
        <w:rPr>
          <w:b/>
        </w:rPr>
        <w:t>Akademia Górniczo - Hutnicza</w:t>
      </w:r>
    </w:p>
    <w:p w14:paraId="7A54EB1E" w14:textId="77777777" w:rsidR="00F85057" w:rsidRPr="00F85057" w:rsidRDefault="00F85057" w:rsidP="008D2AB8">
      <w:pPr>
        <w:ind w:right="-110"/>
        <w:rPr>
          <w:b/>
        </w:rPr>
      </w:pPr>
      <w:r w:rsidRPr="00F85057">
        <w:rPr>
          <w:b/>
        </w:rPr>
        <w:t>im. Stanisława Staszica w Krakowie</w:t>
      </w:r>
    </w:p>
    <w:p w14:paraId="26CCE61F" w14:textId="77777777" w:rsidR="008D2AB8" w:rsidRDefault="00F85057" w:rsidP="008D2AB8">
      <w:pPr>
        <w:ind w:right="-110"/>
        <w:rPr>
          <w:b/>
        </w:rPr>
      </w:pPr>
      <w:r w:rsidRPr="00F8505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DA4EF6E" w14:textId="77777777" w:rsidR="008D2AB8" w:rsidRDefault="00F85057" w:rsidP="008D2AB8">
      <w:pPr>
        <w:ind w:right="-110"/>
        <w:rPr>
          <w:b/>
        </w:rPr>
      </w:pPr>
      <w:r w:rsidRPr="00F85057">
        <w:rPr>
          <w:b/>
        </w:rPr>
        <w:t>Al. Mickiewicza</w:t>
      </w:r>
      <w:r w:rsidR="008D2AB8">
        <w:rPr>
          <w:b/>
        </w:rPr>
        <w:t xml:space="preserve"> </w:t>
      </w:r>
      <w:r w:rsidRPr="00F85057">
        <w:rPr>
          <w:b/>
        </w:rPr>
        <w:t>30</w:t>
      </w:r>
      <w:r w:rsidR="008D2AB8">
        <w:rPr>
          <w:b/>
        </w:rPr>
        <w:t xml:space="preserve"> </w:t>
      </w:r>
    </w:p>
    <w:p w14:paraId="5B822354" w14:textId="77777777" w:rsidR="008D2AB8" w:rsidRDefault="00F85057" w:rsidP="008D2AB8">
      <w:pPr>
        <w:rPr>
          <w:b/>
        </w:rPr>
      </w:pPr>
      <w:r w:rsidRPr="00F85057">
        <w:rPr>
          <w:b/>
        </w:rPr>
        <w:t>30-059</w:t>
      </w:r>
      <w:r w:rsidR="008D2AB8">
        <w:rPr>
          <w:b/>
        </w:rPr>
        <w:t xml:space="preserve"> </w:t>
      </w:r>
      <w:r w:rsidRPr="00F85057">
        <w:rPr>
          <w:b/>
        </w:rPr>
        <w:t>Kraków</w:t>
      </w:r>
      <w:r w:rsidR="008D2AB8">
        <w:rPr>
          <w:b/>
        </w:rPr>
        <w:t xml:space="preserve">,  </w:t>
      </w:r>
    </w:p>
    <w:p w14:paraId="2A923B96" w14:textId="77777777" w:rsidR="008D2AB8" w:rsidRDefault="008D2AB8" w:rsidP="008D2AB8">
      <w:pPr>
        <w:ind w:firstLine="3969"/>
        <w:rPr>
          <w:b/>
        </w:rPr>
      </w:pPr>
    </w:p>
    <w:p w14:paraId="4E95029F" w14:textId="645166C8" w:rsidR="00466B72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85057" w:rsidRPr="00F85057">
        <w:rPr>
          <w:b/>
        </w:rPr>
        <w:t>dostawa materiałów promocyjnych dla uczestników szkół letnich w ramach NAWA SPINAKER - KC-zp.272-</w:t>
      </w:r>
      <w:r w:rsidR="0094604E">
        <w:rPr>
          <w:b/>
        </w:rPr>
        <w:t>643</w:t>
      </w:r>
      <w:r w:rsidR="00F85057" w:rsidRPr="00F85057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466B72" w14:paraId="2306D50B" w14:textId="77777777" w:rsidTr="00E44B5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908844" w14:textId="7777777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C8668E" w14:textId="77777777" w:rsidR="00466B72" w:rsidRDefault="00466B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1C1324DD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79EC82" w14:textId="77777777" w:rsidR="00466B72" w:rsidRDefault="00466B72">
            <w:pPr>
              <w:jc w:val="center"/>
              <w:rPr>
                <w:b/>
                <w:sz w:val="20"/>
                <w:szCs w:val="20"/>
              </w:rPr>
            </w:pPr>
            <w:r w:rsidRPr="00E44B55"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72EFDF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1692424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9C42A8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B60F1A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56E6430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065622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923483D" w14:textId="7777777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974FF5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CE35754" w14:textId="7777777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5899E584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66B72" w14:paraId="69F79793" w14:textId="77777777" w:rsidTr="00E44B5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27C389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8555FC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57A5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6F5081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00636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AAF293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28CAA4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F2DC3A" w14:textId="77777777" w:rsidR="00466B72" w:rsidRDefault="00466B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66B72" w14:paraId="081AA961" w14:textId="77777777" w:rsidTr="00E44B5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E201" w14:textId="77777777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2704" w14:textId="31B51DF5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bawełniana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9873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3F02" w14:textId="446E2A37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F14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7B3F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61827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4948BD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  <w:p w14:paraId="347859D2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5628E142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AAC9" w14:textId="77777777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8B82" w14:textId="00D45787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w pudełku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AD56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E5BB6" w14:textId="25225146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3A0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B9E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B56B39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DF576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1AAFC60B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8ED1" w14:textId="77777777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F312" w14:textId="5BAA2813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Notatnik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B8DB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6FB1" w14:textId="7AAF8354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B3BE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3CB7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E91745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2E5CEC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125EDCB2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7AA032" w14:textId="5D1D989F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7D07" w14:textId="430AFBB4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Pendrive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75F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3956" w14:textId="580D2C44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7036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8489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AE491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3708F2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405A5992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80763" w14:textId="5374E453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52A2" w14:textId="06CA9BF8" w:rsidR="00466B72" w:rsidRDefault="00466B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Powerbank</w:t>
            </w:r>
            <w:proofErr w:type="spellEnd"/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D961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57DA" w14:textId="17D48FF3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F21B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BA39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8CD857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5462AE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3FD7F779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68DAB0" w14:textId="466838D1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549F" w14:textId="7DEDED9F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Mata plażowa non-</w:t>
            </w:r>
            <w:proofErr w:type="spellStart"/>
            <w:r>
              <w:rPr>
                <w:sz w:val="20"/>
                <w:szCs w:val="20"/>
              </w:rPr>
              <w:t>woven</w:t>
            </w:r>
            <w:proofErr w:type="spellEnd"/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4AEE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46FB" w14:textId="71C9D80D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DFB5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D209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976E5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712651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0C0737F3" w14:textId="77777777" w:rsidTr="00E44B5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200D7" w14:textId="27587CA6" w:rsidR="00466B72" w:rsidRDefault="00466B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0881" w14:textId="5793D34A" w:rsidR="00466B72" w:rsidRDefault="00466B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Układanka logiczna przestrzenna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12E2" w14:textId="77777777" w:rsidR="00466B72" w:rsidRDefault="00466B7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2FA9" w14:textId="64568B24" w:rsidR="00466B72" w:rsidRDefault="00466B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2BC8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52C7" w14:textId="77777777" w:rsidR="00466B72" w:rsidRDefault="00466B72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C5BD6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BD56B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6D926E3E" w14:textId="77777777" w:rsidTr="00466B72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4D54A8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  <w:p w14:paraId="05B5A7DF" w14:textId="77777777" w:rsidR="00466B72" w:rsidRDefault="00466B72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24F5CCA3" w14:textId="77777777" w:rsidR="00466B72" w:rsidRDefault="00466B72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4CA7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61686D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FFB90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  <w:tr w:rsidR="00466B72" w14:paraId="1BE60426" w14:textId="77777777" w:rsidTr="00466B72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C43CD" w14:textId="77777777" w:rsidR="00466B72" w:rsidRDefault="00466B72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6E1CBF0" w14:textId="77777777" w:rsidR="00466B72" w:rsidRDefault="00466B72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A66E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52A7B2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83A6C" w14:textId="77777777" w:rsidR="00466B72" w:rsidRDefault="00466B72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BCC50CE" w14:textId="77777777" w:rsidR="008D2AB8" w:rsidRDefault="008D2AB8" w:rsidP="008D2AB8">
      <w:pPr>
        <w:tabs>
          <w:tab w:val="right" w:pos="9000"/>
        </w:tabs>
      </w:pPr>
    </w:p>
    <w:p w14:paraId="6E05D82A" w14:textId="69593C2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C54B1">
        <w:rPr>
          <w:b/>
          <w:bCs/>
        </w:rPr>
        <w:t>………</w:t>
      </w:r>
      <w:r w:rsidR="00DE061E" w:rsidRPr="000C54B1">
        <w:rPr>
          <w:b/>
          <w:bCs/>
        </w:rPr>
        <w:t xml:space="preserve"> dni od daty podpisania umowy</w:t>
      </w:r>
      <w:r w:rsidR="00DE061E">
        <w:t xml:space="preserve"> </w:t>
      </w:r>
      <w:r w:rsidR="00DE061E" w:rsidRPr="00DE061E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5A841C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2F02A1D" w14:textId="793FE48C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72213A"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DDE0508" w14:textId="1FBBD11D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CF2A0ED" w14:textId="77777777" w:rsidR="00130C60" w:rsidRPr="00082BAD" w:rsidRDefault="00130C60" w:rsidP="00130C6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082BAD">
        <w:rPr>
          <w:color w:val="000000"/>
          <w:lang w:eastAsia="ar-SA"/>
        </w:rPr>
        <w:t>Oświadczamy, że jesteśmy związani niniejszą ofertą przez okres wskazany w SWZ.</w:t>
      </w:r>
    </w:p>
    <w:p w14:paraId="0314B23E" w14:textId="77777777" w:rsidR="00130C60" w:rsidRDefault="00130C60" w:rsidP="00130C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82BAD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2BAD">
        <w:rPr>
          <w:color w:val="000000"/>
        </w:rPr>
        <w:t xml:space="preserve"> i nie wnosimy do nich żadnych zastrzeżeń.</w:t>
      </w:r>
    </w:p>
    <w:p w14:paraId="3764CE4B" w14:textId="77777777" w:rsidR="00130C60" w:rsidRPr="00C41490" w:rsidRDefault="00130C60" w:rsidP="00130C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C41490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14AF242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33C8DBE" w14:textId="77777777" w:rsidR="00130C60" w:rsidRPr="00082BAD" w:rsidRDefault="00130C60" w:rsidP="00130C60">
      <w:pPr>
        <w:ind w:left="360"/>
        <w:jc w:val="both"/>
        <w:rPr>
          <w:i/>
        </w:rPr>
      </w:pPr>
      <w:r w:rsidRPr="00082BAD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167B9A" w14:textId="77777777" w:rsidR="00130C60" w:rsidRPr="00082BAD" w:rsidRDefault="00130C60" w:rsidP="00130C60">
      <w:pPr>
        <w:ind w:left="360"/>
        <w:jc w:val="both"/>
        <w:rPr>
          <w:i/>
        </w:rPr>
      </w:pPr>
      <w:r w:rsidRPr="00082BAD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90AB06" w14:textId="77777777" w:rsidR="00130C60" w:rsidRPr="00082BAD" w:rsidRDefault="00130C60" w:rsidP="00130C60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0C60" w:rsidRPr="00082BAD" w14:paraId="4DE45F4F" w14:textId="77777777" w:rsidTr="00327D6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DC41F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9A2EB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3DCBDA0D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905E7" w14:textId="77777777" w:rsidR="00130C60" w:rsidRPr="00082BAD" w:rsidRDefault="00130C60" w:rsidP="00327D61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130C60" w:rsidRPr="00082BAD" w14:paraId="0556FD27" w14:textId="77777777" w:rsidTr="00327D6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94539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16849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A846D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130C60" w:rsidRPr="00082BAD" w14:paraId="76B22751" w14:textId="77777777" w:rsidTr="00327D6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A7371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BB1AE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C5552" w14:textId="77777777" w:rsidR="00130C60" w:rsidRPr="00082BAD" w:rsidRDefault="00130C60" w:rsidP="00327D61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B9B4A49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7F7D8FBB" w14:textId="77777777" w:rsidR="00130C60" w:rsidRPr="00082BAD" w:rsidRDefault="00130C60" w:rsidP="00130C6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0F000880" w14:textId="77777777" w:rsidR="00130C60" w:rsidRPr="00082BAD" w:rsidRDefault="00130C60" w:rsidP="00130C60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14:paraId="0F52CAE1" w14:textId="77777777" w:rsidR="00130C60" w:rsidRPr="00082BAD" w:rsidRDefault="00130C60" w:rsidP="00130C60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763DCBF0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3BC5AADA" w14:textId="77777777" w:rsidR="00130C60" w:rsidRPr="00082BAD" w:rsidRDefault="00130C60" w:rsidP="00130C60">
      <w:pPr>
        <w:jc w:val="both"/>
      </w:pPr>
      <w:r w:rsidRPr="00082BAD">
        <w:t>……………………………………………………...........................……które dołączamy do oferty.</w:t>
      </w:r>
    </w:p>
    <w:p w14:paraId="29383FFE" w14:textId="77777777" w:rsidR="00130C60" w:rsidRPr="00082BAD" w:rsidRDefault="00130C60" w:rsidP="00130C60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14:paraId="6DFBC218" w14:textId="77777777" w:rsidR="00130C60" w:rsidRPr="00082BAD" w:rsidRDefault="00130C60" w:rsidP="00130C60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6E521637" w14:textId="77777777" w:rsidR="00130C60" w:rsidRPr="00082BAD" w:rsidRDefault="00130C60" w:rsidP="00130C60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14:paraId="5AF22D59" w14:textId="01E7B394" w:rsidR="00FE545C" w:rsidRPr="00466B72" w:rsidRDefault="00130C60" w:rsidP="00466B72">
      <w:pPr>
        <w:jc w:val="both"/>
        <w:rPr>
          <w:b/>
          <w:color w:val="FF0000"/>
        </w:rPr>
      </w:pPr>
      <w:r w:rsidRPr="00082BAD">
        <w:rPr>
          <w:b/>
          <w:color w:val="FF0000"/>
        </w:rPr>
        <w:lastRenderedPageBreak/>
        <w:t>Ofertę należy sporządzić w postaci elektronicznej i podpisać kwalifikowanym podpisem elektronicznym.</w:t>
      </w:r>
    </w:p>
    <w:sectPr w:rsidR="00FE545C" w:rsidRPr="00466B7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FA5F9" w14:textId="77777777" w:rsidR="00AC4693" w:rsidRDefault="00AC4693">
      <w:r>
        <w:separator/>
      </w:r>
    </w:p>
  </w:endnote>
  <w:endnote w:type="continuationSeparator" w:id="0">
    <w:p w14:paraId="3B9B2987" w14:textId="77777777" w:rsidR="00AC4693" w:rsidRDefault="00AC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BFD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5AC40" w14:textId="77777777" w:rsidR="00AC4693" w:rsidRDefault="00AC4693">
      <w:r>
        <w:separator/>
      </w:r>
    </w:p>
  </w:footnote>
  <w:footnote w:type="continuationSeparator" w:id="0">
    <w:p w14:paraId="254C4F77" w14:textId="77777777" w:rsidR="00AC4693" w:rsidRDefault="00AC4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C54F" w14:textId="28A739B4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325D719A" w14:textId="22CC2738" w:rsidR="006F6D00" w:rsidRDefault="006F6D00" w:rsidP="006F6D00">
    <w:pPr>
      <w:pStyle w:val="Nagwek"/>
      <w:jc w:val="center"/>
      <w:rPr>
        <w:sz w:val="22"/>
      </w:rPr>
    </w:pPr>
    <w:r>
      <w:rPr>
        <w:noProof/>
      </w:rPr>
      <w:pict w14:anchorId="45DBF8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25.25pt;height:56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34454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0469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1498470">
    <w:abstractNumId w:val="0"/>
  </w:num>
  <w:num w:numId="4" w16cid:durableId="1306471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4693"/>
    <w:rsid w:val="00012286"/>
    <w:rsid w:val="00071CCC"/>
    <w:rsid w:val="000B731D"/>
    <w:rsid w:val="000C54B1"/>
    <w:rsid w:val="000D6134"/>
    <w:rsid w:val="000E09C7"/>
    <w:rsid w:val="000F6589"/>
    <w:rsid w:val="00106636"/>
    <w:rsid w:val="00116EC6"/>
    <w:rsid w:val="00130C60"/>
    <w:rsid w:val="001801DD"/>
    <w:rsid w:val="001D4612"/>
    <w:rsid w:val="00207E98"/>
    <w:rsid w:val="002723B0"/>
    <w:rsid w:val="00315A4A"/>
    <w:rsid w:val="00466B7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6D00"/>
    <w:rsid w:val="0072213A"/>
    <w:rsid w:val="007748F0"/>
    <w:rsid w:val="007A4321"/>
    <w:rsid w:val="00833933"/>
    <w:rsid w:val="00853083"/>
    <w:rsid w:val="008B2F0C"/>
    <w:rsid w:val="008B4928"/>
    <w:rsid w:val="008D2AB8"/>
    <w:rsid w:val="008F1C66"/>
    <w:rsid w:val="00915718"/>
    <w:rsid w:val="0094604E"/>
    <w:rsid w:val="00970FE4"/>
    <w:rsid w:val="00A0022B"/>
    <w:rsid w:val="00A346FE"/>
    <w:rsid w:val="00A47B4D"/>
    <w:rsid w:val="00A83018"/>
    <w:rsid w:val="00AC4693"/>
    <w:rsid w:val="00B774DC"/>
    <w:rsid w:val="00C063E0"/>
    <w:rsid w:val="00C969A6"/>
    <w:rsid w:val="00CA7D36"/>
    <w:rsid w:val="00D24208"/>
    <w:rsid w:val="00D60C38"/>
    <w:rsid w:val="00D66893"/>
    <w:rsid w:val="00D90ACB"/>
    <w:rsid w:val="00DC1500"/>
    <w:rsid w:val="00DE061E"/>
    <w:rsid w:val="00E44371"/>
    <w:rsid w:val="00E44B55"/>
    <w:rsid w:val="00E949B0"/>
    <w:rsid w:val="00F00591"/>
    <w:rsid w:val="00F51688"/>
    <w:rsid w:val="00F53146"/>
    <w:rsid w:val="00F8505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D4281"/>
  <w15:chartTrackingRefBased/>
  <w15:docId w15:val="{C8DDD8A9-ED12-416F-8BF4-FE2D0DA2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587</Words>
  <Characters>4352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2022-10-18T11:16:00Z</dcterms:created>
  <dcterms:modified xsi:type="dcterms:W3CDTF">2022-10-18T11:33:00Z</dcterms:modified>
</cp:coreProperties>
</file>