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1B038" w14:textId="77777777" w:rsidR="000305EB" w:rsidRPr="00E874DC" w:rsidRDefault="000305EB" w:rsidP="000305E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2D24078" w14:textId="77777777" w:rsidR="000305EB" w:rsidRDefault="000305EB" w:rsidP="000305EB">
      <w:pPr>
        <w:spacing w:before="48" w:line="240" w:lineRule="atLeast"/>
        <w:jc w:val="right"/>
        <w:rPr>
          <w:b/>
          <w:sz w:val="24"/>
          <w:szCs w:val="24"/>
          <w:lang w:val="pl-PL"/>
        </w:rPr>
      </w:pPr>
    </w:p>
    <w:p w14:paraId="76FFF343" w14:textId="041FAE1D" w:rsidR="000305EB" w:rsidRDefault="0020017C" w:rsidP="000305EB">
      <w:pPr>
        <w:spacing w:before="48" w:line="240" w:lineRule="atLeast"/>
        <w:jc w:val="center"/>
        <w:rPr>
          <w:b/>
          <w:sz w:val="24"/>
          <w:szCs w:val="24"/>
          <w:lang w:val="pl-PL"/>
        </w:rPr>
      </w:pPr>
      <w:r>
        <w:rPr>
          <w:b/>
          <w:sz w:val="24"/>
          <w:szCs w:val="24"/>
          <w:lang w:val="pl-PL"/>
        </w:rPr>
        <w:t xml:space="preserve">ZMODYFIKOWANY </w:t>
      </w:r>
      <w:r w:rsidR="000305EB">
        <w:rPr>
          <w:b/>
          <w:sz w:val="24"/>
          <w:szCs w:val="24"/>
          <w:lang w:val="pl-PL"/>
        </w:rPr>
        <w:t>WZÓR UMOWY</w:t>
      </w:r>
    </w:p>
    <w:p w14:paraId="54244FF8" w14:textId="77777777" w:rsidR="000305EB" w:rsidRDefault="000305EB" w:rsidP="000305E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01CB609" w14:textId="77777777" w:rsidR="000305EB" w:rsidRDefault="000305EB" w:rsidP="000305EB">
      <w:pPr>
        <w:spacing w:before="48" w:line="240" w:lineRule="atLeast"/>
        <w:jc w:val="center"/>
        <w:rPr>
          <w:b/>
          <w:sz w:val="28"/>
          <w:lang w:val="pl-PL"/>
        </w:rPr>
      </w:pPr>
    </w:p>
    <w:p w14:paraId="3880420C" w14:textId="455E3EAB" w:rsidR="000305EB" w:rsidRPr="00AA2A22" w:rsidRDefault="000305EB" w:rsidP="000305E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KC-zp.272-570/22</w:t>
      </w:r>
      <w:r w:rsidRPr="00AA2A22">
        <w:rPr>
          <w:rFonts w:ascii="Times New Roman" w:hAnsi="Times New Roman"/>
        </w:rPr>
        <w:t xml:space="preserve"> </w:t>
      </w:r>
    </w:p>
    <w:p w14:paraId="2B72AAD7" w14:textId="77777777" w:rsidR="000305EB" w:rsidRDefault="000305EB" w:rsidP="000305EB">
      <w:pPr>
        <w:pStyle w:val="Tekstpodstawowy"/>
        <w:ind w:right="-47"/>
        <w:jc w:val="both"/>
        <w:rPr>
          <w:rFonts w:ascii="Times New Roman" w:hAnsi="Times New Roman"/>
        </w:rPr>
      </w:pPr>
      <w:r w:rsidRPr="00AA2A22">
        <w:rPr>
          <w:rFonts w:ascii="Times New Roman" w:hAnsi="Times New Roman"/>
        </w:rPr>
        <w:t>pomiędzy</w:t>
      </w:r>
    </w:p>
    <w:p w14:paraId="6910C3D5" w14:textId="77777777" w:rsidR="000305EB" w:rsidRDefault="000305EB" w:rsidP="000305E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335B864" w14:textId="77777777" w:rsidR="000305EB" w:rsidRDefault="000305EB" w:rsidP="000305EB">
      <w:pPr>
        <w:pStyle w:val="Tekstpodstawowy"/>
        <w:ind w:right="-47"/>
        <w:jc w:val="both"/>
        <w:rPr>
          <w:rFonts w:ascii="Times New Roman" w:hAnsi="Times New Roman"/>
        </w:rPr>
      </w:pPr>
      <w:r>
        <w:rPr>
          <w:rFonts w:ascii="Times New Roman" w:hAnsi="Times New Roman"/>
        </w:rPr>
        <w:t>reprezentowana przez:</w:t>
      </w:r>
    </w:p>
    <w:p w14:paraId="7EEFB163"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1.Dziekana Wydziału /Kierownika Jednostki/............................................................................. </w:t>
      </w:r>
    </w:p>
    <w:p w14:paraId="4C7513BB" w14:textId="77777777" w:rsidR="000305EB" w:rsidRDefault="000305EB" w:rsidP="000305E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282D502" w14:textId="77777777" w:rsidR="000305EB" w:rsidRDefault="000305EB" w:rsidP="000305EB">
      <w:pPr>
        <w:pStyle w:val="Tekstpodstawowy"/>
        <w:ind w:right="-47"/>
        <w:jc w:val="both"/>
        <w:rPr>
          <w:rFonts w:ascii="Times New Roman" w:hAnsi="Times New Roman"/>
        </w:rPr>
      </w:pPr>
      <w:r>
        <w:rPr>
          <w:rFonts w:ascii="Times New Roman" w:hAnsi="Times New Roman"/>
        </w:rPr>
        <w:t>zwaną dalej KUPUJĄCYM</w:t>
      </w:r>
    </w:p>
    <w:p w14:paraId="30329308"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a </w:t>
      </w:r>
    </w:p>
    <w:p w14:paraId="1F3F6390" w14:textId="77777777" w:rsidR="000305EB" w:rsidRDefault="000305EB" w:rsidP="000305EB">
      <w:pPr>
        <w:pStyle w:val="Tekstpodstawowy"/>
        <w:ind w:right="-47"/>
        <w:jc w:val="both"/>
        <w:rPr>
          <w:rFonts w:ascii="Times New Roman" w:hAnsi="Times New Roman"/>
        </w:rPr>
      </w:pPr>
      <w:r>
        <w:rPr>
          <w:rFonts w:ascii="Times New Roman" w:hAnsi="Times New Roman"/>
        </w:rPr>
        <w:t>......................................................................................................................................................</w:t>
      </w:r>
    </w:p>
    <w:p w14:paraId="5DDB53FE" w14:textId="77777777" w:rsidR="000305EB" w:rsidRDefault="000305EB" w:rsidP="000305EB">
      <w:pPr>
        <w:pStyle w:val="Tekstpodstawowy"/>
        <w:ind w:right="-47"/>
        <w:jc w:val="both"/>
        <w:rPr>
          <w:rFonts w:ascii="Times New Roman" w:hAnsi="Times New Roman"/>
        </w:rPr>
      </w:pPr>
      <w:r>
        <w:rPr>
          <w:rFonts w:ascii="Times New Roman" w:hAnsi="Times New Roman"/>
        </w:rPr>
        <w:t>......................................................................................................................................................</w:t>
      </w:r>
    </w:p>
    <w:p w14:paraId="42321875" w14:textId="77777777" w:rsidR="000305EB" w:rsidRDefault="000305EB" w:rsidP="000305E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6E10A89" w14:textId="77777777" w:rsidR="000305EB" w:rsidRDefault="000305EB" w:rsidP="000305EB">
      <w:pPr>
        <w:pStyle w:val="Tekstpodstawowy"/>
        <w:ind w:right="-47"/>
        <w:jc w:val="both"/>
        <w:rPr>
          <w:rFonts w:ascii="Times New Roman" w:hAnsi="Times New Roman"/>
        </w:rPr>
      </w:pPr>
      <w:r>
        <w:rPr>
          <w:rFonts w:ascii="Times New Roman" w:hAnsi="Times New Roman"/>
        </w:rPr>
        <w:t>reprezentowanym przez:</w:t>
      </w:r>
    </w:p>
    <w:p w14:paraId="525DEEED" w14:textId="77777777" w:rsidR="000305EB" w:rsidRDefault="000305EB" w:rsidP="000305EB">
      <w:pPr>
        <w:pStyle w:val="Tekstpodstawowy"/>
        <w:ind w:right="-47"/>
        <w:jc w:val="both"/>
        <w:rPr>
          <w:rFonts w:ascii="Times New Roman" w:hAnsi="Times New Roman"/>
        </w:rPr>
      </w:pPr>
      <w:r>
        <w:rPr>
          <w:rFonts w:ascii="Times New Roman" w:hAnsi="Times New Roman"/>
        </w:rPr>
        <w:t>1...................................................................................................................................................</w:t>
      </w:r>
    </w:p>
    <w:p w14:paraId="78A3ED09"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2................................................................................................................................................... </w:t>
      </w:r>
    </w:p>
    <w:p w14:paraId="43C96489" w14:textId="77777777" w:rsidR="000305EB" w:rsidRDefault="000305EB" w:rsidP="000305EB">
      <w:pPr>
        <w:pStyle w:val="Tekstpodstawowy"/>
        <w:ind w:right="-47"/>
        <w:jc w:val="both"/>
        <w:rPr>
          <w:rFonts w:ascii="Times New Roman" w:hAnsi="Times New Roman"/>
        </w:rPr>
      </w:pPr>
      <w:r>
        <w:rPr>
          <w:rFonts w:ascii="Times New Roman" w:hAnsi="Times New Roman"/>
        </w:rPr>
        <w:t>zwanym dalej SPRZEDAWCĄ</w:t>
      </w:r>
    </w:p>
    <w:p w14:paraId="2022B5C3" w14:textId="77777777" w:rsidR="000305EB" w:rsidRDefault="000305EB" w:rsidP="000305EB">
      <w:pPr>
        <w:pStyle w:val="Tekstpodstawowy"/>
        <w:ind w:right="-47"/>
        <w:jc w:val="center"/>
        <w:rPr>
          <w:rFonts w:ascii="Times New Roman" w:hAnsi="Times New Roman"/>
        </w:rPr>
      </w:pPr>
    </w:p>
    <w:p w14:paraId="6EA3B315"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1</w:t>
      </w:r>
    </w:p>
    <w:p w14:paraId="191A2424" w14:textId="7190811E" w:rsidR="000305EB" w:rsidRPr="009D242F" w:rsidRDefault="000305EB">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wektorowego analizatora sieci</w:t>
      </w:r>
      <w:r w:rsidRPr="009D242F">
        <w:rPr>
          <w:rFonts w:ascii="Times New Roman" w:hAnsi="Times New Roman"/>
          <w:b/>
        </w:rPr>
        <w:t xml:space="preserve"> dla </w:t>
      </w:r>
      <w:proofErr w:type="spellStart"/>
      <w:r>
        <w:rPr>
          <w:rFonts w:ascii="Times New Roman" w:hAnsi="Times New Roman"/>
          <w:b/>
        </w:rPr>
        <w:t>WFiIS</w:t>
      </w:r>
      <w:proofErr w:type="spellEnd"/>
    </w:p>
    <w:p w14:paraId="1AE94821" w14:textId="77777777" w:rsidR="000305EB" w:rsidRDefault="000305EB">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0280E5AC" w14:textId="77777777" w:rsidR="000305EB" w:rsidRPr="0043435F" w:rsidRDefault="000305EB">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5F79622" w14:textId="77777777" w:rsidR="000305EB" w:rsidRDefault="000305EB" w:rsidP="000305EB">
      <w:pPr>
        <w:pStyle w:val="Tekstpodstawowy"/>
        <w:ind w:right="-47"/>
        <w:jc w:val="both"/>
        <w:rPr>
          <w:rFonts w:ascii="Times New Roman" w:hAnsi="Times New Roman"/>
        </w:rPr>
      </w:pPr>
    </w:p>
    <w:p w14:paraId="264754FF"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2</w:t>
      </w:r>
    </w:p>
    <w:p w14:paraId="19947F6C" w14:textId="77777777" w:rsidR="000305EB" w:rsidRPr="0043435F" w:rsidRDefault="000305EB">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0E92254" w14:textId="77777777" w:rsidR="000305EB" w:rsidRPr="0043435F" w:rsidRDefault="000305E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AD6F763" w14:textId="77777777" w:rsidR="000305EB" w:rsidRPr="0043435F" w:rsidRDefault="000305EB">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3DD6901" w14:textId="77777777" w:rsidR="000305EB" w:rsidRDefault="000305EB" w:rsidP="000305EB">
      <w:pPr>
        <w:pStyle w:val="Tekstpodstawowy"/>
        <w:ind w:right="-47"/>
        <w:jc w:val="both"/>
        <w:rPr>
          <w:rFonts w:ascii="Times New Roman" w:hAnsi="Times New Roman"/>
        </w:rPr>
      </w:pPr>
    </w:p>
    <w:p w14:paraId="4012359D" w14:textId="77777777" w:rsidR="000305EB" w:rsidRDefault="000305EB" w:rsidP="000305EB">
      <w:pPr>
        <w:pStyle w:val="Tekstpodstawowy"/>
        <w:ind w:right="-47"/>
        <w:jc w:val="center"/>
        <w:rPr>
          <w:rFonts w:ascii="Times New Roman" w:hAnsi="Times New Roman"/>
          <w:b/>
        </w:rPr>
      </w:pPr>
    </w:p>
    <w:p w14:paraId="159F913E" w14:textId="77777777" w:rsidR="000305EB" w:rsidRDefault="000305EB" w:rsidP="000305EB">
      <w:pPr>
        <w:pStyle w:val="Tekstpodstawowy"/>
        <w:ind w:right="-47"/>
        <w:jc w:val="center"/>
        <w:rPr>
          <w:rFonts w:ascii="Times New Roman" w:hAnsi="Times New Roman"/>
          <w:b/>
        </w:rPr>
      </w:pPr>
    </w:p>
    <w:p w14:paraId="2593BCC2"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3</w:t>
      </w:r>
    </w:p>
    <w:p w14:paraId="2FBD3206"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834D7F7"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E4DD2A7"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A974C27" w14:textId="77777777" w:rsidR="000305EB" w:rsidRPr="0043435F" w:rsidRDefault="000305EB">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95134D4" w14:textId="77777777" w:rsidR="000305EB" w:rsidRDefault="000305EB" w:rsidP="000305EB">
      <w:pPr>
        <w:pStyle w:val="Tekstpodstawowy"/>
        <w:ind w:right="-47"/>
        <w:jc w:val="both"/>
        <w:rPr>
          <w:rFonts w:ascii="Times New Roman" w:hAnsi="Times New Roman"/>
        </w:rPr>
      </w:pPr>
    </w:p>
    <w:p w14:paraId="1B649FDB"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4</w:t>
      </w:r>
    </w:p>
    <w:p w14:paraId="7E554B2E" w14:textId="77777777" w:rsidR="000305EB" w:rsidRDefault="000305E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29320D83" w14:textId="77777777" w:rsidR="000305EB" w:rsidRDefault="000305EB">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03D205A" w14:textId="77777777" w:rsidR="000305EB" w:rsidRDefault="000305EB">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40ED44B" w14:textId="77777777" w:rsidR="000305EB" w:rsidRPr="00593CEB" w:rsidRDefault="000305EB">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7F3128C" w14:textId="77777777" w:rsidR="000305EB" w:rsidRDefault="000305EB" w:rsidP="000305EB">
      <w:pPr>
        <w:pStyle w:val="Tekstpodstawowy"/>
        <w:ind w:right="-47"/>
        <w:jc w:val="center"/>
        <w:rPr>
          <w:rFonts w:ascii="Times New Roman" w:hAnsi="Times New Roman"/>
        </w:rPr>
      </w:pPr>
    </w:p>
    <w:p w14:paraId="131B49CC"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5</w:t>
      </w:r>
    </w:p>
    <w:p w14:paraId="18EACEC9" w14:textId="77777777" w:rsidR="000305EB" w:rsidRPr="00C53B52" w:rsidRDefault="000305E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30BA6ED" w14:textId="77777777" w:rsidR="000305EB" w:rsidRPr="000345EF" w:rsidRDefault="000305EB">
      <w:pPr>
        <w:pStyle w:val="Tekstpodstawowy"/>
        <w:numPr>
          <w:ilvl w:val="0"/>
          <w:numId w:val="6"/>
        </w:numPr>
        <w:tabs>
          <w:tab w:val="clear" w:pos="720"/>
          <w:tab w:val="num" w:pos="360"/>
        </w:tabs>
        <w:ind w:right="-47"/>
        <w:jc w:val="both"/>
        <w:rPr>
          <w:rFonts w:ascii="Times New Roman" w:hAnsi="Times New Roman"/>
        </w:rPr>
      </w:pPr>
      <w:bookmarkStart w:id="0" w:name="_Hlk117079785"/>
      <w:r w:rsidRPr="000345EF">
        <w:rPr>
          <w:rFonts w:ascii="Times New Roman" w:hAnsi="Times New Roman"/>
        </w:rPr>
        <w:t>Sprzedawca zapłaci Kupującemu kary umowne:</w:t>
      </w:r>
    </w:p>
    <w:p w14:paraId="710F8486" w14:textId="6CB734CF" w:rsidR="000305EB" w:rsidRPr="000345EF" w:rsidRDefault="000305EB" w:rsidP="000305EB">
      <w:pPr>
        <w:pStyle w:val="Tekstpodstawowy"/>
        <w:numPr>
          <w:ilvl w:val="1"/>
          <w:numId w:val="1"/>
        </w:numPr>
        <w:tabs>
          <w:tab w:val="clear" w:pos="1440"/>
        </w:tabs>
        <w:ind w:left="720" w:right="-47"/>
        <w:jc w:val="both"/>
        <w:rPr>
          <w:rFonts w:ascii="Times New Roman" w:hAnsi="Times New Roman"/>
        </w:rPr>
      </w:pPr>
      <w:r w:rsidRPr="000345EF">
        <w:rPr>
          <w:rFonts w:ascii="Times New Roman" w:hAnsi="Times New Roman"/>
        </w:rPr>
        <w:t>za zwłokę w wykonaniu przedmiotu umowy w wysokości 0,</w:t>
      </w:r>
      <w:r w:rsidR="000345EF" w:rsidRPr="000345EF">
        <w:rPr>
          <w:rFonts w:ascii="Times New Roman" w:hAnsi="Times New Roman"/>
        </w:rPr>
        <w:t>2</w:t>
      </w:r>
      <w:r w:rsidRPr="000345EF">
        <w:rPr>
          <w:rFonts w:ascii="Times New Roman" w:hAnsi="Times New Roman"/>
        </w:rPr>
        <w:t xml:space="preserve"> % ceny netto określonej w §  3 pkt. 1  za każdy dzień zwłoki;</w:t>
      </w:r>
    </w:p>
    <w:p w14:paraId="7B5BEBE2" w14:textId="1AA625A2" w:rsidR="000305EB" w:rsidRPr="0020017C" w:rsidRDefault="000305EB" w:rsidP="000305EB">
      <w:pPr>
        <w:pStyle w:val="Tekstpodstawowy"/>
        <w:numPr>
          <w:ilvl w:val="1"/>
          <w:numId w:val="1"/>
        </w:numPr>
        <w:tabs>
          <w:tab w:val="clear" w:pos="1440"/>
          <w:tab w:val="num" w:pos="720"/>
        </w:tabs>
        <w:ind w:left="720" w:right="-47"/>
        <w:jc w:val="both"/>
        <w:rPr>
          <w:rFonts w:ascii="Times New Roman" w:hAnsi="Times New Roman"/>
          <w:color w:val="FF0000"/>
        </w:rPr>
      </w:pPr>
      <w:r w:rsidRPr="0020017C">
        <w:rPr>
          <w:rFonts w:ascii="Times New Roman" w:hAnsi="Times New Roman"/>
          <w:color w:val="FF0000"/>
        </w:rPr>
        <w:t>za zwłokę w usunięciu wad stwierdzonych przy odbiorze lub w okresie rękojmi, gwarancji w wysokości 0,</w:t>
      </w:r>
      <w:r w:rsidR="0020017C">
        <w:rPr>
          <w:rFonts w:ascii="Times New Roman" w:hAnsi="Times New Roman"/>
          <w:color w:val="FF0000"/>
        </w:rPr>
        <w:t>1</w:t>
      </w:r>
      <w:r w:rsidRPr="0020017C">
        <w:rPr>
          <w:rFonts w:ascii="Times New Roman" w:hAnsi="Times New Roman"/>
          <w:i/>
          <w:color w:val="FF0000"/>
        </w:rPr>
        <w:t xml:space="preserve"> % </w:t>
      </w:r>
      <w:r w:rsidRPr="0020017C">
        <w:rPr>
          <w:rFonts w:ascii="Times New Roman" w:hAnsi="Times New Roman"/>
          <w:color w:val="FF0000"/>
        </w:rPr>
        <w:t>ceny netto określonej w § 3 pkt.1 za każdy dzień zwłoki liczony od dnia  wyznaczonego na usunięcie wad;</w:t>
      </w:r>
    </w:p>
    <w:bookmarkEnd w:id="0"/>
    <w:p w14:paraId="107540E7" w14:textId="77777777" w:rsidR="000305EB" w:rsidRPr="00C53B52" w:rsidRDefault="000305EB" w:rsidP="000305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D47A4DF" w14:textId="77777777" w:rsidR="000305EB" w:rsidRPr="00C53B52" w:rsidRDefault="000305EB" w:rsidP="000305E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408CFFBD" w14:textId="77777777" w:rsidR="000305EB" w:rsidRPr="00C53B52" w:rsidRDefault="000305E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C3BD1E5" w14:textId="77777777" w:rsidR="000305EB" w:rsidRPr="00C53B52" w:rsidRDefault="000305EB">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DF02F09" w14:textId="77777777" w:rsidR="000305EB" w:rsidRPr="00C53B52" w:rsidRDefault="000305EB">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22493507" w14:textId="77777777" w:rsidR="000305EB" w:rsidRPr="006B2CAA" w:rsidRDefault="000305EB">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D840F54" w14:textId="77777777" w:rsidR="000305EB" w:rsidRDefault="000305EB">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E4CF5C9" w14:textId="77777777" w:rsidR="000305EB" w:rsidRDefault="000305EB" w:rsidP="000305EB">
      <w:pPr>
        <w:pStyle w:val="Tekstpodstawowy"/>
        <w:ind w:right="-47"/>
        <w:jc w:val="center"/>
        <w:rPr>
          <w:rFonts w:ascii="Times New Roman" w:hAnsi="Times New Roman"/>
          <w:b/>
        </w:rPr>
      </w:pPr>
    </w:p>
    <w:p w14:paraId="697E0BFD" w14:textId="77777777" w:rsidR="000305EB" w:rsidRDefault="000305EB" w:rsidP="000305EB">
      <w:pPr>
        <w:pStyle w:val="Tekstpodstawowy"/>
        <w:ind w:right="-47"/>
        <w:jc w:val="center"/>
        <w:rPr>
          <w:rFonts w:ascii="Times New Roman" w:hAnsi="Times New Roman"/>
          <w:b/>
        </w:rPr>
      </w:pPr>
    </w:p>
    <w:p w14:paraId="239EDF60" w14:textId="77777777" w:rsidR="000305EB" w:rsidRDefault="000305EB" w:rsidP="000305EB">
      <w:pPr>
        <w:pStyle w:val="Tekstpodstawowy"/>
        <w:ind w:right="-47"/>
        <w:jc w:val="center"/>
        <w:rPr>
          <w:rFonts w:ascii="Times New Roman" w:hAnsi="Times New Roman"/>
          <w:b/>
        </w:rPr>
      </w:pPr>
      <w:r w:rsidRPr="00877B92">
        <w:rPr>
          <w:rFonts w:ascii="Times New Roman" w:hAnsi="Times New Roman"/>
          <w:b/>
        </w:rPr>
        <w:t>§ 6</w:t>
      </w:r>
    </w:p>
    <w:p w14:paraId="20EC2006" w14:textId="77777777" w:rsidR="000305EB" w:rsidRDefault="000305EB" w:rsidP="000305EB">
      <w:pPr>
        <w:pStyle w:val="Tekstpodstawowy"/>
        <w:ind w:right="-47"/>
        <w:jc w:val="center"/>
        <w:rPr>
          <w:rFonts w:ascii="Times New Roman" w:hAnsi="Times New Roman"/>
          <w:b/>
        </w:rPr>
      </w:pPr>
    </w:p>
    <w:p w14:paraId="1D9537DC"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08CB6D0"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14DEC68"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5731705"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B46D37F" w14:textId="77777777" w:rsidR="000305EB" w:rsidRDefault="000305EB">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72CABED"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7CCA433" w14:textId="77777777" w:rsidR="000305EB" w:rsidRPr="003F1749" w:rsidRDefault="000305EB" w:rsidP="000305E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0C41118" w14:textId="77777777" w:rsidR="000305EB" w:rsidRDefault="000305EB" w:rsidP="000305E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CD09405" w14:textId="77777777" w:rsidR="000305EB" w:rsidRDefault="000305EB" w:rsidP="000305EB">
      <w:pPr>
        <w:pStyle w:val="Tekstpodstawowy"/>
        <w:ind w:right="-47"/>
        <w:jc w:val="center"/>
        <w:rPr>
          <w:rFonts w:ascii="Times New Roman" w:hAnsi="Times New Roman"/>
        </w:rPr>
      </w:pPr>
    </w:p>
    <w:p w14:paraId="28CB568A"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BC3B3FE" w14:textId="77777777" w:rsidR="000305EB" w:rsidRPr="0043435F" w:rsidRDefault="000305EB">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DDCD22B" w14:textId="77777777" w:rsidR="000305EB" w:rsidRPr="0043435F" w:rsidRDefault="000305EB">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B778C9E"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45A70CD"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DE0C3EE" w14:textId="77777777" w:rsidR="003646D3" w:rsidRDefault="000305EB" w:rsidP="003646D3">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5 dni</w:t>
      </w:r>
      <w:r w:rsidRPr="0043435F">
        <w:rPr>
          <w:bCs/>
          <w:sz w:val="24"/>
          <w:szCs w:val="24"/>
          <w:lang w:val="pl-PL" w:eastAsia="en-US"/>
        </w:rPr>
        <w:t xml:space="preserve"> robocz</w:t>
      </w:r>
      <w:r w:rsidR="00937758">
        <w:rPr>
          <w:bCs/>
          <w:sz w:val="24"/>
          <w:szCs w:val="24"/>
          <w:lang w:val="pl-PL" w:eastAsia="en-US"/>
        </w:rPr>
        <w:t>ych</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58924644" w14:textId="1A7822EE" w:rsidR="003646D3" w:rsidRPr="003646D3" w:rsidRDefault="003646D3" w:rsidP="003646D3">
      <w:pPr>
        <w:numPr>
          <w:ilvl w:val="0"/>
          <w:numId w:val="7"/>
        </w:numPr>
        <w:ind w:left="284"/>
        <w:jc w:val="both"/>
        <w:rPr>
          <w:bCs/>
          <w:color w:val="FF0000"/>
          <w:sz w:val="24"/>
          <w:szCs w:val="24"/>
          <w:lang w:val="pl-PL" w:eastAsia="en-US"/>
        </w:rPr>
      </w:pPr>
      <w:r w:rsidRPr="003646D3">
        <w:rPr>
          <w:bCs/>
          <w:color w:val="FF0000"/>
          <w:sz w:val="24"/>
          <w:szCs w:val="24"/>
          <w:lang w:val="pl-PL" w:eastAsia="en-US"/>
        </w:rPr>
        <w:t>Czas naprawy  nie dłuższy niż 21 dni roboczych od momentu zgłoszenia.</w:t>
      </w:r>
      <w:r w:rsidRPr="003646D3">
        <w:rPr>
          <w:color w:val="FF0000"/>
          <w:sz w:val="24"/>
          <w:szCs w:val="24"/>
          <w:lang w:val="pl-PL"/>
        </w:rPr>
        <w:t xml:space="preserve"> </w:t>
      </w:r>
      <w:r w:rsidRPr="003646D3">
        <w:rPr>
          <w:bCs/>
          <w:color w:val="FF0000"/>
          <w:sz w:val="24"/>
          <w:szCs w:val="24"/>
          <w:lang w:val="pl-PL" w:eastAsia="en-US"/>
        </w:rPr>
        <w:t xml:space="preserve">Za dni robocze uważa się dni od poniedziałku do piątku, w godzinach 7:30-15:30, za wyjątkiem dni ustawowo wolnych od pracy. Przez naprawę rozumie się również dostarczenie, na czas </w:t>
      </w:r>
      <w:r w:rsidRPr="003646D3">
        <w:rPr>
          <w:bCs/>
          <w:color w:val="FF0000"/>
          <w:sz w:val="24"/>
          <w:szCs w:val="24"/>
          <w:lang w:val="pl-PL" w:eastAsia="en-US"/>
        </w:rPr>
        <w:lastRenderedPageBreak/>
        <w:t xml:space="preserve">naprawy, urządzenia  zastępczego o parametrach i funkcjonalności nie gorszej niż urządzenie naprawiane. W przypadku konieczności </w:t>
      </w:r>
      <w:r w:rsidRPr="003646D3">
        <w:rPr>
          <w:color w:val="FF0000"/>
          <w:sz w:val="22"/>
          <w:szCs w:val="22"/>
          <w:lang w:val="pl-PL"/>
        </w:rPr>
        <w:t>wykonania kalibracji w centrum serwisowym producenta</w:t>
      </w:r>
      <w:r w:rsidRPr="003646D3">
        <w:rPr>
          <w:bCs/>
          <w:color w:val="FF0000"/>
          <w:sz w:val="24"/>
          <w:szCs w:val="24"/>
          <w:lang w:val="pl-PL" w:eastAsia="en-US"/>
        </w:rPr>
        <w:t xml:space="preserve"> termin wykonania naprawy może zostać przedłużony do 30 dni roboczych.</w:t>
      </w:r>
    </w:p>
    <w:p w14:paraId="55B488A4"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9EAE408"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33AC254" w14:textId="77777777" w:rsidR="000305EB" w:rsidRPr="0043435F" w:rsidRDefault="000305EB">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03DC590" w14:textId="77777777" w:rsidR="000305EB" w:rsidRPr="0043435F" w:rsidRDefault="000305EB">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CD1163A" w14:textId="77777777" w:rsidR="000305EB" w:rsidRPr="0043435F" w:rsidRDefault="000305EB">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C4EA502" w14:textId="77777777" w:rsidR="000305EB" w:rsidRPr="0043435F" w:rsidRDefault="000305EB">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01D13F8" w14:textId="77777777" w:rsidR="000305EB" w:rsidRDefault="000305EB" w:rsidP="000305EB">
      <w:pPr>
        <w:pStyle w:val="Tekstpodstawowy"/>
        <w:ind w:left="284" w:right="-47"/>
        <w:jc w:val="both"/>
        <w:rPr>
          <w:rFonts w:ascii="Times New Roman" w:hAnsi="Times New Roman"/>
        </w:rPr>
      </w:pPr>
    </w:p>
    <w:p w14:paraId="5693ED8E"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40D3FF9" w14:textId="77777777" w:rsidR="000305EB" w:rsidRDefault="000305EB" w:rsidP="000305E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B5BEFB4" w14:textId="77777777" w:rsidR="000305EB" w:rsidRPr="009B2595" w:rsidRDefault="000305E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107815D" w14:textId="77777777" w:rsidR="000305EB" w:rsidRPr="009B2595" w:rsidRDefault="000305E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7FAB6BB" w14:textId="77777777" w:rsidR="000305EB" w:rsidRPr="009B2595" w:rsidRDefault="000305EB">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8411DFD" w14:textId="77777777" w:rsidR="000305EB" w:rsidRPr="009B2595" w:rsidRDefault="000305EB">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5286F11" w14:textId="77777777" w:rsidR="000305EB" w:rsidRPr="009B2595" w:rsidRDefault="000305EB">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B39B831" w14:textId="77777777" w:rsidR="000305EB" w:rsidRPr="009B2595" w:rsidRDefault="000305EB">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przedłużenia okresu gwarancji, w sytuacji jej przedłużenia przez producenta lub Sprzedawcę,</w:t>
      </w:r>
    </w:p>
    <w:p w14:paraId="105C018D" w14:textId="77777777" w:rsidR="000305EB" w:rsidRPr="009B2595" w:rsidRDefault="000305EB">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4B43838" w14:textId="77777777" w:rsidR="000305EB" w:rsidRPr="009B2595" w:rsidRDefault="000305E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0DD8674" w14:textId="77777777" w:rsidR="000305EB" w:rsidRPr="009B2595" w:rsidRDefault="000305EB">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D7BB5E7" w14:textId="77777777" w:rsidR="000305EB" w:rsidRPr="00042F5C" w:rsidRDefault="000305EB" w:rsidP="000305EB">
      <w:pPr>
        <w:widowControl w:val="0"/>
        <w:suppressAutoHyphens/>
        <w:autoSpaceDN w:val="0"/>
        <w:ind w:left="360"/>
        <w:jc w:val="center"/>
        <w:textAlignment w:val="baseline"/>
        <w:rPr>
          <w:rFonts w:eastAsia="SimSun"/>
          <w:b/>
          <w:bCs/>
          <w:color w:val="000000"/>
          <w:kern w:val="2"/>
          <w:sz w:val="24"/>
          <w:szCs w:val="24"/>
          <w:lang w:val="pl-PL"/>
        </w:rPr>
      </w:pPr>
    </w:p>
    <w:p w14:paraId="1DFE4DBE" w14:textId="77777777" w:rsidR="000305EB" w:rsidRPr="009B2595" w:rsidRDefault="000305EB" w:rsidP="000305E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FF92367"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3CFF4CB"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BEEE96F"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7E316C" w14:textId="77777777" w:rsidR="000305EB" w:rsidRPr="009B2595" w:rsidRDefault="000305EB">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F3ADDDE"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05E5B20" w14:textId="77777777" w:rsidR="000305EB" w:rsidRDefault="000305EB" w:rsidP="000305E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EDAAD6B" w14:textId="77777777" w:rsidR="000305EB" w:rsidRDefault="000305EB" w:rsidP="000305EB">
      <w:pPr>
        <w:pStyle w:val="Tekstpodstawowy"/>
        <w:ind w:right="-47"/>
        <w:jc w:val="center"/>
        <w:rPr>
          <w:rFonts w:ascii="Times New Roman" w:hAnsi="Times New Roman"/>
        </w:rPr>
      </w:pPr>
    </w:p>
    <w:p w14:paraId="063BD710" w14:textId="77777777" w:rsidR="000305EB" w:rsidRDefault="000305EB" w:rsidP="000305EB">
      <w:pPr>
        <w:pStyle w:val="Tekstpodstawowy"/>
        <w:ind w:right="-47"/>
        <w:jc w:val="center"/>
        <w:rPr>
          <w:rFonts w:ascii="Times New Roman" w:hAnsi="Times New Roman"/>
        </w:rPr>
      </w:pPr>
    </w:p>
    <w:p w14:paraId="40B63796" w14:textId="77777777" w:rsidR="000305EB" w:rsidRPr="00877B92" w:rsidRDefault="000305EB" w:rsidP="000305EB">
      <w:pPr>
        <w:pStyle w:val="Tekstpodstawowy"/>
        <w:ind w:right="-47"/>
        <w:jc w:val="center"/>
        <w:rPr>
          <w:b/>
        </w:rPr>
      </w:pPr>
      <w:r w:rsidRPr="00877B92">
        <w:rPr>
          <w:rFonts w:ascii="Times New Roman" w:hAnsi="Times New Roman"/>
          <w:b/>
        </w:rPr>
        <w:t>§1</w:t>
      </w:r>
      <w:r>
        <w:rPr>
          <w:rFonts w:ascii="Times New Roman" w:hAnsi="Times New Roman"/>
          <w:b/>
        </w:rPr>
        <w:t>2</w:t>
      </w:r>
    </w:p>
    <w:p w14:paraId="297F46DE" w14:textId="77777777" w:rsidR="000305EB" w:rsidRDefault="000305EB" w:rsidP="000305E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2CE702B" w14:textId="77777777" w:rsidR="000305EB" w:rsidRDefault="000305EB" w:rsidP="000305EB">
      <w:pPr>
        <w:pStyle w:val="NormalnyWeb"/>
        <w:jc w:val="both"/>
      </w:pPr>
      <w:r>
        <w:t xml:space="preserve">2. W razie wątpliwości, czy określona informacja stanowi tajemnicę Wykonawca zobowiązany jest zwrócić się w formie pisemnej do Zamawiającego o wyjaśnienie takiej wątpliwości. </w:t>
      </w:r>
    </w:p>
    <w:p w14:paraId="14B1D9F8" w14:textId="77777777" w:rsidR="000305EB" w:rsidRDefault="000305EB" w:rsidP="000305EB">
      <w:pPr>
        <w:pStyle w:val="NormalnyWeb"/>
        <w:jc w:val="both"/>
      </w:pPr>
      <w:r>
        <w:t xml:space="preserve">3. Wykonawca zobowiązuje się do wykorzystania uzyskanych, powyższych informacji jedynie w celu wykonania przedmiotu umowy. </w:t>
      </w:r>
    </w:p>
    <w:p w14:paraId="0603C95A" w14:textId="77777777" w:rsidR="000305EB" w:rsidRDefault="000305EB" w:rsidP="000305EB">
      <w:pPr>
        <w:pStyle w:val="NormalnyWeb"/>
        <w:jc w:val="both"/>
      </w:pPr>
      <w:r>
        <w:lastRenderedPageBreak/>
        <w:t xml:space="preserve">4. Wykonawca zobowiązuje się ujawnić powyższe informacje tylko tym pracownikom Wykonawcy, wobec których ujawnienie takie będzie uzasadnione zakresem, w którym wykonują przedmiot umowy. </w:t>
      </w:r>
    </w:p>
    <w:p w14:paraId="5A503565" w14:textId="77777777" w:rsidR="000305EB" w:rsidRDefault="000305EB" w:rsidP="000305EB">
      <w:pPr>
        <w:pStyle w:val="NormalnyWeb"/>
        <w:jc w:val="both"/>
      </w:pPr>
      <w:r>
        <w:t>5. Powyższe przepisy nie będą miały zastosowania wobec informacji powszechnie znanych lub opublikowanych oraz w przypadku żądania ich ujawnienia przez uprawniony organ.</w:t>
      </w:r>
    </w:p>
    <w:p w14:paraId="521D4A44" w14:textId="77777777" w:rsidR="000305EB" w:rsidRDefault="000305EB" w:rsidP="000305EB">
      <w:pPr>
        <w:pStyle w:val="Tekstpodstawowy"/>
        <w:ind w:right="-47"/>
        <w:jc w:val="both"/>
        <w:rPr>
          <w:rFonts w:ascii="Times New Roman" w:hAnsi="Times New Roman"/>
        </w:rPr>
      </w:pPr>
    </w:p>
    <w:p w14:paraId="48B70618"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0719612" w14:textId="77777777" w:rsidR="000305EB" w:rsidRDefault="000305EB" w:rsidP="000305E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096F1BB" w14:textId="77777777" w:rsidR="000305EB" w:rsidRDefault="000305EB" w:rsidP="000305EB">
      <w:pPr>
        <w:pStyle w:val="Tekstpodstawowy"/>
        <w:ind w:right="-47"/>
        <w:jc w:val="both"/>
        <w:rPr>
          <w:rFonts w:ascii="Times New Roman" w:hAnsi="Times New Roman"/>
        </w:rPr>
      </w:pPr>
    </w:p>
    <w:p w14:paraId="09C44776"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9F63A01" w14:textId="77777777" w:rsidR="000305EB" w:rsidRDefault="000305EB" w:rsidP="000305E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61C24CA" w14:textId="77777777" w:rsidR="000305EB" w:rsidRDefault="000305EB" w:rsidP="000305EB">
      <w:pPr>
        <w:pStyle w:val="Tekstpodstawowy"/>
        <w:ind w:right="-47"/>
        <w:jc w:val="both"/>
        <w:rPr>
          <w:rFonts w:ascii="Times New Roman" w:hAnsi="Times New Roman"/>
        </w:rPr>
      </w:pPr>
    </w:p>
    <w:p w14:paraId="00BC067E" w14:textId="77777777" w:rsidR="000305EB" w:rsidRPr="00877B92" w:rsidRDefault="000305EB" w:rsidP="000305EB">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851D096" w14:textId="77777777" w:rsidR="000305EB" w:rsidRPr="004F0507" w:rsidRDefault="000305EB" w:rsidP="000305E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5BBE8E8" w14:textId="77777777" w:rsidR="000305EB" w:rsidRDefault="000305EB" w:rsidP="000305EB">
      <w:pPr>
        <w:pStyle w:val="Tekstpodstawowy2"/>
        <w:spacing w:line="240" w:lineRule="auto"/>
        <w:ind w:right="-47"/>
      </w:pPr>
    </w:p>
    <w:p w14:paraId="14E2C621" w14:textId="77777777" w:rsidR="000305EB" w:rsidRPr="004F0507" w:rsidRDefault="000305EB" w:rsidP="000305EB">
      <w:pPr>
        <w:pStyle w:val="Tekstpodstawowy2"/>
        <w:spacing w:line="240" w:lineRule="auto"/>
        <w:ind w:right="-47"/>
        <w:rPr>
          <w:b/>
          <w:sz w:val="24"/>
        </w:rPr>
      </w:pPr>
      <w:r>
        <w:rPr>
          <w:b/>
          <w:sz w:val="24"/>
        </w:rPr>
        <w:t xml:space="preserve">      </w:t>
      </w:r>
      <w:r w:rsidRPr="004F0507">
        <w:rPr>
          <w:b/>
          <w:sz w:val="24"/>
        </w:rPr>
        <w:t>Za Sprzedawcę                                                                                   Za Kupującego</w:t>
      </w:r>
    </w:p>
    <w:p w14:paraId="5AD79C28" w14:textId="77777777" w:rsidR="000305EB" w:rsidRPr="000936CA" w:rsidRDefault="000305EB" w:rsidP="000305EB">
      <w:pPr>
        <w:rPr>
          <w:lang w:val="pl-PL"/>
        </w:rPr>
      </w:pPr>
    </w:p>
    <w:p w14:paraId="1C8E7EE7" w14:textId="77777777" w:rsidR="000305EB" w:rsidRDefault="000305EB" w:rsidP="000305EB">
      <w:pPr>
        <w:pStyle w:val="Zwykytekst"/>
        <w:rPr>
          <w:lang w:val="pl-PL"/>
        </w:rPr>
      </w:pPr>
    </w:p>
    <w:p w14:paraId="21A72BA0" w14:textId="77777777" w:rsidR="000305EB" w:rsidRDefault="000305EB" w:rsidP="000305EB">
      <w:pPr>
        <w:pStyle w:val="Zwykytekst"/>
        <w:rPr>
          <w:lang w:val="pl-PL"/>
        </w:rPr>
      </w:pPr>
    </w:p>
    <w:p w14:paraId="25416C72" w14:textId="77777777" w:rsidR="000305EB" w:rsidRDefault="000305EB" w:rsidP="000305E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9EA2AA7" w14:textId="77777777" w:rsidR="000305EB" w:rsidRPr="00496551" w:rsidRDefault="000305EB" w:rsidP="000305E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7732F53" w14:textId="77777777" w:rsidR="000305EB" w:rsidRPr="00496551" w:rsidRDefault="000305EB" w:rsidP="000305EB">
      <w:pPr>
        <w:pStyle w:val="Zwykytekst"/>
        <w:rPr>
          <w:rFonts w:ascii="Times New Roman" w:hAnsi="Times New Roman" w:cs="Times New Roman"/>
          <w:sz w:val="16"/>
          <w:szCs w:val="16"/>
          <w:lang w:val="pl-PL"/>
        </w:rPr>
      </w:pPr>
    </w:p>
    <w:p w14:paraId="68EB30C8" w14:textId="77777777" w:rsidR="000305EB" w:rsidRPr="00496551" w:rsidRDefault="000305EB" w:rsidP="000305EB">
      <w:pPr>
        <w:pStyle w:val="Zwykytekst"/>
        <w:rPr>
          <w:sz w:val="16"/>
          <w:szCs w:val="16"/>
          <w:lang w:val="pl-PL"/>
        </w:rPr>
      </w:pPr>
    </w:p>
    <w:p w14:paraId="21BB5A40" w14:textId="77777777" w:rsidR="000305EB" w:rsidRPr="00877B92" w:rsidRDefault="000305EB" w:rsidP="000305EB">
      <w:pPr>
        <w:rPr>
          <w:lang w:val="pl-PL"/>
        </w:rPr>
      </w:pPr>
    </w:p>
    <w:p w14:paraId="2B820AD0" w14:textId="77777777" w:rsidR="000305EB" w:rsidRDefault="000305EB" w:rsidP="000305EB">
      <w:pPr>
        <w:rPr>
          <w:lang w:val="pl-PL"/>
        </w:rPr>
      </w:pPr>
    </w:p>
    <w:p w14:paraId="36E5A4EE" w14:textId="77777777" w:rsidR="000305EB" w:rsidRPr="009B06ED" w:rsidRDefault="000305EB" w:rsidP="000305EB">
      <w:pPr>
        <w:rPr>
          <w:lang w:val="pl-PL"/>
        </w:rPr>
      </w:pPr>
      <w:r>
        <w:rPr>
          <w:lang w:val="pl-PL"/>
        </w:rPr>
        <w:t>* Egzemplarz dla Wykonawcy / AGH</w:t>
      </w:r>
    </w:p>
    <w:p w14:paraId="22F5105C" w14:textId="77777777" w:rsidR="000305EB" w:rsidRPr="00456B64" w:rsidRDefault="000305EB" w:rsidP="000305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E81615B" w14:textId="77777777" w:rsidR="000305EB" w:rsidRPr="00456B64" w:rsidRDefault="000305EB" w:rsidP="000305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3480A1EC" w14:textId="77777777" w:rsidR="000305EB" w:rsidRPr="00456B64" w:rsidRDefault="000305EB" w:rsidP="000305EB">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5D0A79C" w14:textId="77777777" w:rsidR="000305EB" w:rsidRDefault="000305EB" w:rsidP="000305EB">
      <w:pPr>
        <w:widowControl w:val="0"/>
        <w:autoSpaceDE w:val="0"/>
        <w:autoSpaceDN w:val="0"/>
        <w:jc w:val="right"/>
        <w:textAlignment w:val="baseline"/>
        <w:rPr>
          <w:sz w:val="24"/>
          <w:szCs w:val="24"/>
          <w:lang w:val="pl-PL"/>
        </w:rPr>
      </w:pPr>
    </w:p>
    <w:p w14:paraId="70BAF372" w14:textId="77777777" w:rsidR="000305EB" w:rsidRDefault="000305EB" w:rsidP="000305EB">
      <w:pPr>
        <w:widowControl w:val="0"/>
        <w:autoSpaceDE w:val="0"/>
        <w:autoSpaceDN w:val="0"/>
        <w:jc w:val="right"/>
        <w:textAlignment w:val="baseline"/>
        <w:rPr>
          <w:sz w:val="24"/>
          <w:szCs w:val="24"/>
          <w:lang w:val="pl-PL"/>
        </w:rPr>
      </w:pPr>
    </w:p>
    <w:p w14:paraId="4F1A4C35" w14:textId="77777777" w:rsidR="000305EB" w:rsidRDefault="000305EB" w:rsidP="000305EB">
      <w:pPr>
        <w:widowControl w:val="0"/>
        <w:autoSpaceDE w:val="0"/>
        <w:autoSpaceDN w:val="0"/>
        <w:jc w:val="right"/>
        <w:textAlignment w:val="baseline"/>
        <w:rPr>
          <w:sz w:val="24"/>
          <w:szCs w:val="24"/>
          <w:lang w:val="pl-PL"/>
        </w:rPr>
      </w:pPr>
    </w:p>
    <w:p w14:paraId="3EEA6765" w14:textId="77777777" w:rsidR="000305EB" w:rsidRDefault="000305EB" w:rsidP="000305EB">
      <w:pPr>
        <w:widowControl w:val="0"/>
        <w:autoSpaceDE w:val="0"/>
        <w:autoSpaceDN w:val="0"/>
        <w:jc w:val="right"/>
        <w:textAlignment w:val="baseline"/>
        <w:rPr>
          <w:sz w:val="24"/>
          <w:szCs w:val="24"/>
          <w:lang w:val="pl-PL"/>
        </w:rPr>
      </w:pPr>
    </w:p>
    <w:p w14:paraId="418D54E0" w14:textId="77777777" w:rsidR="000305EB" w:rsidRDefault="000305EB" w:rsidP="000305EB">
      <w:pPr>
        <w:widowControl w:val="0"/>
        <w:autoSpaceDE w:val="0"/>
        <w:autoSpaceDN w:val="0"/>
        <w:jc w:val="right"/>
        <w:textAlignment w:val="baseline"/>
        <w:rPr>
          <w:sz w:val="24"/>
          <w:szCs w:val="24"/>
          <w:lang w:val="pl-PL"/>
        </w:rPr>
      </w:pPr>
    </w:p>
    <w:p w14:paraId="65FDDE47" w14:textId="77777777" w:rsidR="000305EB" w:rsidRDefault="000305EB" w:rsidP="000305EB">
      <w:pPr>
        <w:widowControl w:val="0"/>
        <w:autoSpaceDE w:val="0"/>
        <w:autoSpaceDN w:val="0"/>
        <w:jc w:val="right"/>
        <w:textAlignment w:val="baseline"/>
        <w:rPr>
          <w:sz w:val="24"/>
          <w:szCs w:val="24"/>
          <w:lang w:val="pl-PL"/>
        </w:rPr>
      </w:pPr>
    </w:p>
    <w:p w14:paraId="57453FE1" w14:textId="77777777" w:rsidR="000305EB" w:rsidRDefault="000305EB" w:rsidP="000305EB">
      <w:pPr>
        <w:widowControl w:val="0"/>
        <w:autoSpaceDE w:val="0"/>
        <w:autoSpaceDN w:val="0"/>
        <w:jc w:val="right"/>
        <w:textAlignment w:val="baseline"/>
        <w:rPr>
          <w:sz w:val="24"/>
          <w:szCs w:val="24"/>
          <w:lang w:val="pl-PL"/>
        </w:rPr>
      </w:pPr>
    </w:p>
    <w:p w14:paraId="16B07EC5" w14:textId="77777777" w:rsidR="000305EB" w:rsidRDefault="000305EB" w:rsidP="000305EB">
      <w:pPr>
        <w:widowControl w:val="0"/>
        <w:autoSpaceDE w:val="0"/>
        <w:autoSpaceDN w:val="0"/>
        <w:jc w:val="right"/>
        <w:textAlignment w:val="baseline"/>
        <w:rPr>
          <w:sz w:val="24"/>
          <w:szCs w:val="24"/>
          <w:lang w:val="pl-PL"/>
        </w:rPr>
      </w:pPr>
    </w:p>
    <w:p w14:paraId="0BFC11DA" w14:textId="77777777" w:rsidR="000305EB" w:rsidRDefault="000305EB" w:rsidP="000305EB">
      <w:pPr>
        <w:widowControl w:val="0"/>
        <w:autoSpaceDE w:val="0"/>
        <w:autoSpaceDN w:val="0"/>
        <w:jc w:val="right"/>
        <w:textAlignment w:val="baseline"/>
        <w:rPr>
          <w:sz w:val="24"/>
          <w:szCs w:val="24"/>
          <w:lang w:val="pl-PL"/>
        </w:rPr>
      </w:pPr>
    </w:p>
    <w:p w14:paraId="60459A35" w14:textId="77777777" w:rsidR="000305EB" w:rsidRDefault="000305EB" w:rsidP="000305EB">
      <w:pPr>
        <w:widowControl w:val="0"/>
        <w:autoSpaceDE w:val="0"/>
        <w:autoSpaceDN w:val="0"/>
        <w:jc w:val="right"/>
        <w:textAlignment w:val="baseline"/>
        <w:rPr>
          <w:sz w:val="24"/>
          <w:szCs w:val="24"/>
          <w:lang w:val="pl-PL"/>
        </w:rPr>
      </w:pPr>
    </w:p>
    <w:p w14:paraId="6939BE11" w14:textId="77777777" w:rsidR="000305EB" w:rsidRDefault="000305EB" w:rsidP="000305EB">
      <w:pPr>
        <w:widowControl w:val="0"/>
        <w:autoSpaceDE w:val="0"/>
        <w:autoSpaceDN w:val="0"/>
        <w:jc w:val="right"/>
        <w:textAlignment w:val="baseline"/>
        <w:rPr>
          <w:sz w:val="24"/>
          <w:szCs w:val="24"/>
          <w:lang w:val="pl-PL"/>
        </w:rPr>
      </w:pPr>
    </w:p>
    <w:p w14:paraId="673D71B5" w14:textId="77777777" w:rsidR="000305EB" w:rsidRDefault="000305EB" w:rsidP="000305EB">
      <w:pPr>
        <w:widowControl w:val="0"/>
        <w:autoSpaceDE w:val="0"/>
        <w:autoSpaceDN w:val="0"/>
        <w:jc w:val="right"/>
        <w:textAlignment w:val="baseline"/>
        <w:rPr>
          <w:sz w:val="24"/>
          <w:szCs w:val="24"/>
          <w:lang w:val="pl-PL"/>
        </w:rPr>
      </w:pPr>
    </w:p>
    <w:p w14:paraId="3B401D4C" w14:textId="77777777" w:rsidR="000305EB" w:rsidRDefault="000305EB" w:rsidP="000305EB">
      <w:pPr>
        <w:widowControl w:val="0"/>
        <w:autoSpaceDE w:val="0"/>
        <w:autoSpaceDN w:val="0"/>
        <w:jc w:val="right"/>
        <w:textAlignment w:val="baseline"/>
        <w:rPr>
          <w:sz w:val="24"/>
          <w:szCs w:val="24"/>
          <w:lang w:val="pl-PL"/>
        </w:rPr>
      </w:pPr>
    </w:p>
    <w:p w14:paraId="25B0BFB5" w14:textId="77777777" w:rsidR="000305EB" w:rsidRDefault="000305EB" w:rsidP="000305EB">
      <w:pPr>
        <w:widowControl w:val="0"/>
        <w:autoSpaceDE w:val="0"/>
        <w:autoSpaceDN w:val="0"/>
        <w:jc w:val="right"/>
        <w:textAlignment w:val="baseline"/>
        <w:rPr>
          <w:sz w:val="24"/>
          <w:szCs w:val="24"/>
          <w:lang w:val="pl-PL"/>
        </w:rPr>
      </w:pPr>
    </w:p>
    <w:p w14:paraId="08B74718" w14:textId="77777777" w:rsidR="000305EB" w:rsidRDefault="000305EB" w:rsidP="000305EB">
      <w:pPr>
        <w:widowControl w:val="0"/>
        <w:autoSpaceDE w:val="0"/>
        <w:autoSpaceDN w:val="0"/>
        <w:jc w:val="right"/>
        <w:textAlignment w:val="baseline"/>
        <w:rPr>
          <w:sz w:val="24"/>
          <w:szCs w:val="24"/>
          <w:lang w:val="pl-PL"/>
        </w:rPr>
      </w:pPr>
    </w:p>
    <w:p w14:paraId="7A2F0A01" w14:textId="77777777" w:rsidR="000305EB" w:rsidRDefault="000305EB" w:rsidP="000305EB">
      <w:pPr>
        <w:widowControl w:val="0"/>
        <w:autoSpaceDE w:val="0"/>
        <w:autoSpaceDN w:val="0"/>
        <w:jc w:val="right"/>
        <w:textAlignment w:val="baseline"/>
        <w:rPr>
          <w:sz w:val="24"/>
          <w:szCs w:val="24"/>
          <w:lang w:val="pl-PL"/>
        </w:rPr>
      </w:pPr>
    </w:p>
    <w:p w14:paraId="799FC198" w14:textId="77777777" w:rsidR="000305EB" w:rsidRPr="00456B64" w:rsidRDefault="000305EB" w:rsidP="000305EB">
      <w:pPr>
        <w:widowControl w:val="0"/>
        <w:autoSpaceDE w:val="0"/>
        <w:autoSpaceDN w:val="0"/>
        <w:jc w:val="right"/>
        <w:textAlignment w:val="baseline"/>
        <w:rPr>
          <w:sz w:val="24"/>
          <w:szCs w:val="24"/>
          <w:lang w:val="pl-PL"/>
        </w:rPr>
      </w:pPr>
      <w:r w:rsidRPr="00456B64">
        <w:rPr>
          <w:sz w:val="24"/>
          <w:szCs w:val="24"/>
          <w:lang w:val="pl-PL"/>
        </w:rPr>
        <w:t>Załącznik nr 2 do umowy</w:t>
      </w:r>
    </w:p>
    <w:p w14:paraId="00D2E087" w14:textId="77777777" w:rsidR="000305EB" w:rsidRPr="00456B64" w:rsidRDefault="000305EB" w:rsidP="000305EB">
      <w:pPr>
        <w:widowControl w:val="0"/>
        <w:autoSpaceDE w:val="0"/>
        <w:autoSpaceDN w:val="0"/>
        <w:jc w:val="both"/>
        <w:textAlignment w:val="baseline"/>
        <w:rPr>
          <w:sz w:val="24"/>
          <w:szCs w:val="24"/>
          <w:lang w:val="pl-PL"/>
        </w:rPr>
      </w:pPr>
    </w:p>
    <w:p w14:paraId="34FC5BB5" w14:textId="77777777" w:rsidR="000305EB" w:rsidRPr="00456B64" w:rsidRDefault="000305EB" w:rsidP="000305EB">
      <w:pPr>
        <w:widowControl w:val="0"/>
        <w:autoSpaceDE w:val="0"/>
        <w:autoSpaceDN w:val="0"/>
        <w:jc w:val="both"/>
        <w:textAlignment w:val="baseline"/>
        <w:rPr>
          <w:sz w:val="24"/>
          <w:szCs w:val="24"/>
          <w:lang w:val="pl-PL"/>
        </w:rPr>
      </w:pPr>
    </w:p>
    <w:p w14:paraId="5056FF3A" w14:textId="77777777" w:rsidR="000305EB" w:rsidRPr="00456B64" w:rsidRDefault="000305EB" w:rsidP="000305EB">
      <w:pPr>
        <w:widowControl w:val="0"/>
        <w:autoSpaceDE w:val="0"/>
        <w:autoSpaceDN w:val="0"/>
        <w:jc w:val="both"/>
        <w:textAlignment w:val="baseline"/>
        <w:rPr>
          <w:sz w:val="24"/>
          <w:szCs w:val="24"/>
          <w:lang w:val="pl-PL"/>
        </w:rPr>
      </w:pPr>
      <w:r w:rsidRPr="00456B64">
        <w:rPr>
          <w:sz w:val="24"/>
          <w:szCs w:val="24"/>
          <w:lang w:val="pl-PL"/>
        </w:rPr>
        <w:t>.....................................… </w:t>
      </w:r>
    </w:p>
    <w:p w14:paraId="348A3C8F" w14:textId="77777777" w:rsidR="000305EB" w:rsidRPr="00456B64" w:rsidRDefault="000305EB" w:rsidP="000305EB">
      <w:pPr>
        <w:widowControl w:val="0"/>
        <w:autoSpaceDE w:val="0"/>
        <w:autoSpaceDN w:val="0"/>
        <w:ind w:firstLine="555"/>
        <w:textAlignment w:val="baseline"/>
        <w:rPr>
          <w:sz w:val="24"/>
          <w:szCs w:val="24"/>
          <w:lang w:val="pl-PL"/>
        </w:rPr>
      </w:pPr>
      <w:r w:rsidRPr="00456B64">
        <w:rPr>
          <w:sz w:val="24"/>
          <w:szCs w:val="24"/>
          <w:lang w:val="pl-PL"/>
        </w:rPr>
        <w:t>Nazwa Wykonawcy</w:t>
      </w:r>
    </w:p>
    <w:p w14:paraId="36420C12" w14:textId="77777777" w:rsidR="000305EB" w:rsidRPr="00456B64" w:rsidRDefault="000305EB" w:rsidP="000305EB">
      <w:pPr>
        <w:widowControl w:val="0"/>
        <w:autoSpaceDE w:val="0"/>
        <w:autoSpaceDN w:val="0"/>
        <w:textAlignment w:val="baseline"/>
        <w:rPr>
          <w:sz w:val="24"/>
          <w:szCs w:val="24"/>
          <w:lang w:val="pl-PL"/>
        </w:rPr>
      </w:pPr>
    </w:p>
    <w:p w14:paraId="1ED5EB61" w14:textId="77777777" w:rsidR="000305EB" w:rsidRPr="00456B64" w:rsidRDefault="000305EB" w:rsidP="000305EB">
      <w:pPr>
        <w:widowControl w:val="0"/>
        <w:autoSpaceDE w:val="0"/>
        <w:autoSpaceDN w:val="0"/>
        <w:jc w:val="both"/>
        <w:textAlignment w:val="baseline"/>
        <w:rPr>
          <w:sz w:val="24"/>
          <w:szCs w:val="24"/>
          <w:lang w:val="pl-PL"/>
        </w:rPr>
      </w:pPr>
      <w:r w:rsidRPr="00456B64">
        <w:rPr>
          <w:sz w:val="24"/>
          <w:szCs w:val="24"/>
          <w:lang w:val="pl-PL"/>
        </w:rPr>
        <w:lastRenderedPageBreak/>
        <w:t>.....................................…</w:t>
      </w:r>
    </w:p>
    <w:p w14:paraId="0FB39DBE" w14:textId="77777777" w:rsidR="000305EB" w:rsidRPr="00456B64" w:rsidRDefault="000305EB" w:rsidP="000305EB">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78B729A8" w14:textId="77777777" w:rsidR="000305EB" w:rsidRPr="00456B64" w:rsidRDefault="000305EB" w:rsidP="000305EB">
      <w:pPr>
        <w:widowControl w:val="0"/>
        <w:autoSpaceDE w:val="0"/>
        <w:autoSpaceDN w:val="0"/>
        <w:spacing w:before="90"/>
        <w:ind w:left="115" w:right="110"/>
        <w:jc w:val="both"/>
        <w:outlineLvl w:val="0"/>
        <w:rPr>
          <w:rFonts w:eastAsia="Verdana"/>
          <w:b/>
          <w:bCs/>
          <w:sz w:val="24"/>
          <w:szCs w:val="24"/>
          <w:lang w:val="pl-PL" w:eastAsia="en-US"/>
        </w:rPr>
      </w:pPr>
    </w:p>
    <w:p w14:paraId="25C6159B"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3B37B3A6" w14:textId="77777777" w:rsidR="000305EB" w:rsidRPr="00456B64" w:rsidRDefault="000305EB" w:rsidP="000305EB">
      <w:pPr>
        <w:widowControl w:val="0"/>
        <w:autoSpaceDE w:val="0"/>
        <w:autoSpaceDN w:val="0"/>
        <w:jc w:val="center"/>
        <w:textAlignment w:val="baseline"/>
        <w:rPr>
          <w:b/>
          <w:bCs/>
          <w:sz w:val="24"/>
          <w:szCs w:val="24"/>
          <w:lang w:val="pl-PL"/>
        </w:rPr>
      </w:pPr>
    </w:p>
    <w:p w14:paraId="62F3C710" w14:textId="77777777" w:rsidR="000305EB" w:rsidRPr="00456B64" w:rsidRDefault="000305EB" w:rsidP="000305EB">
      <w:pPr>
        <w:widowControl w:val="0"/>
        <w:autoSpaceDE w:val="0"/>
        <w:autoSpaceDN w:val="0"/>
        <w:jc w:val="center"/>
        <w:textAlignment w:val="baseline"/>
        <w:rPr>
          <w:b/>
          <w:bCs/>
          <w:sz w:val="24"/>
          <w:szCs w:val="24"/>
          <w:lang w:val="pl-PL"/>
        </w:rPr>
      </w:pPr>
    </w:p>
    <w:p w14:paraId="3D288FE6" w14:textId="77777777" w:rsidR="000305EB" w:rsidRPr="00456B64" w:rsidRDefault="000305EB" w:rsidP="000305EB">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8253149" w14:textId="77777777" w:rsidR="000305EB" w:rsidRPr="00456B64" w:rsidRDefault="000305EB" w:rsidP="000305EB">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25E0A958" w14:textId="77777777" w:rsidR="000305EB" w:rsidRPr="00456B64" w:rsidRDefault="000305EB" w:rsidP="000305EB">
      <w:pPr>
        <w:widowControl w:val="0"/>
        <w:autoSpaceDE w:val="0"/>
        <w:autoSpaceDN w:val="0"/>
        <w:jc w:val="center"/>
        <w:textAlignment w:val="baseline"/>
        <w:rPr>
          <w:b/>
          <w:bCs/>
          <w:sz w:val="24"/>
          <w:szCs w:val="24"/>
          <w:lang w:val="pl-PL"/>
        </w:rPr>
      </w:pPr>
    </w:p>
    <w:p w14:paraId="36CD570E" w14:textId="77777777" w:rsidR="000305EB" w:rsidRPr="00456B64" w:rsidRDefault="000305EB" w:rsidP="000305EB">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7E9195DD" w14:textId="77777777" w:rsidR="000305EB" w:rsidRPr="00456B64" w:rsidRDefault="000305E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22F4110" w14:textId="77777777" w:rsidR="000305EB" w:rsidRPr="00456B64" w:rsidRDefault="000305E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9DFCD5D" w14:textId="77777777" w:rsidR="000305EB" w:rsidRPr="00456B64" w:rsidRDefault="000305EB">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9D65EB8" w14:textId="77777777" w:rsidR="000305EB" w:rsidRPr="00456B64" w:rsidRDefault="000305EB">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lastRenderedPageBreak/>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FFCB54D" w14:textId="77777777" w:rsidR="000305EB" w:rsidRPr="00456B64" w:rsidRDefault="000305EB" w:rsidP="000305EB">
      <w:pPr>
        <w:spacing w:after="200" w:line="276" w:lineRule="auto"/>
        <w:ind w:left="780"/>
        <w:contextualSpacing/>
        <w:textAlignment w:val="baseline"/>
        <w:rPr>
          <w:sz w:val="24"/>
          <w:szCs w:val="24"/>
          <w:lang w:val="pl-PL"/>
        </w:rPr>
      </w:pPr>
    </w:p>
    <w:p w14:paraId="0CC41993" w14:textId="77777777" w:rsidR="000305EB" w:rsidRPr="00456B64" w:rsidRDefault="000305EB" w:rsidP="000305EB">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5A15E4A2"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14F0F897"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7B7D753F" w14:textId="77777777" w:rsidR="000305EB" w:rsidRPr="00456B64" w:rsidRDefault="000305EB" w:rsidP="000305EB">
      <w:pPr>
        <w:widowControl w:val="0"/>
        <w:autoSpaceDE w:val="0"/>
        <w:autoSpaceDN w:val="0"/>
        <w:spacing w:before="90"/>
        <w:ind w:right="110"/>
        <w:jc w:val="both"/>
        <w:outlineLvl w:val="0"/>
        <w:rPr>
          <w:rFonts w:eastAsia="Verdana"/>
          <w:b/>
          <w:bCs/>
          <w:sz w:val="24"/>
          <w:szCs w:val="24"/>
          <w:lang w:val="pl-PL" w:eastAsia="en-US"/>
        </w:rPr>
      </w:pPr>
    </w:p>
    <w:p w14:paraId="1707DB2A" w14:textId="77777777" w:rsidR="000305EB" w:rsidRPr="00456B64" w:rsidRDefault="000305EB" w:rsidP="000305EB">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0305EB" w:rsidRPr="000345EF" w14:paraId="187A79E5" w14:textId="77777777" w:rsidTr="00396820">
        <w:tc>
          <w:tcPr>
            <w:tcW w:w="4105" w:type="dxa"/>
            <w:shd w:val="clear" w:color="auto" w:fill="auto"/>
          </w:tcPr>
          <w:p w14:paraId="236F95AE" w14:textId="77777777" w:rsidR="000305EB" w:rsidRPr="001A7899" w:rsidRDefault="000305EB" w:rsidP="00396820">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ACDE944" w14:textId="77777777" w:rsidR="000305EB" w:rsidRPr="001A7899" w:rsidRDefault="000305EB" w:rsidP="00396820">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DA315C4" w14:textId="77777777" w:rsidR="000305EB" w:rsidRPr="001A7899" w:rsidRDefault="000305EB" w:rsidP="000305EB">
      <w:pPr>
        <w:spacing w:line="360" w:lineRule="auto"/>
        <w:contextualSpacing/>
        <w:jc w:val="both"/>
        <w:rPr>
          <w:rFonts w:ascii="Verdana" w:eastAsia="Calibri" w:hAnsi="Verdana" w:cs="Arial"/>
          <w:color w:val="222A35"/>
          <w:lang w:val="pl-PL" w:eastAsia="x-none"/>
        </w:rPr>
      </w:pPr>
    </w:p>
    <w:p w14:paraId="5B8FE04D" w14:textId="77777777" w:rsidR="00496551" w:rsidRPr="000305EB" w:rsidRDefault="00496551" w:rsidP="000305EB">
      <w:pPr>
        <w:rPr>
          <w:lang w:val="pl-PL"/>
        </w:rPr>
      </w:pPr>
    </w:p>
    <w:sectPr w:rsidR="00496551" w:rsidRPr="000305E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324E" w14:textId="77777777" w:rsidR="00AB1FA9" w:rsidRDefault="00AB1FA9">
      <w:r>
        <w:separator/>
      </w:r>
    </w:p>
  </w:endnote>
  <w:endnote w:type="continuationSeparator" w:id="0">
    <w:p w14:paraId="417DB6CF" w14:textId="77777777" w:rsidR="00AB1FA9" w:rsidRDefault="00AB1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E68E8" w14:textId="77777777" w:rsidR="003958B1" w:rsidRDefault="003958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EE425" w14:textId="77777777" w:rsidR="000305EB" w:rsidRDefault="000305EB">
    <w:pPr>
      <w:pStyle w:val="Stopka"/>
      <w:jc w:val="right"/>
    </w:pPr>
    <w:r>
      <w:fldChar w:fldCharType="begin"/>
    </w:r>
    <w:r>
      <w:instrText>PAGE   \* MERGEFORMAT</w:instrText>
    </w:r>
    <w:r>
      <w:fldChar w:fldCharType="separate"/>
    </w:r>
    <w:r>
      <w:rPr>
        <w:lang w:val="pl-PL"/>
      </w:rPr>
      <w:t>2</w:t>
    </w:r>
    <w:r>
      <w:fldChar w:fldCharType="end"/>
    </w:r>
  </w:p>
  <w:p w14:paraId="7B0A2084" w14:textId="77777777" w:rsidR="003958B1" w:rsidRDefault="003958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3F4E" w14:textId="77777777" w:rsidR="003958B1" w:rsidRDefault="003958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91059" w14:textId="77777777" w:rsidR="00AB1FA9" w:rsidRDefault="00AB1FA9">
      <w:r>
        <w:separator/>
      </w:r>
    </w:p>
  </w:footnote>
  <w:footnote w:type="continuationSeparator" w:id="0">
    <w:p w14:paraId="2E719A57" w14:textId="77777777" w:rsidR="00AB1FA9" w:rsidRDefault="00AB1FA9">
      <w:r>
        <w:continuationSeparator/>
      </w:r>
    </w:p>
  </w:footnote>
  <w:footnote w:id="1">
    <w:p w14:paraId="6486D64B" w14:textId="77777777" w:rsidR="000305EB" w:rsidRPr="00456B64" w:rsidRDefault="000305EB" w:rsidP="000305EB">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23D7F023" w14:textId="77777777" w:rsidR="000305EB" w:rsidRPr="00456B64" w:rsidRDefault="000305EB" w:rsidP="000305E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E242FFB" w14:textId="77777777" w:rsidR="000305EB" w:rsidRPr="00456B64" w:rsidRDefault="000305E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D516BAD" w14:textId="77777777" w:rsidR="000305EB" w:rsidRPr="00456B64" w:rsidRDefault="000305EB">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79CAE3A" w14:textId="77777777" w:rsidR="000305EB" w:rsidRPr="00456B64" w:rsidRDefault="000305E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0D4D3DE" w14:textId="77777777" w:rsidR="000305EB" w:rsidRPr="00456B64" w:rsidRDefault="000305EB">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0FD0BB9A" w14:textId="77777777" w:rsidR="000305EB" w:rsidRPr="00456B64" w:rsidRDefault="000305EB" w:rsidP="000305E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5B9AF27" w14:textId="77777777" w:rsidR="000305EB" w:rsidRPr="00456B64" w:rsidRDefault="000305EB">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F814B73" w14:textId="77777777" w:rsidR="000305EB" w:rsidRPr="00456B64" w:rsidRDefault="000305E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E386447" w14:textId="77777777" w:rsidR="000305EB" w:rsidRPr="00456B64" w:rsidRDefault="000305E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46BC80B" w14:textId="77777777" w:rsidR="000305EB" w:rsidRPr="00456B64" w:rsidRDefault="000305EB">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5E61613" w14:textId="77777777" w:rsidR="000305EB" w:rsidRPr="00456B64" w:rsidRDefault="000305EB">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6E9CD11" w14:textId="77777777" w:rsidR="000305EB" w:rsidRPr="00456B64" w:rsidRDefault="000305EB" w:rsidP="000305E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26CC9E3" w14:textId="77777777" w:rsidR="000305EB" w:rsidRPr="00456B64" w:rsidRDefault="000305EB" w:rsidP="000305E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289D298" w14:textId="77777777" w:rsidR="000305EB" w:rsidRPr="00456B64" w:rsidRDefault="000305EB" w:rsidP="000305EB">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3C60F5D9" w14:textId="77777777" w:rsidR="000305EB" w:rsidRPr="00456B64" w:rsidRDefault="000305EB" w:rsidP="000305EB">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EC45D7F" w14:textId="77777777" w:rsidR="000305EB" w:rsidRPr="00456B64" w:rsidRDefault="000305EB">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E43BEE7" w14:textId="77777777" w:rsidR="000305EB" w:rsidRPr="00456B64" w:rsidRDefault="000305EB">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7FFA82C" w14:textId="77777777" w:rsidR="000305EB" w:rsidRPr="00456B64" w:rsidRDefault="000305EB">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5E34406" w14:textId="77777777" w:rsidR="000305EB" w:rsidRPr="00456B64" w:rsidRDefault="000305EB" w:rsidP="000305E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B5822F" w14:textId="77777777" w:rsidR="000305EB" w:rsidRPr="00456B64" w:rsidRDefault="000305EB" w:rsidP="000305EB">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04FFD0D" w14:textId="77777777" w:rsidR="000305EB" w:rsidRPr="00456B64" w:rsidRDefault="000305EB" w:rsidP="000305EB">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7AB8322"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a) osobę prawną,</w:t>
      </w:r>
    </w:p>
    <w:p w14:paraId="39D29E05"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b) spółkę kapitałową w organizacji,</w:t>
      </w:r>
    </w:p>
    <w:p w14:paraId="60050A85"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3C716EF4"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6BA49ED" w14:textId="77777777" w:rsidR="000305EB" w:rsidRPr="00456B64" w:rsidRDefault="000305EB" w:rsidP="000305EB">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3B2E749" w14:textId="77777777" w:rsidR="000305EB" w:rsidRPr="00456B64" w:rsidRDefault="000305EB" w:rsidP="000305EB">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5F9B5C" w14:textId="77777777" w:rsidR="000305EB" w:rsidRPr="00456B64" w:rsidRDefault="000305EB" w:rsidP="000305EB">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5BD7E8F8" w14:textId="77777777" w:rsidR="000305EB" w:rsidRPr="00456B64" w:rsidRDefault="000305EB" w:rsidP="000305EB">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FD143" w14:textId="77777777" w:rsidR="003958B1" w:rsidRDefault="003958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BB2E8" w14:textId="77777777" w:rsidR="003958B1" w:rsidRDefault="003958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0D6A" w14:textId="77777777" w:rsidR="003958B1" w:rsidRDefault="003958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5958765">
    <w:abstractNumId w:val="10"/>
  </w:num>
  <w:num w:numId="2" w16cid:durableId="1919711033">
    <w:abstractNumId w:val="15"/>
  </w:num>
  <w:num w:numId="3" w16cid:durableId="500580042">
    <w:abstractNumId w:val="3"/>
  </w:num>
  <w:num w:numId="4" w16cid:durableId="118110050">
    <w:abstractNumId w:val="6"/>
  </w:num>
  <w:num w:numId="5" w16cid:durableId="1035544513">
    <w:abstractNumId w:val="17"/>
  </w:num>
  <w:num w:numId="6" w16cid:durableId="1663704514">
    <w:abstractNumId w:val="13"/>
  </w:num>
  <w:num w:numId="7" w16cid:durableId="351880219">
    <w:abstractNumId w:val="12"/>
  </w:num>
  <w:num w:numId="8" w16cid:durableId="1333026955">
    <w:abstractNumId w:val="14"/>
  </w:num>
  <w:num w:numId="9" w16cid:durableId="232937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72522760">
    <w:abstractNumId w:val="4"/>
  </w:num>
  <w:num w:numId="11" w16cid:durableId="541793808">
    <w:abstractNumId w:val="16"/>
  </w:num>
  <w:num w:numId="12" w16cid:durableId="216623732">
    <w:abstractNumId w:val="9"/>
  </w:num>
  <w:num w:numId="13" w16cid:durableId="565259493">
    <w:abstractNumId w:val="8"/>
  </w:num>
  <w:num w:numId="14" w16cid:durableId="2130392629">
    <w:abstractNumId w:val="2"/>
  </w:num>
  <w:num w:numId="15" w16cid:durableId="999885993">
    <w:abstractNumId w:val="5"/>
  </w:num>
  <w:num w:numId="16" w16cid:durableId="169013476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886"/>
    <w:rsid w:val="000033EA"/>
    <w:rsid w:val="0002467C"/>
    <w:rsid w:val="000305EB"/>
    <w:rsid w:val="000345EF"/>
    <w:rsid w:val="00040A7A"/>
    <w:rsid w:val="000936CA"/>
    <w:rsid w:val="00097182"/>
    <w:rsid w:val="000B1A00"/>
    <w:rsid w:val="000C0F66"/>
    <w:rsid w:val="001764D4"/>
    <w:rsid w:val="001F341B"/>
    <w:rsid w:val="0020017C"/>
    <w:rsid w:val="002430FD"/>
    <w:rsid w:val="00267340"/>
    <w:rsid w:val="00275C59"/>
    <w:rsid w:val="00337165"/>
    <w:rsid w:val="003646D3"/>
    <w:rsid w:val="003958B1"/>
    <w:rsid w:val="003974EB"/>
    <w:rsid w:val="003C6167"/>
    <w:rsid w:val="003F1749"/>
    <w:rsid w:val="003F4A48"/>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F15C1"/>
    <w:rsid w:val="00800261"/>
    <w:rsid w:val="00841B63"/>
    <w:rsid w:val="0086736E"/>
    <w:rsid w:val="008D3AF3"/>
    <w:rsid w:val="008E0730"/>
    <w:rsid w:val="0092337E"/>
    <w:rsid w:val="0092730E"/>
    <w:rsid w:val="00937758"/>
    <w:rsid w:val="009561DA"/>
    <w:rsid w:val="0098432D"/>
    <w:rsid w:val="00997B0E"/>
    <w:rsid w:val="009A694A"/>
    <w:rsid w:val="009A7064"/>
    <w:rsid w:val="009F7ECA"/>
    <w:rsid w:val="00A57131"/>
    <w:rsid w:val="00A601F8"/>
    <w:rsid w:val="00A701A7"/>
    <w:rsid w:val="00A70EA7"/>
    <w:rsid w:val="00AA7F39"/>
    <w:rsid w:val="00AB1FA9"/>
    <w:rsid w:val="00AF7449"/>
    <w:rsid w:val="00BA1B11"/>
    <w:rsid w:val="00BA5498"/>
    <w:rsid w:val="00BD0C12"/>
    <w:rsid w:val="00BD5E3D"/>
    <w:rsid w:val="00C07E7C"/>
    <w:rsid w:val="00C12A61"/>
    <w:rsid w:val="00C14141"/>
    <w:rsid w:val="00C2196F"/>
    <w:rsid w:val="00C23E95"/>
    <w:rsid w:val="00C5388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350F"/>
    <w:rsid w:val="00EE6740"/>
    <w:rsid w:val="00EF0390"/>
    <w:rsid w:val="00F735E6"/>
    <w:rsid w:val="00FB4F4A"/>
    <w:rsid w:val="00FC77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24B03"/>
  <w15:chartTrackingRefBased/>
  <w15:docId w15:val="{B5713ABE-E179-4640-8F98-FC1086F6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5E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305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2488</Words>
  <Characters>14933</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2022-10-20T10:18:00Z</cp:lastPrinted>
  <dcterms:created xsi:type="dcterms:W3CDTF">2022-10-19T11:38:00Z</dcterms:created>
  <dcterms:modified xsi:type="dcterms:W3CDTF">2022-10-20T10:18:00Z</dcterms:modified>
</cp:coreProperties>
</file>