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A9E4F" w14:textId="2CFE8016" w:rsidR="001D3D44" w:rsidRPr="00240E71" w:rsidRDefault="00617395" w:rsidP="001D3D44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B346A9" wp14:editId="3E7D7176">
                <wp:simplePos x="0" y="0"/>
                <wp:positionH relativeFrom="column">
                  <wp:posOffset>-361950</wp:posOffset>
                </wp:positionH>
                <wp:positionV relativeFrom="paragraph">
                  <wp:posOffset>-205105</wp:posOffset>
                </wp:positionV>
                <wp:extent cx="2057400" cy="914400"/>
                <wp:effectExtent l="5080" t="9525" r="13970" b="952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F5EF9F" id="AutoShape 3" o:spid="_x0000_s1026" style="position:absolute;margin-left:-28.5pt;margin-top:-16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+mzi+d4AAAALAQAADwAAAAAAAAAAAAAAAAB0BAAAZHJzL2Rvd25yZXYueG1sUEsF&#10;BgAAAAAEAAQA8wAAAH8FAAAAAA==&#10;"/>
            </w:pict>
          </mc:Fallback>
        </mc:AlternateContent>
      </w:r>
      <w:r w:rsidR="001D3D44">
        <w:rPr>
          <w:b w:val="0"/>
          <w:sz w:val="22"/>
          <w:szCs w:val="22"/>
        </w:rPr>
        <w:tab/>
      </w:r>
      <w:r w:rsidR="001D3D44">
        <w:rPr>
          <w:b w:val="0"/>
          <w:sz w:val="22"/>
          <w:szCs w:val="22"/>
        </w:rPr>
        <w:tab/>
      </w:r>
      <w:r w:rsidR="001D3D44">
        <w:rPr>
          <w:b w:val="0"/>
          <w:sz w:val="22"/>
          <w:szCs w:val="22"/>
        </w:rPr>
        <w:tab/>
      </w:r>
      <w:r w:rsidR="001D3D44">
        <w:rPr>
          <w:b w:val="0"/>
          <w:sz w:val="22"/>
          <w:szCs w:val="22"/>
        </w:rPr>
        <w:tab/>
      </w:r>
      <w:r w:rsidR="001D3D44">
        <w:rPr>
          <w:b w:val="0"/>
          <w:sz w:val="22"/>
          <w:szCs w:val="22"/>
        </w:rPr>
        <w:tab/>
      </w:r>
      <w:r w:rsidR="001D3D44">
        <w:rPr>
          <w:b w:val="0"/>
          <w:sz w:val="22"/>
          <w:szCs w:val="22"/>
        </w:rPr>
        <w:tab/>
      </w:r>
      <w:r w:rsidR="001D3D44">
        <w:rPr>
          <w:b w:val="0"/>
          <w:sz w:val="22"/>
          <w:szCs w:val="22"/>
        </w:rPr>
        <w:tab/>
      </w:r>
      <w:r w:rsidR="001D3D44" w:rsidRPr="004C278E">
        <w:rPr>
          <w:rFonts w:ascii="Times New Roman" w:hAnsi="Times New Roman"/>
        </w:rPr>
        <w:t xml:space="preserve">Załącznik nr </w:t>
      </w:r>
      <w:r w:rsidR="001D3D44">
        <w:rPr>
          <w:rFonts w:ascii="Times New Roman" w:hAnsi="Times New Roman"/>
        </w:rPr>
        <w:t>1</w:t>
      </w:r>
    </w:p>
    <w:p w14:paraId="0587F92C" w14:textId="77777777" w:rsidR="001D3D44" w:rsidRDefault="001D3D44" w:rsidP="001D3D4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6C5CF90" w14:textId="77777777" w:rsidR="009E55A1" w:rsidRDefault="009E55A1" w:rsidP="001D3D4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C6EB080" w14:textId="037B9312" w:rsidR="001D3D44" w:rsidRPr="0022732C" w:rsidRDefault="009E55A1" w:rsidP="001D3D4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ZMODYFIKOWANY </w:t>
      </w:r>
      <w:r w:rsidR="001D3D44" w:rsidRPr="0022732C">
        <w:rPr>
          <w:b/>
          <w:sz w:val="28"/>
          <w:szCs w:val="30"/>
        </w:rPr>
        <w:t>FORMULARZ OFERTY</w:t>
      </w:r>
    </w:p>
    <w:p w14:paraId="4D75FC16" w14:textId="77777777" w:rsidR="001D3D44" w:rsidRDefault="001D3D44" w:rsidP="001D3D4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254ACD0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57672B7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C1BB76F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E591F2C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C0DD2F2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79626068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4E197575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1BBF720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304567F" w14:textId="77777777" w:rsidR="001D3D44" w:rsidRPr="0022732C" w:rsidRDefault="001D3D44" w:rsidP="001D3D4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877381A" w14:textId="77777777" w:rsidR="001D3D44" w:rsidRDefault="001D3D44" w:rsidP="001D3D44">
      <w:pPr>
        <w:spacing w:line="360" w:lineRule="auto"/>
      </w:pPr>
      <w:r>
        <w:t>Do: Nazwa i siedziba Zamawiającego:</w:t>
      </w:r>
    </w:p>
    <w:p w14:paraId="50B021D9" w14:textId="77777777" w:rsidR="001D3D44" w:rsidRPr="00C35C8C" w:rsidRDefault="001D3D44" w:rsidP="001D3D44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100F6AF6" w14:textId="77777777" w:rsidR="001D3D44" w:rsidRPr="00C35C8C" w:rsidRDefault="001D3D44" w:rsidP="001D3D44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3A870CC6" w14:textId="77777777" w:rsidR="001D3D44" w:rsidRDefault="001D3D44" w:rsidP="001D3D44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6A01E49D" w14:textId="77777777" w:rsidR="001D3D44" w:rsidRDefault="001D3D44" w:rsidP="001D3D44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65AC4F52" w14:textId="77777777" w:rsidR="001D3D44" w:rsidRDefault="001D3D44" w:rsidP="001D3D44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1E6BF966" w14:textId="77777777" w:rsidR="001D3D44" w:rsidRDefault="001D3D44" w:rsidP="001D3D44">
      <w:pPr>
        <w:ind w:firstLine="3969"/>
        <w:rPr>
          <w:b/>
        </w:rPr>
      </w:pPr>
    </w:p>
    <w:p w14:paraId="2F4B7427" w14:textId="34B78D76" w:rsidR="001D3D44" w:rsidRDefault="001D3D44" w:rsidP="001D3D4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125021">
        <w:rPr>
          <w:b/>
        </w:rPr>
        <w:t xml:space="preserve">Dostawa </w:t>
      </w:r>
      <w:r>
        <w:rPr>
          <w:b/>
        </w:rPr>
        <w:t>wektorowego analizatora sieci</w:t>
      </w:r>
      <w:r w:rsidRPr="00125021">
        <w:rPr>
          <w:b/>
        </w:rPr>
        <w:t xml:space="preserve"> dla </w:t>
      </w:r>
      <w:proofErr w:type="spellStart"/>
      <w:r w:rsidRPr="00125021">
        <w:rPr>
          <w:b/>
        </w:rPr>
        <w:t>W</w:t>
      </w:r>
      <w:r>
        <w:rPr>
          <w:b/>
        </w:rPr>
        <w:t>FiIS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KC-zp.272-570/22 </w:t>
      </w:r>
      <w:r>
        <w:t>oferuję realizację przedmiotu zamówienia, zgodnie z zasadami określonymi w specyfikacji istotnych warunków zamówienia.</w:t>
      </w:r>
    </w:p>
    <w:p w14:paraId="3D22D2D3" w14:textId="77777777" w:rsidR="00313D3C" w:rsidRDefault="00313D3C" w:rsidP="00313D3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7BFEC4D0" w14:textId="77777777" w:rsidR="00313D3C" w:rsidRDefault="00313D3C" w:rsidP="00313D3C">
      <w:pPr>
        <w:widowControl w:val="0"/>
        <w:spacing w:line="264" w:lineRule="auto"/>
        <w:ind w:right="1"/>
        <w:rPr>
          <w:b/>
        </w:rPr>
      </w:pPr>
    </w:p>
    <w:p w14:paraId="77D1496F" w14:textId="77777777" w:rsidR="00313D3C" w:rsidRDefault="00313D3C" w:rsidP="00313D3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32FB1A7D" w14:textId="77777777" w:rsidR="00313D3C" w:rsidRPr="00FB1B4F" w:rsidRDefault="00313D3C" w:rsidP="00313D3C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6340E4A" w14:textId="77777777" w:rsidR="00313D3C" w:rsidRPr="00FB1B4F" w:rsidRDefault="00313D3C" w:rsidP="00313D3C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61527C3" w14:textId="77777777" w:rsidR="00313D3C" w:rsidRPr="00FB1B4F" w:rsidRDefault="00313D3C" w:rsidP="00313D3C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4A35FD9" w14:textId="77777777" w:rsidR="00313D3C" w:rsidRDefault="00313D3C" w:rsidP="00313D3C">
      <w:pPr>
        <w:pStyle w:val="Tekstpodstawowy"/>
      </w:pPr>
      <w:r>
        <w:t>Powyższa cena podatek VAT w wysokości 23 % tj.…………………….PLN</w:t>
      </w:r>
    </w:p>
    <w:p w14:paraId="2AA0D2FD" w14:textId="77777777" w:rsidR="00313D3C" w:rsidRDefault="00313D3C" w:rsidP="00313D3C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20990C6D" w14:textId="400C554F" w:rsidR="001D3D44" w:rsidRPr="000552C2" w:rsidRDefault="001D3D44" w:rsidP="001D3D44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………. miesięcy od daty podpisania umowy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2A7E7F86" w14:textId="37770F4A" w:rsidR="001D3D44" w:rsidRDefault="001D3D44" w:rsidP="001D3D44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</w:t>
      </w:r>
      <w:r w:rsidR="009E55A1">
        <w:rPr>
          <w:b/>
        </w:rPr>
        <w:t xml:space="preserve"> na urządzenie pomiarowe (wektorowy analizator sieci)</w:t>
      </w:r>
      <w:r>
        <w:rPr>
          <w:b/>
        </w:rPr>
        <w:t xml:space="preserve"> wynosi:</w:t>
      </w:r>
      <w:r w:rsidRPr="00FB1B4F">
        <w:t xml:space="preserve"> </w:t>
      </w:r>
      <w:r>
        <w:rPr>
          <w:b/>
          <w:bCs/>
        </w:rPr>
        <w:t>…………………… miesięcy(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235CE8EC" w14:textId="13A6C31B" w:rsidR="00E1151F" w:rsidRPr="009E55A1" w:rsidRDefault="009E55A1" w:rsidP="001D3D44">
      <w:pPr>
        <w:widowControl w:val="0"/>
        <w:spacing w:line="360" w:lineRule="auto"/>
        <w:ind w:right="1"/>
        <w:jc w:val="both"/>
        <w:rPr>
          <w:b/>
          <w:bCs/>
        </w:rPr>
      </w:pPr>
      <w:r w:rsidRPr="009E55A1">
        <w:rPr>
          <w:b/>
          <w:bCs/>
        </w:rPr>
        <w:t xml:space="preserve">Okres udzielonej gwarancji na </w:t>
      </w:r>
      <w:r w:rsidRPr="009E55A1">
        <w:rPr>
          <w:b/>
          <w:bCs/>
        </w:rPr>
        <w:t>akcesoria pomiarowe</w:t>
      </w:r>
      <w:r w:rsidRPr="009E55A1">
        <w:rPr>
          <w:b/>
          <w:bCs/>
        </w:rPr>
        <w:t xml:space="preserve">: </w:t>
      </w:r>
      <w:r w:rsidRPr="009E55A1">
        <w:rPr>
          <w:b/>
          <w:bCs/>
        </w:rPr>
        <w:t>12 miesięcy</w:t>
      </w:r>
    </w:p>
    <w:p w14:paraId="25D17E5D" w14:textId="330AA0E7" w:rsidR="00E1151F" w:rsidRDefault="00E1151F" w:rsidP="00E1151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1151F">
        <w:rPr>
          <w:b/>
          <w:bCs/>
          <w:sz w:val="22"/>
          <w:szCs w:val="22"/>
          <w:u w:val="single"/>
        </w:rPr>
        <w:t>Rozmiar wyświetlacza dotykowego analizatora</w:t>
      </w:r>
      <w:r w:rsidRPr="00483084">
        <w:rPr>
          <w:b/>
          <w:bCs/>
          <w:sz w:val="22"/>
          <w:szCs w:val="22"/>
        </w:rPr>
        <w:t>:</w:t>
      </w:r>
      <w:r>
        <w:rPr>
          <w:sz w:val="22"/>
          <w:szCs w:val="22"/>
        </w:rPr>
        <w:t xml:space="preserve"> ………………………… w calach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0E969B5" w14:textId="60583EB3" w:rsidR="00E1151F" w:rsidRDefault="00E1151F" w:rsidP="00E1151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1151F">
        <w:rPr>
          <w:b/>
          <w:bCs/>
          <w:sz w:val="22"/>
          <w:szCs w:val="22"/>
        </w:rPr>
        <w:lastRenderedPageBreak/>
        <w:t>Zakres częstotliwości</w:t>
      </w:r>
      <w:r w:rsidRPr="00934D93">
        <w:rPr>
          <w:b/>
          <w:bCs/>
          <w:iCs/>
          <w:sz w:val="22"/>
          <w:szCs w:val="22"/>
        </w:rPr>
        <w:t>:</w:t>
      </w:r>
      <w:r>
        <w:rPr>
          <w:iCs/>
          <w:sz w:val="22"/>
          <w:szCs w:val="22"/>
        </w:rPr>
        <w:t xml:space="preserve"> ……………………………w </w:t>
      </w:r>
      <w:r w:rsidR="00374323">
        <w:rPr>
          <w:iCs/>
          <w:sz w:val="22"/>
          <w:szCs w:val="22"/>
        </w:rPr>
        <w:t>hercach</w:t>
      </w:r>
      <w:r>
        <w:rPr>
          <w:i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3F47FA4" w14:textId="77777777" w:rsidR="00E1151F" w:rsidRDefault="00E1151F" w:rsidP="001D3D44">
      <w:pPr>
        <w:widowControl w:val="0"/>
        <w:spacing w:line="360" w:lineRule="auto"/>
        <w:ind w:right="1"/>
        <w:jc w:val="both"/>
        <w:rPr>
          <w:b/>
          <w:bCs/>
        </w:rPr>
      </w:pPr>
    </w:p>
    <w:p w14:paraId="51EF0DEC" w14:textId="77777777" w:rsidR="001D3D44" w:rsidRPr="00FE545C" w:rsidRDefault="001D3D44" w:rsidP="001D3D4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AF5F332" w14:textId="77777777" w:rsidR="001D3D44" w:rsidRPr="00FE545C" w:rsidRDefault="001D3D44" w:rsidP="001D3D44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87FA48D" w14:textId="77777777" w:rsidR="001D3D44" w:rsidRDefault="001D3D44" w:rsidP="001D3D44">
      <w:pPr>
        <w:jc w:val="both"/>
        <w:rPr>
          <w:sz w:val="18"/>
          <w:szCs w:val="18"/>
        </w:rPr>
      </w:pPr>
    </w:p>
    <w:p w14:paraId="43D87177" w14:textId="77777777" w:rsidR="001D3D44" w:rsidRPr="002A16E2" w:rsidRDefault="001D3D44" w:rsidP="001D3D4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185BD91" w14:textId="77777777" w:rsidR="001D3D44" w:rsidRPr="002A16E2" w:rsidRDefault="001D3D44" w:rsidP="001D3D4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62C64D9F" w14:textId="77777777" w:rsidR="001D3D44" w:rsidRDefault="001D3D44" w:rsidP="001D3D4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C9CC6D1" w14:textId="77777777" w:rsidR="001D3D44" w:rsidRPr="003E2056" w:rsidRDefault="001D3D44" w:rsidP="001D3D44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5843C02" w14:textId="77777777" w:rsidR="001D3D44" w:rsidRPr="002A16E2" w:rsidRDefault="001D3D44" w:rsidP="001D3D4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FEEAC6" w14:textId="77777777" w:rsidR="001D3D44" w:rsidRPr="002A16E2" w:rsidRDefault="001D3D44" w:rsidP="001D3D4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8183CC" w14:textId="77777777" w:rsidR="001D3D44" w:rsidRPr="002A16E2" w:rsidRDefault="001D3D44" w:rsidP="001D3D4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AA0919" w14:textId="77777777" w:rsidR="001D3D44" w:rsidRPr="002A16E2" w:rsidRDefault="001D3D44" w:rsidP="001D3D4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D3D44" w:rsidRPr="002A16E2" w14:paraId="5AD6924C" w14:textId="77777777" w:rsidTr="0039682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BAB58" w14:textId="77777777" w:rsidR="001D3D44" w:rsidRPr="002A16E2" w:rsidRDefault="001D3D44" w:rsidP="003968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92FB4" w14:textId="77777777" w:rsidR="001D3D44" w:rsidRPr="002A16E2" w:rsidRDefault="001D3D44" w:rsidP="003968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587D2FA" w14:textId="77777777" w:rsidR="001D3D44" w:rsidRPr="002A16E2" w:rsidRDefault="001D3D44" w:rsidP="003968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7857" w14:textId="77777777" w:rsidR="001D3D44" w:rsidRPr="002A16E2" w:rsidRDefault="001D3D44" w:rsidP="003968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D3D44" w:rsidRPr="002A16E2" w14:paraId="52004C0D" w14:textId="77777777" w:rsidTr="003968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74EA3" w14:textId="77777777" w:rsidR="001D3D44" w:rsidRPr="002A16E2" w:rsidRDefault="001D3D44" w:rsidP="0039682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0CC09" w14:textId="77777777" w:rsidR="001D3D44" w:rsidRPr="002A16E2" w:rsidRDefault="001D3D44" w:rsidP="0039682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042D2" w14:textId="77777777" w:rsidR="001D3D44" w:rsidRPr="002A16E2" w:rsidRDefault="001D3D44" w:rsidP="0039682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D3D44" w:rsidRPr="002A16E2" w14:paraId="5732E558" w14:textId="77777777" w:rsidTr="0039682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27FC9" w14:textId="77777777" w:rsidR="001D3D44" w:rsidRPr="002A16E2" w:rsidRDefault="001D3D44" w:rsidP="0039682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D45E4" w14:textId="77777777" w:rsidR="001D3D44" w:rsidRPr="002A16E2" w:rsidRDefault="001D3D44" w:rsidP="0039682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F300A" w14:textId="77777777" w:rsidR="001D3D44" w:rsidRPr="002A16E2" w:rsidRDefault="001D3D44" w:rsidP="0039682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6954898" w14:textId="77777777" w:rsidR="001D3D44" w:rsidRPr="002A16E2" w:rsidRDefault="001D3D44" w:rsidP="001D3D4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80ED113" w14:textId="77777777" w:rsidR="001D3D44" w:rsidRPr="002A16E2" w:rsidRDefault="001D3D44" w:rsidP="001D3D4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B77A849" w14:textId="77777777" w:rsidR="001D3D44" w:rsidRPr="002A16E2" w:rsidRDefault="001D3D44" w:rsidP="001D3D4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87FBEF4" w14:textId="77777777" w:rsidR="001D3D44" w:rsidRPr="002A16E2" w:rsidRDefault="001D3D44" w:rsidP="001D3D4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7CD6697" w14:textId="77777777" w:rsidR="001D3D44" w:rsidRPr="002A16E2" w:rsidRDefault="001D3D44" w:rsidP="001D3D4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DE5816E" w14:textId="77777777" w:rsidR="001D3D44" w:rsidRPr="002A16E2" w:rsidRDefault="001D3D44" w:rsidP="001D3D4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8A312E1" w14:textId="77777777" w:rsidR="001D3D44" w:rsidRPr="002A16E2" w:rsidRDefault="001D3D44" w:rsidP="001D3D4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3182B3E" w14:textId="77777777" w:rsidR="001D3D44" w:rsidRPr="002A16E2" w:rsidRDefault="001D3D44" w:rsidP="001D3D4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13F9368" w14:textId="77777777" w:rsidR="001D3D44" w:rsidRPr="002A16E2" w:rsidRDefault="001D3D44" w:rsidP="001D3D4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F06EB3B" w14:textId="77777777" w:rsidR="001D3D44" w:rsidRPr="00F47191" w:rsidRDefault="001D3D44" w:rsidP="001D3D44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1D3D44" w:rsidRPr="00F471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FDDD9" w14:textId="77777777" w:rsidR="006E3E52" w:rsidRDefault="006E3E52">
      <w:r>
        <w:separator/>
      </w:r>
    </w:p>
  </w:endnote>
  <w:endnote w:type="continuationSeparator" w:id="0">
    <w:p w14:paraId="4EF3D017" w14:textId="77777777" w:rsidR="006E3E52" w:rsidRDefault="006E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24F7A" w14:textId="77777777" w:rsidR="007B6EC3" w:rsidRDefault="007B6E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793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83F27" w14:textId="77777777" w:rsidR="007B6EC3" w:rsidRDefault="007B6E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E7941" w14:textId="77777777" w:rsidR="006E3E52" w:rsidRDefault="006E3E52">
      <w:r>
        <w:separator/>
      </w:r>
    </w:p>
  </w:footnote>
  <w:footnote w:type="continuationSeparator" w:id="0">
    <w:p w14:paraId="383C3618" w14:textId="77777777" w:rsidR="006E3E52" w:rsidRDefault="006E3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C5CE5" w14:textId="77777777" w:rsidR="007B6EC3" w:rsidRDefault="007B6E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C2D3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0D37C" w14:textId="77777777" w:rsidR="007B6EC3" w:rsidRDefault="007B6E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4792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90935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7233619">
    <w:abstractNumId w:val="0"/>
  </w:num>
  <w:num w:numId="4" w16cid:durableId="15454849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DC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7DCC"/>
    <w:rsid w:val="001D3D44"/>
    <w:rsid w:val="001D4612"/>
    <w:rsid w:val="00207E98"/>
    <w:rsid w:val="002723B0"/>
    <w:rsid w:val="00313D3C"/>
    <w:rsid w:val="00315A4A"/>
    <w:rsid w:val="00374323"/>
    <w:rsid w:val="004B7300"/>
    <w:rsid w:val="004C6753"/>
    <w:rsid w:val="00595C87"/>
    <w:rsid w:val="005D2C65"/>
    <w:rsid w:val="005E6D94"/>
    <w:rsid w:val="00617395"/>
    <w:rsid w:val="0063384F"/>
    <w:rsid w:val="00643C6F"/>
    <w:rsid w:val="00646202"/>
    <w:rsid w:val="0065290F"/>
    <w:rsid w:val="006815F6"/>
    <w:rsid w:val="006E3E52"/>
    <w:rsid w:val="007748F0"/>
    <w:rsid w:val="007A4321"/>
    <w:rsid w:val="007B6EC3"/>
    <w:rsid w:val="00833933"/>
    <w:rsid w:val="00853083"/>
    <w:rsid w:val="008B2F0C"/>
    <w:rsid w:val="008B4928"/>
    <w:rsid w:val="008D2AB8"/>
    <w:rsid w:val="008F1C66"/>
    <w:rsid w:val="00970FE4"/>
    <w:rsid w:val="009E55A1"/>
    <w:rsid w:val="00A0022B"/>
    <w:rsid w:val="00A346FE"/>
    <w:rsid w:val="00A47B4D"/>
    <w:rsid w:val="00A83018"/>
    <w:rsid w:val="00A944A6"/>
    <w:rsid w:val="00B774DC"/>
    <w:rsid w:val="00C969A6"/>
    <w:rsid w:val="00CA7D36"/>
    <w:rsid w:val="00D24208"/>
    <w:rsid w:val="00D60C38"/>
    <w:rsid w:val="00D66893"/>
    <w:rsid w:val="00D90ACB"/>
    <w:rsid w:val="00DC1500"/>
    <w:rsid w:val="00E1151F"/>
    <w:rsid w:val="00E44371"/>
    <w:rsid w:val="00E949B0"/>
    <w:rsid w:val="00EB7F8E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980732"/>
  <w15:chartTrackingRefBased/>
  <w15:docId w15:val="{A9E13DB8-D901-4855-BF2B-AD7347BA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3D4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696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2022-09-13T12:50:00Z</cp:lastPrinted>
  <dcterms:created xsi:type="dcterms:W3CDTF">2022-10-19T11:07:00Z</dcterms:created>
  <dcterms:modified xsi:type="dcterms:W3CDTF">2022-10-19T11:23:00Z</dcterms:modified>
</cp:coreProperties>
</file>