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FC3C" w14:textId="77777777" w:rsidR="00890B92" w:rsidRPr="00C902DE" w:rsidRDefault="00770C5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70C56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770C56">
        <w:rPr>
          <w:rFonts w:ascii="Arial" w:hAnsi="Arial" w:cs="Arial"/>
          <w:sz w:val="24"/>
          <w:szCs w:val="24"/>
        </w:rPr>
        <w:t>2022-10-20</w:t>
      </w:r>
    </w:p>
    <w:p w14:paraId="596B3062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734C817" w14:textId="77777777" w:rsidR="00ED6409" w:rsidRDefault="00770C56" w:rsidP="00890B92">
      <w:pPr>
        <w:rPr>
          <w:rFonts w:ascii="Arial" w:hAnsi="Arial" w:cs="Arial"/>
          <w:b/>
          <w:bCs/>
          <w:sz w:val="24"/>
          <w:szCs w:val="24"/>
        </w:rPr>
      </w:pPr>
      <w:r w:rsidRPr="00770C5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159CFA1A" w14:textId="77777777" w:rsidR="00ED6409" w:rsidRDefault="00770C56" w:rsidP="00890B92">
      <w:pPr>
        <w:rPr>
          <w:rFonts w:ascii="Arial" w:hAnsi="Arial" w:cs="Arial"/>
          <w:b/>
          <w:bCs/>
          <w:sz w:val="24"/>
          <w:szCs w:val="24"/>
        </w:rPr>
      </w:pPr>
      <w:r w:rsidRPr="00770C56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02C0E5A" w14:textId="6EED031A" w:rsidR="00890B92" w:rsidRPr="00C902DE" w:rsidRDefault="00770C56" w:rsidP="00890B92">
      <w:pPr>
        <w:rPr>
          <w:rFonts w:ascii="Arial" w:hAnsi="Arial" w:cs="Arial"/>
          <w:b/>
          <w:bCs/>
          <w:sz w:val="24"/>
          <w:szCs w:val="24"/>
        </w:rPr>
      </w:pPr>
      <w:r w:rsidRPr="00770C56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52F31A4" w14:textId="77777777" w:rsidR="00890B92" w:rsidRPr="00C902DE" w:rsidRDefault="00770C56" w:rsidP="00890B92">
      <w:pPr>
        <w:rPr>
          <w:rFonts w:ascii="Arial" w:hAnsi="Arial" w:cs="Arial"/>
          <w:sz w:val="24"/>
          <w:szCs w:val="24"/>
        </w:rPr>
      </w:pPr>
      <w:r w:rsidRPr="00770C56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70C56">
        <w:rPr>
          <w:rFonts w:ascii="Arial" w:hAnsi="Arial" w:cs="Arial"/>
          <w:sz w:val="24"/>
          <w:szCs w:val="24"/>
        </w:rPr>
        <w:t>66</w:t>
      </w:r>
    </w:p>
    <w:p w14:paraId="6E903B17" w14:textId="77777777" w:rsidR="00890B92" w:rsidRPr="00C902DE" w:rsidRDefault="00770C56" w:rsidP="00890B92">
      <w:pPr>
        <w:rPr>
          <w:rFonts w:ascii="Arial" w:hAnsi="Arial" w:cs="Arial"/>
          <w:sz w:val="24"/>
          <w:szCs w:val="24"/>
        </w:rPr>
      </w:pPr>
      <w:r w:rsidRPr="00770C56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70C56">
        <w:rPr>
          <w:rFonts w:ascii="Arial" w:hAnsi="Arial" w:cs="Arial"/>
          <w:sz w:val="24"/>
          <w:szCs w:val="24"/>
        </w:rPr>
        <w:t>Kraków</w:t>
      </w:r>
    </w:p>
    <w:p w14:paraId="2FAA0A26" w14:textId="4BF3E6F7" w:rsidR="00890B92" w:rsidRPr="00C902DE" w:rsidRDefault="00ED6409" w:rsidP="00890B92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SZP.271.803/43/2022</w:t>
      </w:r>
    </w:p>
    <w:p w14:paraId="2954146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99F3033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E574F7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8F590D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4581EA5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39C4807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70C56" w:rsidRPr="00770C56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70C56" w:rsidRPr="00770C56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D841533" w14:textId="77777777" w:rsidR="00A80738" w:rsidRPr="00C902DE" w:rsidRDefault="00770C5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70C56">
        <w:rPr>
          <w:rFonts w:ascii="Arial" w:hAnsi="Arial" w:cs="Arial"/>
          <w:b/>
          <w:sz w:val="22"/>
          <w:szCs w:val="22"/>
        </w:rPr>
        <w:t>Inwestycyjny zakup sprzętu medycznego na potrzeby Oddziałów Szpitalnych (10 grup)</w:t>
      </w:r>
    </w:p>
    <w:p w14:paraId="2F2E2B82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70C56" w:rsidRPr="00770C56">
        <w:rPr>
          <w:rFonts w:ascii="Arial" w:hAnsi="Arial" w:cs="Arial"/>
          <w:sz w:val="24"/>
          <w:szCs w:val="24"/>
        </w:rPr>
        <w:t>(</w:t>
      </w:r>
      <w:proofErr w:type="spellStart"/>
      <w:r w:rsidR="00770C56" w:rsidRPr="00770C56">
        <w:rPr>
          <w:rFonts w:ascii="Arial" w:hAnsi="Arial" w:cs="Arial"/>
          <w:sz w:val="24"/>
          <w:szCs w:val="24"/>
        </w:rPr>
        <w:t>t.j</w:t>
      </w:r>
      <w:proofErr w:type="spellEnd"/>
      <w:r w:rsidR="00770C56" w:rsidRPr="00770C5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70C56" w:rsidRPr="00770C56">
        <w:rPr>
          <w:rFonts w:ascii="Arial" w:hAnsi="Arial" w:cs="Arial"/>
          <w:sz w:val="24"/>
          <w:szCs w:val="24"/>
        </w:rPr>
        <w:t>późn</w:t>
      </w:r>
      <w:proofErr w:type="spellEnd"/>
      <w:r w:rsidR="00770C56" w:rsidRPr="00770C56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70C56" w:rsidRPr="00C902DE" w14:paraId="73E495F7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47D5DF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1 zamówienia w wysokości 1 500.00 zł brutto;</w:t>
            </w:r>
          </w:p>
        </w:tc>
      </w:tr>
      <w:tr w:rsidR="00770C56" w:rsidRPr="00C902DE" w14:paraId="5023065E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A0949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2 zamówienia w wysokości 15 000.00 zł brutto;</w:t>
            </w:r>
          </w:p>
        </w:tc>
      </w:tr>
      <w:tr w:rsidR="00770C56" w:rsidRPr="00C902DE" w14:paraId="3454E53B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B81D9C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3 zamówienia w wysokości 107 429.60 zł brutto;</w:t>
            </w:r>
          </w:p>
        </w:tc>
      </w:tr>
      <w:tr w:rsidR="00770C56" w:rsidRPr="00C902DE" w14:paraId="463CE887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EAD011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4 zamówienia w wysokości 300.00 zł brutto;</w:t>
            </w:r>
          </w:p>
        </w:tc>
      </w:tr>
      <w:tr w:rsidR="00770C56" w:rsidRPr="00C902DE" w14:paraId="14CC35B3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B16068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5 zamówienia w wysokości 13 000.00 zł brutto;</w:t>
            </w:r>
          </w:p>
        </w:tc>
      </w:tr>
      <w:tr w:rsidR="00770C56" w:rsidRPr="00C902DE" w14:paraId="787D558B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34C52D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6 zamówienia w wysokości 30 000.00 zł brutto;</w:t>
            </w:r>
          </w:p>
        </w:tc>
      </w:tr>
      <w:tr w:rsidR="00770C56" w:rsidRPr="00C902DE" w14:paraId="052A12C9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479B9F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7 zamówienia w wysokości 9 000.00 zł brutto;</w:t>
            </w:r>
          </w:p>
        </w:tc>
      </w:tr>
      <w:tr w:rsidR="00770C56" w:rsidRPr="00C902DE" w14:paraId="5D9CE34B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1F4B6A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8 zamówienia w wysokości 2 000.00 zł brutto;</w:t>
            </w:r>
          </w:p>
        </w:tc>
      </w:tr>
      <w:tr w:rsidR="00770C56" w:rsidRPr="00C902DE" w14:paraId="39C2D3DA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8A084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9 zamówienia w wysokości 110 000.00 zł brutto;</w:t>
            </w:r>
          </w:p>
        </w:tc>
      </w:tr>
      <w:tr w:rsidR="00770C56" w:rsidRPr="00C902DE" w14:paraId="569043E9" w14:textId="77777777" w:rsidTr="00A60A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61B41" w14:textId="77777777" w:rsidR="00770C56" w:rsidRPr="00C902DE" w:rsidRDefault="00770C56" w:rsidP="00A60A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70C56">
              <w:rPr>
                <w:rFonts w:ascii="Arial" w:hAnsi="Arial" w:cs="Arial"/>
                <w:sz w:val="24"/>
                <w:szCs w:val="24"/>
              </w:rPr>
              <w:t>części 10 zamówienia w wysokości 26 000.00 zł brutto;</w:t>
            </w:r>
          </w:p>
        </w:tc>
      </w:tr>
    </w:tbl>
    <w:p w14:paraId="778A1D6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898095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BABE6C3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66BE62C" w14:textId="09787100" w:rsidR="00ED6409" w:rsidRDefault="00ED6409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1CC0A69A" w14:textId="68650489" w:rsidR="00890B92" w:rsidRPr="00C902DE" w:rsidRDefault="00ED6409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DD6C0" w14:textId="77777777" w:rsidR="00874DF0" w:rsidRDefault="00874DF0">
      <w:r>
        <w:separator/>
      </w:r>
    </w:p>
  </w:endnote>
  <w:endnote w:type="continuationSeparator" w:id="0">
    <w:p w14:paraId="762C7EE3" w14:textId="77777777" w:rsidR="00874DF0" w:rsidRDefault="0087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6BB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E6F4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A5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04F60F">
        <v:line id="_x0000_s1025" style="position:absolute;left:0;text-align:left;z-index:251657728" from="-3.85pt,8.7pt" to="455.15pt,8.7pt"/>
      </w:pict>
    </w:r>
  </w:p>
  <w:p w14:paraId="117F42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129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3E9742" w14:textId="77777777" w:rsidR="009F189D" w:rsidRDefault="009F189D">
    <w:pPr>
      <w:pStyle w:val="Stopka"/>
      <w:tabs>
        <w:tab w:val="clear" w:pos="4536"/>
      </w:tabs>
      <w:jc w:val="center"/>
    </w:pPr>
  </w:p>
  <w:p w14:paraId="223DB8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6AF34" w14:textId="77777777" w:rsidR="00874DF0" w:rsidRDefault="00874DF0">
      <w:r>
        <w:separator/>
      </w:r>
    </w:p>
  </w:footnote>
  <w:footnote w:type="continuationSeparator" w:id="0">
    <w:p w14:paraId="07D8B375" w14:textId="77777777" w:rsidR="00874DF0" w:rsidRDefault="00874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E25B" w14:textId="77777777" w:rsidR="00770C56" w:rsidRDefault="00770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71C20" w14:textId="77777777" w:rsidR="00770C56" w:rsidRDefault="00770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DE489" w14:textId="77777777" w:rsidR="00770C56" w:rsidRDefault="00770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D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70C56"/>
    <w:rsid w:val="00804A9B"/>
    <w:rsid w:val="00843263"/>
    <w:rsid w:val="00861E75"/>
    <w:rsid w:val="00874DF0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64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540A3"/>
  <w15:chartTrackingRefBased/>
  <w15:docId w15:val="{9A89E0CC-DC9E-4243-B3A1-C705337E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2022-10-20T12:10:00Z</cp:lastPrinted>
  <dcterms:created xsi:type="dcterms:W3CDTF">2022-10-20T12:10:00Z</dcterms:created>
  <dcterms:modified xsi:type="dcterms:W3CDTF">2022-10-20T12:10:00Z</dcterms:modified>
</cp:coreProperties>
</file>