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3A422" w14:textId="239F1E39" w:rsidR="00FB7F50" w:rsidRPr="002245BE" w:rsidRDefault="00C670C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670C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</w:t>
      </w:r>
      <w:r w:rsidR="00063370">
        <w:rPr>
          <w:sz w:val="22"/>
          <w:szCs w:val="22"/>
        </w:rPr>
        <w:t xml:space="preserve"> 20.10.2022 r. </w:t>
      </w:r>
    </w:p>
    <w:p w14:paraId="2F0C6825" w14:textId="77777777" w:rsidR="00C670C6" w:rsidRPr="00C670C6" w:rsidRDefault="00C670C6" w:rsidP="00FB7F50">
      <w:pPr>
        <w:spacing w:after="40"/>
        <w:rPr>
          <w:b/>
          <w:bCs/>
          <w:sz w:val="22"/>
          <w:szCs w:val="22"/>
        </w:rPr>
      </w:pPr>
      <w:r w:rsidRPr="00C670C6">
        <w:rPr>
          <w:b/>
          <w:bCs/>
          <w:sz w:val="22"/>
          <w:szCs w:val="22"/>
        </w:rPr>
        <w:t>Szpital Miejski Specjalistyczny</w:t>
      </w:r>
    </w:p>
    <w:p w14:paraId="0A042B56" w14:textId="77777777" w:rsidR="00C670C6" w:rsidRPr="00C670C6" w:rsidRDefault="00C670C6" w:rsidP="00FB7F50">
      <w:pPr>
        <w:spacing w:after="40"/>
        <w:rPr>
          <w:b/>
          <w:bCs/>
          <w:sz w:val="22"/>
          <w:szCs w:val="22"/>
        </w:rPr>
      </w:pPr>
      <w:r w:rsidRPr="00C670C6">
        <w:rPr>
          <w:b/>
          <w:bCs/>
          <w:sz w:val="22"/>
          <w:szCs w:val="22"/>
        </w:rPr>
        <w:t>im. Gabriela Narutowicza w Krakowie</w:t>
      </w:r>
    </w:p>
    <w:p w14:paraId="5CFF3830" w14:textId="77777777" w:rsidR="00FB7F50" w:rsidRPr="002245BE" w:rsidRDefault="00C670C6" w:rsidP="00FB7F50">
      <w:pPr>
        <w:rPr>
          <w:sz w:val="22"/>
          <w:szCs w:val="22"/>
        </w:rPr>
      </w:pPr>
      <w:r w:rsidRPr="00C670C6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C670C6">
        <w:rPr>
          <w:sz w:val="22"/>
          <w:szCs w:val="22"/>
        </w:rPr>
        <w:t>35-37</w:t>
      </w:r>
    </w:p>
    <w:p w14:paraId="461B813F" w14:textId="77777777" w:rsidR="00FB7F50" w:rsidRPr="002245BE" w:rsidRDefault="00C670C6" w:rsidP="00FB7F50">
      <w:pPr>
        <w:rPr>
          <w:sz w:val="22"/>
          <w:szCs w:val="22"/>
        </w:rPr>
      </w:pPr>
      <w:r w:rsidRPr="00C670C6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C670C6">
        <w:rPr>
          <w:sz w:val="22"/>
          <w:szCs w:val="22"/>
        </w:rPr>
        <w:t>Kraków</w:t>
      </w:r>
    </w:p>
    <w:p w14:paraId="283A38BC" w14:textId="77777777" w:rsidR="006E7F3D" w:rsidRDefault="006E7F3D">
      <w:pPr>
        <w:pStyle w:val="Nagwek1"/>
        <w:spacing w:before="600"/>
        <w:rPr>
          <w:sz w:val="28"/>
        </w:rPr>
      </w:pPr>
    </w:p>
    <w:p w14:paraId="5C9F5EE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907F51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670C6" w:rsidRPr="00607F9B" w14:paraId="3D78A81D" w14:textId="77777777" w:rsidTr="001A43DC">
        <w:trPr>
          <w:trHeight w:val="638"/>
        </w:trPr>
        <w:tc>
          <w:tcPr>
            <w:tcW w:w="959" w:type="dxa"/>
            <w:shd w:val="clear" w:color="auto" w:fill="auto"/>
          </w:tcPr>
          <w:p w14:paraId="71527042" w14:textId="77777777" w:rsidR="00C670C6" w:rsidRPr="00607F9B" w:rsidRDefault="00C670C6" w:rsidP="001A43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A98C51" w14:textId="77777777" w:rsidR="00C670C6" w:rsidRPr="00607F9B" w:rsidRDefault="00C670C6" w:rsidP="001A43D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670C6">
              <w:rPr>
                <w:sz w:val="22"/>
                <w:szCs w:val="22"/>
              </w:rPr>
              <w:t>podstawowy</w:t>
            </w:r>
            <w:r w:rsidR="006E7F3D">
              <w:rPr>
                <w:sz w:val="22"/>
                <w:szCs w:val="22"/>
              </w:rPr>
              <w:t>m</w:t>
            </w:r>
            <w:r w:rsidRPr="00C670C6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670C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70C6">
              <w:rPr>
                <w:b/>
                <w:bCs/>
                <w:sz w:val="22"/>
                <w:szCs w:val="22"/>
              </w:rPr>
              <w:t>Zakup i dostawa strzykawek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70C6">
              <w:rPr>
                <w:b/>
                <w:sz w:val="22"/>
                <w:szCs w:val="22"/>
              </w:rPr>
              <w:t>ZP/47/2022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8D62C3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6E7F3D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6E7F3D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</w:tblGrid>
      <w:tr w:rsidR="006E7F3D" w14:paraId="00A01247" w14:textId="77777777" w:rsidTr="001A43DC">
        <w:trPr>
          <w:cantSplit/>
        </w:trPr>
        <w:tc>
          <w:tcPr>
            <w:tcW w:w="8931" w:type="dxa"/>
          </w:tcPr>
          <w:p w14:paraId="2B6B15FE" w14:textId="77777777" w:rsidR="006E7F3D" w:rsidRPr="00BD0A3C" w:rsidRDefault="006E7F3D" w:rsidP="001A43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D0A3C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BD0A3C">
              <w:rPr>
                <w:b/>
                <w:sz w:val="22"/>
                <w:szCs w:val="22"/>
              </w:rPr>
              <w:t>Group</w:t>
            </w:r>
            <w:proofErr w:type="spellEnd"/>
            <w:r w:rsidRPr="00BD0A3C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46378D36" w14:textId="77777777" w:rsidR="006E7F3D" w:rsidRPr="00BD0A3C" w:rsidRDefault="006E7F3D" w:rsidP="001A43DC">
            <w:pPr>
              <w:jc w:val="both"/>
              <w:rPr>
                <w:bCs/>
                <w:sz w:val="22"/>
                <w:szCs w:val="22"/>
              </w:rPr>
            </w:pPr>
            <w:r w:rsidRPr="00BD0A3C">
              <w:rPr>
                <w:bCs/>
                <w:sz w:val="22"/>
                <w:szCs w:val="22"/>
              </w:rPr>
              <w:t xml:space="preserve">ul. Pod Borem 18 </w:t>
            </w:r>
          </w:p>
          <w:p w14:paraId="5C312596" w14:textId="77777777" w:rsidR="006E7F3D" w:rsidRPr="00BD0A3C" w:rsidRDefault="006E7F3D" w:rsidP="001A43DC">
            <w:pPr>
              <w:jc w:val="both"/>
              <w:rPr>
                <w:bCs/>
                <w:sz w:val="22"/>
                <w:szCs w:val="22"/>
              </w:rPr>
            </w:pPr>
            <w:r w:rsidRPr="00BD0A3C">
              <w:rPr>
                <w:bCs/>
                <w:sz w:val="22"/>
                <w:szCs w:val="22"/>
              </w:rPr>
              <w:t>41-808 Zabrze</w:t>
            </w:r>
          </w:p>
          <w:p w14:paraId="647BC494" w14:textId="77777777" w:rsidR="006E7F3D" w:rsidRPr="00BD0A3C" w:rsidRDefault="006E7F3D" w:rsidP="001A43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0A3C">
              <w:rPr>
                <w:sz w:val="22"/>
                <w:szCs w:val="22"/>
              </w:rPr>
              <w:t>na:</w:t>
            </w:r>
          </w:p>
          <w:p w14:paraId="7B3160D7" w14:textId="77777777" w:rsidR="006E7F3D" w:rsidRPr="00BD0A3C" w:rsidRDefault="006E7F3D" w:rsidP="001A43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0A3C">
              <w:rPr>
                <w:sz w:val="22"/>
                <w:szCs w:val="22"/>
              </w:rPr>
              <w:t>Pakiet 1</w:t>
            </w:r>
            <w:r>
              <w:rPr>
                <w:sz w:val="22"/>
                <w:szCs w:val="22"/>
              </w:rPr>
              <w:t xml:space="preserve"> </w:t>
            </w:r>
            <w:r w:rsidRPr="00BD0A3C">
              <w:rPr>
                <w:sz w:val="22"/>
                <w:szCs w:val="22"/>
              </w:rPr>
              <w:t>- Strzykawki (przystosowane do użytku z wszystkimi lekami stosowanymi w Szpitalu)</w:t>
            </w:r>
          </w:p>
          <w:p w14:paraId="305D1AB5" w14:textId="77777777" w:rsidR="006E7F3D" w:rsidRPr="00BD0A3C" w:rsidRDefault="006E7F3D" w:rsidP="001A43D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D0A3C">
              <w:rPr>
                <w:color w:val="000000"/>
                <w:sz w:val="22"/>
                <w:szCs w:val="22"/>
              </w:rPr>
              <w:t>Uzasadnienie wyboru:</w:t>
            </w:r>
          </w:p>
          <w:p w14:paraId="7ED65C4E" w14:textId="77777777" w:rsidR="006E7F3D" w:rsidRPr="00BD0A3C" w:rsidRDefault="006E7F3D" w:rsidP="001A43D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D0A3C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6E7F3D" w14:paraId="3468165B" w14:textId="77777777" w:rsidTr="001A43DC">
        <w:trPr>
          <w:cantSplit/>
        </w:trPr>
        <w:tc>
          <w:tcPr>
            <w:tcW w:w="8931" w:type="dxa"/>
          </w:tcPr>
          <w:p w14:paraId="17E9DDAD" w14:textId="77777777" w:rsidR="006E7F3D" w:rsidRPr="00BD0A3C" w:rsidRDefault="006E7F3D" w:rsidP="001A43D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BD0A3C">
              <w:rPr>
                <w:b/>
                <w:sz w:val="22"/>
                <w:szCs w:val="22"/>
              </w:rPr>
              <w:t>Becton</w:t>
            </w:r>
            <w:proofErr w:type="spellEnd"/>
            <w:r w:rsidRPr="00BD0A3C">
              <w:rPr>
                <w:b/>
                <w:sz w:val="22"/>
                <w:szCs w:val="22"/>
              </w:rPr>
              <w:t xml:space="preserve"> Dickinson Polska Sp. z o.o.</w:t>
            </w:r>
          </w:p>
          <w:p w14:paraId="01E9EBF4" w14:textId="77777777" w:rsidR="006E7F3D" w:rsidRPr="00BD0A3C" w:rsidRDefault="006E7F3D" w:rsidP="001A43DC">
            <w:pPr>
              <w:jc w:val="both"/>
              <w:rPr>
                <w:bCs/>
                <w:sz w:val="22"/>
                <w:szCs w:val="22"/>
              </w:rPr>
            </w:pPr>
            <w:r w:rsidRPr="00BD0A3C">
              <w:rPr>
                <w:bCs/>
                <w:sz w:val="22"/>
                <w:szCs w:val="22"/>
              </w:rPr>
              <w:t xml:space="preserve">ul. Osmańska 14 </w:t>
            </w:r>
          </w:p>
          <w:p w14:paraId="060D8DCE" w14:textId="77777777" w:rsidR="006E7F3D" w:rsidRPr="00BD0A3C" w:rsidRDefault="006E7F3D" w:rsidP="001A43DC">
            <w:pPr>
              <w:jc w:val="both"/>
              <w:rPr>
                <w:bCs/>
                <w:sz w:val="22"/>
                <w:szCs w:val="22"/>
              </w:rPr>
            </w:pPr>
            <w:r w:rsidRPr="00BD0A3C">
              <w:rPr>
                <w:bCs/>
                <w:sz w:val="22"/>
                <w:szCs w:val="22"/>
              </w:rPr>
              <w:t>02-823 Warszawa</w:t>
            </w:r>
          </w:p>
          <w:p w14:paraId="5105BC5D" w14:textId="77777777" w:rsidR="006E7F3D" w:rsidRPr="00BD0A3C" w:rsidRDefault="006E7F3D" w:rsidP="001A43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0A3C">
              <w:rPr>
                <w:sz w:val="22"/>
                <w:szCs w:val="22"/>
              </w:rPr>
              <w:t>na:</w:t>
            </w:r>
          </w:p>
          <w:p w14:paraId="64182E87" w14:textId="77777777" w:rsidR="006E7F3D" w:rsidRPr="00BD0A3C" w:rsidRDefault="006E7F3D" w:rsidP="001A43D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D0A3C">
              <w:rPr>
                <w:sz w:val="22"/>
                <w:szCs w:val="22"/>
              </w:rPr>
              <w:t>Pakiet 2</w:t>
            </w:r>
            <w:r>
              <w:rPr>
                <w:sz w:val="22"/>
                <w:szCs w:val="22"/>
              </w:rPr>
              <w:t xml:space="preserve"> </w:t>
            </w:r>
            <w:r w:rsidRPr="00BD0A3C">
              <w:rPr>
                <w:sz w:val="22"/>
                <w:szCs w:val="22"/>
              </w:rPr>
              <w:t>- Strzykawki do pomp</w:t>
            </w:r>
          </w:p>
          <w:p w14:paraId="0EBDD5D3" w14:textId="77777777" w:rsidR="006E7F3D" w:rsidRPr="00BD0A3C" w:rsidRDefault="006E7F3D" w:rsidP="001A43D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D0A3C">
              <w:rPr>
                <w:color w:val="000000"/>
                <w:sz w:val="22"/>
                <w:szCs w:val="22"/>
              </w:rPr>
              <w:t>Uzasadnienie wyboru:</w:t>
            </w:r>
          </w:p>
          <w:p w14:paraId="23C0BEE5" w14:textId="77777777" w:rsidR="006E7F3D" w:rsidRPr="00BD0A3C" w:rsidRDefault="006E7F3D" w:rsidP="001A43D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D0A3C">
              <w:rPr>
                <w:sz w:val="22"/>
                <w:szCs w:val="22"/>
              </w:rPr>
              <w:t>Najkorzystniejsza oferta spełniająca wymagania SWZ.</w:t>
            </w:r>
          </w:p>
        </w:tc>
      </w:tr>
    </w:tbl>
    <w:p w14:paraId="182E7F9F" w14:textId="77777777"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835"/>
        <w:gridCol w:w="1134"/>
      </w:tblGrid>
      <w:tr w:rsidR="006E7F3D" w:rsidRPr="00834EF4" w14:paraId="2225FAEA" w14:textId="77777777" w:rsidTr="006E7F3D">
        <w:tc>
          <w:tcPr>
            <w:tcW w:w="2169" w:type="dxa"/>
            <w:shd w:val="clear" w:color="auto" w:fill="F3F3F3"/>
          </w:tcPr>
          <w:p w14:paraId="4AE2B314" w14:textId="77777777" w:rsidR="006E7F3D" w:rsidRPr="00211A34" w:rsidRDefault="006E7F3D" w:rsidP="001A43D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5FCE892" w14:textId="77777777" w:rsidR="006E7F3D" w:rsidRPr="00211A34" w:rsidRDefault="006E7F3D" w:rsidP="001A43D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14:paraId="02730EDF" w14:textId="77777777" w:rsidR="006E7F3D" w:rsidRPr="00211A34" w:rsidRDefault="006E7F3D" w:rsidP="001A43D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130E2ECC" w14:textId="77777777" w:rsidR="006E7F3D" w:rsidRPr="00211A34" w:rsidRDefault="006E7F3D" w:rsidP="001A43DC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E7F3D" w:rsidRPr="00834EF4" w14:paraId="2D9F163A" w14:textId="77777777" w:rsidTr="006E7F3D">
        <w:tc>
          <w:tcPr>
            <w:tcW w:w="2169" w:type="dxa"/>
            <w:shd w:val="clear" w:color="auto" w:fill="auto"/>
          </w:tcPr>
          <w:p w14:paraId="2617B355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5037">
              <w:rPr>
                <w:sz w:val="20"/>
                <w:szCs w:val="20"/>
              </w:rPr>
              <w:t>Pakiet 1- Strzykawki (przystosowane do użytku z wszystkimi lekami stosowanymi w Szpitalu)</w:t>
            </w:r>
          </w:p>
        </w:tc>
        <w:tc>
          <w:tcPr>
            <w:tcW w:w="2793" w:type="dxa"/>
            <w:shd w:val="clear" w:color="auto" w:fill="auto"/>
          </w:tcPr>
          <w:p w14:paraId="764792ED" w14:textId="77777777" w:rsidR="006E7F3D" w:rsidRPr="00211A34" w:rsidRDefault="006E7F3D" w:rsidP="001A4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5037">
              <w:rPr>
                <w:b/>
                <w:bCs/>
                <w:sz w:val="20"/>
                <w:szCs w:val="20"/>
              </w:rPr>
              <w:t>SKAMEX Sp. z o.o.</w:t>
            </w:r>
          </w:p>
          <w:p w14:paraId="32DC8024" w14:textId="77777777" w:rsidR="006E7F3D" w:rsidRPr="00211A34" w:rsidRDefault="006E7F3D" w:rsidP="001A43DC">
            <w:pPr>
              <w:rPr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38/52</w:t>
            </w:r>
          </w:p>
          <w:p w14:paraId="502CAA3C" w14:textId="77777777" w:rsidR="006E7F3D" w:rsidRPr="00211A34" w:rsidRDefault="006E7F3D" w:rsidP="001A43DC">
            <w:pPr>
              <w:spacing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Łódź</w:t>
            </w:r>
          </w:p>
        </w:tc>
        <w:tc>
          <w:tcPr>
            <w:tcW w:w="2835" w:type="dxa"/>
            <w:shd w:val="clear" w:color="auto" w:fill="auto"/>
          </w:tcPr>
          <w:p w14:paraId="5C8BB2BC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1 - Cena - 465.05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4C88F" w14:textId="77777777" w:rsidR="006E7F3D" w:rsidRPr="00211A34" w:rsidRDefault="006E7F3D" w:rsidP="001A43DC">
            <w:pPr>
              <w:jc w:val="center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 xml:space="preserve">  465,05</w:t>
            </w:r>
          </w:p>
        </w:tc>
      </w:tr>
      <w:tr w:rsidR="006E7F3D" w:rsidRPr="00834EF4" w14:paraId="4D62B487" w14:textId="77777777" w:rsidTr="006E7F3D">
        <w:tc>
          <w:tcPr>
            <w:tcW w:w="2169" w:type="dxa"/>
            <w:shd w:val="clear" w:color="auto" w:fill="auto"/>
          </w:tcPr>
          <w:p w14:paraId="4B2487B6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5037">
              <w:rPr>
                <w:sz w:val="20"/>
                <w:szCs w:val="20"/>
              </w:rPr>
              <w:t>Pakiet 1- Strzykawki (przystosowane do użytku z wszystkimi lekami stosowanymi w Szpitalu)</w:t>
            </w:r>
          </w:p>
        </w:tc>
        <w:tc>
          <w:tcPr>
            <w:tcW w:w="2793" w:type="dxa"/>
            <w:shd w:val="clear" w:color="auto" w:fill="auto"/>
          </w:tcPr>
          <w:p w14:paraId="53772662" w14:textId="77777777" w:rsidR="006E7F3D" w:rsidRPr="00211A34" w:rsidRDefault="006E7F3D" w:rsidP="001A4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5037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BD5037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BD5037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1D087291" w14:textId="77777777" w:rsidR="006E7F3D" w:rsidRPr="00211A34" w:rsidRDefault="006E7F3D" w:rsidP="001A43DC">
            <w:pPr>
              <w:rPr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18</w:t>
            </w:r>
          </w:p>
          <w:p w14:paraId="681FECE8" w14:textId="77777777" w:rsidR="006E7F3D" w:rsidRPr="00211A34" w:rsidRDefault="006E7F3D" w:rsidP="001A43DC">
            <w:pPr>
              <w:spacing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Zabrze</w:t>
            </w:r>
          </w:p>
        </w:tc>
        <w:tc>
          <w:tcPr>
            <w:tcW w:w="2835" w:type="dxa"/>
            <w:shd w:val="clear" w:color="auto" w:fill="auto"/>
          </w:tcPr>
          <w:p w14:paraId="2BD05E05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B3A235" w14:textId="77777777" w:rsidR="006E7F3D" w:rsidRPr="00211A34" w:rsidRDefault="006E7F3D" w:rsidP="001A43DC">
            <w:pPr>
              <w:jc w:val="center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 xml:space="preserve">  500,00</w:t>
            </w:r>
          </w:p>
        </w:tc>
      </w:tr>
      <w:tr w:rsidR="006E7F3D" w:rsidRPr="00834EF4" w14:paraId="69AC06B0" w14:textId="77777777" w:rsidTr="006E7F3D">
        <w:tc>
          <w:tcPr>
            <w:tcW w:w="2169" w:type="dxa"/>
            <w:shd w:val="clear" w:color="auto" w:fill="auto"/>
          </w:tcPr>
          <w:p w14:paraId="5EB480D3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5037">
              <w:rPr>
                <w:sz w:val="20"/>
                <w:szCs w:val="20"/>
              </w:rPr>
              <w:t>Pakiet 1- Strzykawki (przystosowane do użytku z wszystkimi lekami stosowanymi w Szpitalu)</w:t>
            </w:r>
          </w:p>
        </w:tc>
        <w:tc>
          <w:tcPr>
            <w:tcW w:w="2793" w:type="dxa"/>
            <w:shd w:val="clear" w:color="auto" w:fill="auto"/>
          </w:tcPr>
          <w:p w14:paraId="4DBEFA10" w14:textId="77777777" w:rsidR="006E7F3D" w:rsidRPr="00211A34" w:rsidRDefault="006E7F3D" w:rsidP="001A4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5037">
              <w:rPr>
                <w:b/>
                <w:bCs/>
                <w:sz w:val="20"/>
                <w:szCs w:val="20"/>
              </w:rPr>
              <w:t xml:space="preserve">J. </w:t>
            </w:r>
            <w:proofErr w:type="spellStart"/>
            <w:r w:rsidRPr="00BD5037">
              <w:rPr>
                <w:b/>
                <w:bCs/>
                <w:sz w:val="20"/>
                <w:szCs w:val="20"/>
              </w:rPr>
              <w:t>Chodacki</w:t>
            </w:r>
            <w:proofErr w:type="spellEnd"/>
            <w:r w:rsidRPr="00BD5037">
              <w:rPr>
                <w:b/>
                <w:bCs/>
                <w:sz w:val="20"/>
                <w:szCs w:val="20"/>
              </w:rPr>
              <w:t>, A. Misztal "MEDICA" Sp. j.</w:t>
            </w:r>
          </w:p>
          <w:p w14:paraId="328C28BB" w14:textId="77777777" w:rsidR="006E7F3D" w:rsidRPr="00211A34" w:rsidRDefault="006E7F3D" w:rsidP="001A43DC">
            <w:pPr>
              <w:rPr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4A</w:t>
            </w:r>
          </w:p>
          <w:p w14:paraId="46035D82" w14:textId="77777777" w:rsidR="006E7F3D" w:rsidRPr="00211A34" w:rsidRDefault="006E7F3D" w:rsidP="001A43DC">
            <w:pPr>
              <w:spacing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59-300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Lubin</w:t>
            </w:r>
          </w:p>
        </w:tc>
        <w:tc>
          <w:tcPr>
            <w:tcW w:w="2835" w:type="dxa"/>
            <w:shd w:val="clear" w:color="auto" w:fill="auto"/>
          </w:tcPr>
          <w:p w14:paraId="0A271A53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1 - Cena - 481.20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298A51" w14:textId="77777777" w:rsidR="006E7F3D" w:rsidRPr="00211A34" w:rsidRDefault="006E7F3D" w:rsidP="001A43DC">
            <w:pPr>
              <w:jc w:val="center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 xml:space="preserve">  481,20</w:t>
            </w:r>
          </w:p>
        </w:tc>
      </w:tr>
      <w:tr w:rsidR="006E7F3D" w:rsidRPr="00834EF4" w14:paraId="7C9F2B34" w14:textId="77777777" w:rsidTr="006E7F3D">
        <w:tc>
          <w:tcPr>
            <w:tcW w:w="2169" w:type="dxa"/>
            <w:shd w:val="clear" w:color="auto" w:fill="auto"/>
          </w:tcPr>
          <w:p w14:paraId="07896FCC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5037">
              <w:rPr>
                <w:sz w:val="20"/>
                <w:szCs w:val="20"/>
              </w:rPr>
              <w:t>Pakiet 1- Strzykawki (przystosowane do użytku z wszystkimi lekami stosowanymi w Szpitalu)</w:t>
            </w:r>
          </w:p>
        </w:tc>
        <w:tc>
          <w:tcPr>
            <w:tcW w:w="2793" w:type="dxa"/>
            <w:shd w:val="clear" w:color="auto" w:fill="auto"/>
          </w:tcPr>
          <w:p w14:paraId="3E92A121" w14:textId="77777777" w:rsidR="006E7F3D" w:rsidRPr="00211A34" w:rsidRDefault="006E7F3D" w:rsidP="001A4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5037">
              <w:rPr>
                <w:b/>
                <w:bCs/>
                <w:sz w:val="20"/>
                <w:szCs w:val="20"/>
              </w:rPr>
              <w:t>KD Medical Polska Sp. z o.o.</w:t>
            </w:r>
          </w:p>
          <w:p w14:paraId="1A3C356C" w14:textId="77777777" w:rsidR="006E7F3D" w:rsidRPr="00211A34" w:rsidRDefault="006E7F3D" w:rsidP="001A43DC">
            <w:pPr>
              <w:rPr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ul. 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192B</w:t>
            </w:r>
          </w:p>
          <w:p w14:paraId="12DA4030" w14:textId="77777777" w:rsidR="006E7F3D" w:rsidRPr="00211A34" w:rsidRDefault="006E7F3D" w:rsidP="001A43DC">
            <w:pPr>
              <w:spacing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43-502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Czechowice - Dziedzice</w:t>
            </w:r>
          </w:p>
        </w:tc>
        <w:tc>
          <w:tcPr>
            <w:tcW w:w="2835" w:type="dxa"/>
            <w:shd w:val="clear" w:color="auto" w:fill="auto"/>
          </w:tcPr>
          <w:p w14:paraId="59DD1DA5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1 - Cena - 442.50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C7233A" w14:textId="77777777" w:rsidR="006E7F3D" w:rsidRPr="00211A34" w:rsidRDefault="006E7F3D" w:rsidP="001A43DC">
            <w:pPr>
              <w:jc w:val="center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 xml:space="preserve">  442,50</w:t>
            </w:r>
          </w:p>
        </w:tc>
      </w:tr>
      <w:tr w:rsidR="006E7F3D" w:rsidRPr="00834EF4" w14:paraId="6A985306" w14:textId="77777777" w:rsidTr="006E7F3D">
        <w:tc>
          <w:tcPr>
            <w:tcW w:w="2169" w:type="dxa"/>
            <w:shd w:val="clear" w:color="auto" w:fill="auto"/>
          </w:tcPr>
          <w:p w14:paraId="01496082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5037">
              <w:rPr>
                <w:sz w:val="20"/>
                <w:szCs w:val="20"/>
              </w:rPr>
              <w:t>Pakiet 1- Strzykawki (przystosowane do użytku z wszystkimi lekami stosowanymi w Szpitalu)</w:t>
            </w:r>
          </w:p>
        </w:tc>
        <w:tc>
          <w:tcPr>
            <w:tcW w:w="2793" w:type="dxa"/>
            <w:shd w:val="clear" w:color="auto" w:fill="auto"/>
          </w:tcPr>
          <w:p w14:paraId="7707FD04" w14:textId="77777777" w:rsidR="006E7F3D" w:rsidRPr="00211A34" w:rsidRDefault="006E7F3D" w:rsidP="001A4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D5037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BD503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8827F97" w14:textId="77777777" w:rsidR="006E7F3D" w:rsidRPr="00211A34" w:rsidRDefault="006E7F3D" w:rsidP="001A43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BD5037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46/48/35</w:t>
            </w:r>
          </w:p>
          <w:p w14:paraId="1165698C" w14:textId="77777777" w:rsidR="006E7F3D" w:rsidRPr="00211A34" w:rsidRDefault="006E7F3D" w:rsidP="001A43DC">
            <w:pPr>
              <w:spacing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7A8EE158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1 - Cena - 405.25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67E3BB" w14:textId="77777777" w:rsidR="006E7F3D" w:rsidRPr="00211A34" w:rsidRDefault="006E7F3D" w:rsidP="001A43DC">
            <w:pPr>
              <w:jc w:val="center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 xml:space="preserve">  405,25</w:t>
            </w:r>
          </w:p>
        </w:tc>
      </w:tr>
      <w:tr w:rsidR="006E7F3D" w:rsidRPr="00834EF4" w14:paraId="11CA56D0" w14:textId="77777777" w:rsidTr="006E7F3D">
        <w:tc>
          <w:tcPr>
            <w:tcW w:w="2169" w:type="dxa"/>
            <w:shd w:val="clear" w:color="auto" w:fill="auto"/>
          </w:tcPr>
          <w:p w14:paraId="70B60211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5037">
              <w:rPr>
                <w:sz w:val="20"/>
                <w:szCs w:val="20"/>
              </w:rPr>
              <w:t>Pakiet 1- Strzykawki (przystosowane do użytku z wszystkimi lekami stosowanymi w Szpitalu)</w:t>
            </w:r>
          </w:p>
        </w:tc>
        <w:tc>
          <w:tcPr>
            <w:tcW w:w="2793" w:type="dxa"/>
            <w:shd w:val="clear" w:color="auto" w:fill="auto"/>
          </w:tcPr>
          <w:p w14:paraId="117A2DCE" w14:textId="77777777" w:rsidR="006E7F3D" w:rsidRPr="00211A34" w:rsidRDefault="006E7F3D" w:rsidP="001A4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5037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BD5037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BD5037">
              <w:rPr>
                <w:b/>
                <w:bCs/>
                <w:sz w:val="20"/>
                <w:szCs w:val="20"/>
              </w:rPr>
              <w:t>" S.A Wrocław Oddział Kraków</w:t>
            </w:r>
          </w:p>
          <w:p w14:paraId="173BF368" w14:textId="77777777" w:rsidR="006E7F3D" w:rsidRPr="00211A34" w:rsidRDefault="006E7F3D" w:rsidP="001A43DC">
            <w:pPr>
              <w:rPr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117</w:t>
            </w:r>
          </w:p>
          <w:p w14:paraId="71F59FC4" w14:textId="77777777" w:rsidR="006E7F3D" w:rsidRPr="00211A34" w:rsidRDefault="006E7F3D" w:rsidP="001A43DC">
            <w:pPr>
              <w:spacing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76FF0AE0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1 - Cena - 347.05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512A23" w14:textId="77777777" w:rsidR="006E7F3D" w:rsidRPr="00211A34" w:rsidRDefault="006E7F3D" w:rsidP="001A43DC">
            <w:pPr>
              <w:jc w:val="center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 xml:space="preserve">  347,05</w:t>
            </w:r>
          </w:p>
        </w:tc>
      </w:tr>
      <w:tr w:rsidR="006E7F3D" w:rsidRPr="00834EF4" w14:paraId="124AB133" w14:textId="77777777" w:rsidTr="006E7F3D">
        <w:tc>
          <w:tcPr>
            <w:tcW w:w="2169" w:type="dxa"/>
            <w:shd w:val="clear" w:color="auto" w:fill="auto"/>
          </w:tcPr>
          <w:p w14:paraId="1A7111BA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5037">
              <w:rPr>
                <w:sz w:val="20"/>
                <w:szCs w:val="20"/>
              </w:rPr>
              <w:t>Pakiet 2- Strzykawki do pomp</w:t>
            </w:r>
          </w:p>
        </w:tc>
        <w:tc>
          <w:tcPr>
            <w:tcW w:w="2793" w:type="dxa"/>
            <w:shd w:val="clear" w:color="auto" w:fill="auto"/>
          </w:tcPr>
          <w:p w14:paraId="7EC1CDD4" w14:textId="77777777" w:rsidR="006E7F3D" w:rsidRPr="00211A34" w:rsidRDefault="006E7F3D" w:rsidP="001A4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5037">
              <w:rPr>
                <w:b/>
                <w:bCs/>
                <w:sz w:val="20"/>
                <w:szCs w:val="20"/>
              </w:rPr>
              <w:t>SKAMEX Sp. z o.o.</w:t>
            </w:r>
          </w:p>
          <w:p w14:paraId="6C02463C" w14:textId="77777777" w:rsidR="006E7F3D" w:rsidRPr="00211A34" w:rsidRDefault="006E7F3D" w:rsidP="001A43DC">
            <w:pPr>
              <w:rPr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38/52</w:t>
            </w:r>
          </w:p>
          <w:p w14:paraId="2E4D4E54" w14:textId="77777777" w:rsidR="006E7F3D" w:rsidRPr="00211A34" w:rsidRDefault="006E7F3D" w:rsidP="001A43DC">
            <w:pPr>
              <w:spacing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Łódź</w:t>
            </w:r>
          </w:p>
        </w:tc>
        <w:tc>
          <w:tcPr>
            <w:tcW w:w="2835" w:type="dxa"/>
            <w:shd w:val="clear" w:color="auto" w:fill="auto"/>
          </w:tcPr>
          <w:p w14:paraId="66C2C0F5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716C0A" w14:textId="77777777" w:rsidR="006E7F3D" w:rsidRPr="00211A34" w:rsidRDefault="006E7F3D" w:rsidP="001A43DC">
            <w:pPr>
              <w:jc w:val="center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 xml:space="preserve">  0,00</w:t>
            </w:r>
          </w:p>
        </w:tc>
      </w:tr>
      <w:tr w:rsidR="006E7F3D" w:rsidRPr="00834EF4" w14:paraId="3165FEB8" w14:textId="77777777" w:rsidTr="006E7F3D">
        <w:tc>
          <w:tcPr>
            <w:tcW w:w="2169" w:type="dxa"/>
            <w:shd w:val="clear" w:color="auto" w:fill="auto"/>
          </w:tcPr>
          <w:p w14:paraId="567CA4C7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5037">
              <w:rPr>
                <w:sz w:val="20"/>
                <w:szCs w:val="20"/>
              </w:rPr>
              <w:t>Pakiet 2- Strzykawki do pomp</w:t>
            </w:r>
          </w:p>
        </w:tc>
        <w:tc>
          <w:tcPr>
            <w:tcW w:w="2793" w:type="dxa"/>
            <w:shd w:val="clear" w:color="auto" w:fill="auto"/>
          </w:tcPr>
          <w:p w14:paraId="06CA496D" w14:textId="77777777" w:rsidR="006E7F3D" w:rsidRDefault="006E7F3D" w:rsidP="001A4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D5037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BD5037">
              <w:rPr>
                <w:b/>
                <w:bCs/>
                <w:sz w:val="20"/>
                <w:szCs w:val="20"/>
              </w:rPr>
              <w:t xml:space="preserve"> Dickinson Polska </w:t>
            </w:r>
          </w:p>
          <w:p w14:paraId="196F99FD" w14:textId="77777777" w:rsidR="006E7F3D" w:rsidRPr="00211A34" w:rsidRDefault="006E7F3D" w:rsidP="001A4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5037">
              <w:rPr>
                <w:b/>
                <w:bCs/>
                <w:sz w:val="20"/>
                <w:szCs w:val="20"/>
              </w:rPr>
              <w:t>Sp. z o.o.</w:t>
            </w:r>
          </w:p>
          <w:p w14:paraId="69734C02" w14:textId="77777777" w:rsidR="006E7F3D" w:rsidRPr="00211A34" w:rsidRDefault="006E7F3D" w:rsidP="001A43DC">
            <w:pPr>
              <w:rPr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ul. 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14</w:t>
            </w:r>
          </w:p>
          <w:p w14:paraId="0737E569" w14:textId="77777777" w:rsidR="006E7F3D" w:rsidRPr="00211A34" w:rsidRDefault="006E7F3D" w:rsidP="001A43DC">
            <w:pPr>
              <w:spacing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0668AA37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56B4E0" w14:textId="77777777" w:rsidR="006E7F3D" w:rsidRPr="00211A34" w:rsidRDefault="006E7F3D" w:rsidP="001A43DC">
            <w:pPr>
              <w:jc w:val="center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 xml:space="preserve">  500,00</w:t>
            </w:r>
          </w:p>
        </w:tc>
      </w:tr>
      <w:tr w:rsidR="006E7F3D" w:rsidRPr="00834EF4" w14:paraId="1CA33E66" w14:textId="77777777" w:rsidTr="006E7F3D">
        <w:tc>
          <w:tcPr>
            <w:tcW w:w="2169" w:type="dxa"/>
            <w:shd w:val="clear" w:color="auto" w:fill="auto"/>
          </w:tcPr>
          <w:p w14:paraId="30E9B0BC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5037">
              <w:rPr>
                <w:sz w:val="20"/>
                <w:szCs w:val="20"/>
              </w:rPr>
              <w:t>Pakiet 2- Strzykawki do pomp</w:t>
            </w:r>
          </w:p>
        </w:tc>
        <w:tc>
          <w:tcPr>
            <w:tcW w:w="2793" w:type="dxa"/>
            <w:shd w:val="clear" w:color="auto" w:fill="auto"/>
          </w:tcPr>
          <w:p w14:paraId="102DF89D" w14:textId="77777777" w:rsidR="006E7F3D" w:rsidRPr="00211A34" w:rsidRDefault="006E7F3D" w:rsidP="001A4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5037">
              <w:rPr>
                <w:b/>
                <w:bCs/>
                <w:sz w:val="20"/>
                <w:szCs w:val="20"/>
              </w:rPr>
              <w:t>Centrum Zaopatrzenia Medycznego "</w:t>
            </w:r>
            <w:proofErr w:type="spellStart"/>
            <w:r w:rsidRPr="00BD5037">
              <w:rPr>
                <w:b/>
                <w:bCs/>
                <w:sz w:val="20"/>
                <w:szCs w:val="20"/>
              </w:rPr>
              <w:t>Cezal</w:t>
            </w:r>
            <w:proofErr w:type="spellEnd"/>
            <w:r w:rsidRPr="00BD5037">
              <w:rPr>
                <w:b/>
                <w:bCs/>
                <w:sz w:val="20"/>
                <w:szCs w:val="20"/>
              </w:rPr>
              <w:t>" S.A Wrocław Oddział Kraków</w:t>
            </w:r>
          </w:p>
          <w:p w14:paraId="4EA74A1E" w14:textId="77777777" w:rsidR="006E7F3D" w:rsidRPr="00211A34" w:rsidRDefault="006E7F3D" w:rsidP="001A43DC">
            <w:pPr>
              <w:rPr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ul. 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117</w:t>
            </w:r>
          </w:p>
          <w:p w14:paraId="02D34BC0" w14:textId="77777777" w:rsidR="006E7F3D" w:rsidRPr="00211A34" w:rsidRDefault="006E7F3D" w:rsidP="001A43DC">
            <w:pPr>
              <w:spacing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14:paraId="7F0DB8F9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1 - Cena - 309.85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7E1973" w14:textId="77777777" w:rsidR="006E7F3D" w:rsidRPr="00211A34" w:rsidRDefault="006E7F3D" w:rsidP="001A43DC">
            <w:pPr>
              <w:jc w:val="center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 xml:space="preserve">  309,85</w:t>
            </w:r>
          </w:p>
        </w:tc>
      </w:tr>
      <w:tr w:rsidR="006E7F3D" w:rsidRPr="00834EF4" w14:paraId="12A981E3" w14:textId="77777777" w:rsidTr="006E7F3D">
        <w:tc>
          <w:tcPr>
            <w:tcW w:w="2169" w:type="dxa"/>
            <w:shd w:val="clear" w:color="auto" w:fill="auto"/>
          </w:tcPr>
          <w:p w14:paraId="3D9D9EEE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5037">
              <w:rPr>
                <w:sz w:val="20"/>
                <w:szCs w:val="20"/>
              </w:rPr>
              <w:t>Pakiet 2- Strzykawki do pomp</w:t>
            </w:r>
          </w:p>
        </w:tc>
        <w:tc>
          <w:tcPr>
            <w:tcW w:w="2793" w:type="dxa"/>
            <w:shd w:val="clear" w:color="auto" w:fill="auto"/>
          </w:tcPr>
          <w:p w14:paraId="62E6DC10" w14:textId="77777777" w:rsidR="006E7F3D" w:rsidRPr="00211A34" w:rsidRDefault="006E7F3D" w:rsidP="001A4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BD5037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BD5037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BD5037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4D953637" w14:textId="77777777" w:rsidR="006E7F3D" w:rsidRPr="00211A34" w:rsidRDefault="006E7F3D" w:rsidP="001A43DC">
            <w:pPr>
              <w:rPr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18</w:t>
            </w:r>
          </w:p>
          <w:p w14:paraId="704DC51A" w14:textId="77777777" w:rsidR="006E7F3D" w:rsidRPr="00211A34" w:rsidRDefault="006E7F3D" w:rsidP="001A43DC">
            <w:pPr>
              <w:spacing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Zabrze</w:t>
            </w:r>
          </w:p>
        </w:tc>
        <w:tc>
          <w:tcPr>
            <w:tcW w:w="2835" w:type="dxa"/>
            <w:shd w:val="clear" w:color="auto" w:fill="auto"/>
          </w:tcPr>
          <w:p w14:paraId="728F7093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DEBA9B" w14:textId="77777777" w:rsidR="006E7F3D" w:rsidRPr="00211A34" w:rsidRDefault="006E7F3D" w:rsidP="001A43DC">
            <w:pPr>
              <w:jc w:val="center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 xml:space="preserve">  0,00</w:t>
            </w:r>
          </w:p>
        </w:tc>
      </w:tr>
      <w:tr w:rsidR="006E7F3D" w:rsidRPr="00834EF4" w14:paraId="7B83598E" w14:textId="77777777" w:rsidTr="006E7F3D">
        <w:tc>
          <w:tcPr>
            <w:tcW w:w="2169" w:type="dxa"/>
            <w:shd w:val="clear" w:color="auto" w:fill="auto"/>
          </w:tcPr>
          <w:p w14:paraId="0BE89013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D5037">
              <w:rPr>
                <w:sz w:val="20"/>
                <w:szCs w:val="20"/>
              </w:rPr>
              <w:t>Pakiet 2- Strzykawki do pomp</w:t>
            </w:r>
          </w:p>
        </w:tc>
        <w:tc>
          <w:tcPr>
            <w:tcW w:w="2793" w:type="dxa"/>
            <w:shd w:val="clear" w:color="auto" w:fill="auto"/>
          </w:tcPr>
          <w:p w14:paraId="73EBDBA0" w14:textId="77777777" w:rsidR="006E7F3D" w:rsidRPr="00211A34" w:rsidRDefault="006E7F3D" w:rsidP="001A43D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BD5037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BD503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A558834" w14:textId="77777777" w:rsidR="006E7F3D" w:rsidRPr="00211A34" w:rsidRDefault="006E7F3D" w:rsidP="001A43D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BD5037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46/48/35</w:t>
            </w:r>
          </w:p>
          <w:p w14:paraId="7E570F20" w14:textId="77777777" w:rsidR="006E7F3D" w:rsidRPr="00211A34" w:rsidRDefault="006E7F3D" w:rsidP="001A43DC">
            <w:pPr>
              <w:spacing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D5037">
              <w:rPr>
                <w:sz w:val="20"/>
                <w:szCs w:val="20"/>
              </w:rPr>
              <w:t>Warszawa</w:t>
            </w:r>
          </w:p>
        </w:tc>
        <w:tc>
          <w:tcPr>
            <w:tcW w:w="2835" w:type="dxa"/>
            <w:shd w:val="clear" w:color="auto" w:fill="auto"/>
          </w:tcPr>
          <w:p w14:paraId="6CEC2F77" w14:textId="77777777" w:rsidR="006E7F3D" w:rsidRPr="00211A34" w:rsidRDefault="006E7F3D" w:rsidP="001A43D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E5D75A" w14:textId="77777777" w:rsidR="006E7F3D" w:rsidRPr="00211A34" w:rsidRDefault="006E7F3D" w:rsidP="001A43DC">
            <w:pPr>
              <w:jc w:val="center"/>
              <w:rPr>
                <w:color w:val="000000"/>
                <w:sz w:val="20"/>
                <w:szCs w:val="20"/>
              </w:rPr>
            </w:pPr>
            <w:r w:rsidRPr="00BD5037">
              <w:rPr>
                <w:sz w:val="20"/>
                <w:szCs w:val="20"/>
              </w:rPr>
              <w:t xml:space="preserve">  0,00</w:t>
            </w:r>
          </w:p>
        </w:tc>
      </w:tr>
    </w:tbl>
    <w:p w14:paraId="790F8FD3" w14:textId="77777777" w:rsidR="006E7F3D" w:rsidRPr="00756CDA" w:rsidRDefault="006E7F3D" w:rsidP="00915B9E">
      <w:pPr>
        <w:spacing w:before="240" w:after="120"/>
        <w:jc w:val="both"/>
        <w:rPr>
          <w:color w:val="000000"/>
          <w:sz w:val="22"/>
          <w:szCs w:val="22"/>
        </w:rPr>
      </w:pPr>
    </w:p>
    <w:bookmarkEnd w:id="0"/>
    <w:sectPr w:rsidR="006E7F3D" w:rsidRPr="00756CDA" w:rsidSect="006E7F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33C23" w14:textId="77777777" w:rsidR="00D25127" w:rsidRDefault="00D25127">
      <w:r>
        <w:separator/>
      </w:r>
    </w:p>
  </w:endnote>
  <w:endnote w:type="continuationSeparator" w:id="0">
    <w:p w14:paraId="5D92477E" w14:textId="77777777" w:rsidR="00D25127" w:rsidRDefault="00D2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9FC9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F78E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ADE38B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33B06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427C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D7993" w14:textId="77777777" w:rsidR="00D25127" w:rsidRDefault="00D25127">
      <w:r>
        <w:separator/>
      </w:r>
    </w:p>
  </w:footnote>
  <w:footnote w:type="continuationSeparator" w:id="0">
    <w:p w14:paraId="3A749C1F" w14:textId="77777777" w:rsidR="00D25127" w:rsidRDefault="00D25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41D9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E252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AF19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5127"/>
    <w:rsid w:val="00022322"/>
    <w:rsid w:val="00042497"/>
    <w:rsid w:val="00063370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E7F3D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670C6"/>
    <w:rsid w:val="00CA0B33"/>
    <w:rsid w:val="00CA3511"/>
    <w:rsid w:val="00CF75AF"/>
    <w:rsid w:val="00D01E5B"/>
    <w:rsid w:val="00D04203"/>
    <w:rsid w:val="00D25127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33515"/>
  <w15:chartTrackingRefBased/>
  <w15:docId w15:val="{D25E5C77-CDAF-4690-B595-F0AA13415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490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Ewa Szlifińska</cp:lastModifiedBy>
  <cp:revision>4</cp:revision>
  <cp:lastPrinted>2022-10-19T07:21:00Z</cp:lastPrinted>
  <dcterms:created xsi:type="dcterms:W3CDTF">2022-10-19T07:18:00Z</dcterms:created>
  <dcterms:modified xsi:type="dcterms:W3CDTF">2022-10-20T12:01:00Z</dcterms:modified>
</cp:coreProperties>
</file>