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1CB" w:rsidRDefault="004A01CB" w:rsidP="004A01CB">
      <w:pPr>
        <w:pStyle w:val="Nagwek3"/>
        <w:rPr>
          <w:rFonts w:ascii="Times New Roman" w:hAnsi="Times New Roman"/>
          <w:b w:val="0"/>
          <w:sz w:val="22"/>
          <w:szCs w:val="22"/>
        </w:rPr>
      </w:pPr>
    </w:p>
    <w:p w:rsidR="004A01CB" w:rsidRDefault="004A01CB" w:rsidP="004A01CB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Załącznik nr 1</w:t>
      </w:r>
    </w:p>
    <w:p w:rsidR="004A01CB" w:rsidRDefault="004A01CB" w:rsidP="004A01C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4A01CB" w:rsidRDefault="004A01CB" w:rsidP="004A01C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4A01CB" w:rsidRDefault="004A01CB" w:rsidP="004A01C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4A01CB" w:rsidRDefault="004A01CB" w:rsidP="004A01CB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:rsidR="004A01CB" w:rsidRDefault="004A01CB" w:rsidP="004A01CB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4A01CB" w:rsidRDefault="004A01CB" w:rsidP="004A01C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4A01CB" w:rsidRDefault="004A01CB" w:rsidP="004A01CB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4A01CB" w:rsidRDefault="004A01CB" w:rsidP="004A01C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4A01CB" w:rsidRDefault="004A01CB" w:rsidP="004A01C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4A01CB" w:rsidRDefault="004A01CB" w:rsidP="004A01C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4A01CB" w:rsidRDefault="004A01CB" w:rsidP="004A01C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4A01CB" w:rsidRDefault="004A01CB" w:rsidP="004A01CB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A01CB" w:rsidRDefault="004A01CB" w:rsidP="004A01C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4A01CB" w:rsidRDefault="004A01CB" w:rsidP="004A01CB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4A01CB" w:rsidRDefault="004A01CB" w:rsidP="004A01CB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4A01CB" w:rsidRDefault="004A01CB" w:rsidP="004A01CB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4A01CB" w:rsidRDefault="004A01CB" w:rsidP="004A01C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4A01CB" w:rsidRDefault="004A01CB" w:rsidP="004A01C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4A01CB" w:rsidRDefault="004A01CB" w:rsidP="004A01C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4A01CB" w:rsidRDefault="004A01CB" w:rsidP="004A01CB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4A01CB" w:rsidRDefault="004A01CB" w:rsidP="004A01C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4A01CB" w:rsidRDefault="004A01CB" w:rsidP="004A01CB">
      <w:pPr>
        <w:ind w:firstLine="3969"/>
        <w:rPr>
          <w:b/>
          <w:sz w:val="22"/>
          <w:szCs w:val="22"/>
        </w:rPr>
      </w:pPr>
    </w:p>
    <w:p w:rsidR="004A01CB" w:rsidRDefault="004A01CB" w:rsidP="004A01CB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dostawa stołu warsztatowego "cię</w:t>
      </w:r>
      <w:r w:rsidR="00AC39BE">
        <w:rPr>
          <w:b/>
          <w:sz w:val="22"/>
          <w:szCs w:val="22"/>
        </w:rPr>
        <w:t>ż</w:t>
      </w:r>
      <w:r>
        <w:rPr>
          <w:b/>
          <w:sz w:val="22"/>
          <w:szCs w:val="22"/>
        </w:rPr>
        <w:t xml:space="preserve">kiego" - Kc-zp.272-486/22,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4A01CB" w:rsidRDefault="004A01CB" w:rsidP="004A01CB">
      <w:pPr>
        <w:widowControl w:val="0"/>
        <w:ind w:right="1"/>
        <w:jc w:val="both"/>
        <w:rPr>
          <w:sz w:val="22"/>
          <w:szCs w:val="22"/>
        </w:rPr>
      </w:pPr>
    </w:p>
    <w:p w:rsidR="004A01CB" w:rsidRDefault="004A01CB" w:rsidP="004A01C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:rsidR="004A01CB" w:rsidRDefault="004A01CB" w:rsidP="004A01C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4A01CB" w:rsidRDefault="004A01CB" w:rsidP="004A01C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4A01CB" w:rsidRDefault="004A01CB" w:rsidP="004A01C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4A01CB" w:rsidRDefault="004A01CB" w:rsidP="004A01C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4A01CB" w:rsidRDefault="004A01CB" w:rsidP="004A01C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4A01CB" w:rsidRDefault="004A01CB" w:rsidP="004A01C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:rsidR="004A01CB" w:rsidRDefault="00660D9B" w:rsidP="00660D9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Producent, model oferowanego stołu: ……………………………………..</w:t>
      </w:r>
    </w:p>
    <w:p w:rsidR="004A01CB" w:rsidRDefault="004A01CB" w:rsidP="004A01C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………….…. dni od daty podpisania umowy </w:t>
      </w:r>
      <w:r>
        <w:rPr>
          <w:i/>
          <w:sz w:val="22"/>
          <w:szCs w:val="22"/>
          <w:highlight w:val="yellow"/>
        </w:rPr>
        <w:t>(kryterium oceny ofert)</w:t>
      </w:r>
    </w:p>
    <w:p w:rsidR="004A01CB" w:rsidRDefault="004A01CB" w:rsidP="004A01C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……………………………… miesięcy</w:t>
      </w:r>
      <w:r>
        <w:rPr>
          <w:sz w:val="22"/>
          <w:szCs w:val="22"/>
        </w:rPr>
        <w:t>.</w:t>
      </w:r>
    </w:p>
    <w:p w:rsidR="004A01CB" w:rsidRDefault="004A01CB" w:rsidP="004A01C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</w:t>
      </w:r>
      <w:bookmarkStart w:id="0" w:name="_GoBack"/>
      <w:bookmarkEnd w:id="0"/>
      <w:r>
        <w:rPr>
          <w:sz w:val="22"/>
          <w:szCs w:val="22"/>
        </w:rPr>
        <w:t>b średnich przedsiębiorców:</w:t>
      </w:r>
      <w:r>
        <w:rPr>
          <w:b/>
          <w:sz w:val="22"/>
          <w:szCs w:val="22"/>
        </w:rPr>
        <w:t xml:space="preserve"> TAK/NIE</w:t>
      </w:r>
    </w:p>
    <w:p w:rsidR="004A01CB" w:rsidRDefault="004A01CB" w:rsidP="004A01C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4A01CB" w:rsidRDefault="004A01CB" w:rsidP="004A01C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A01CB" w:rsidRDefault="004A01CB" w:rsidP="004A01C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A01CB" w:rsidRDefault="004A01CB" w:rsidP="004A01C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A01CB" w:rsidRDefault="004A01CB" w:rsidP="004A01C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A01CB" w:rsidRDefault="004A01CB" w:rsidP="004A01C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A01CB" w:rsidRDefault="004A01CB" w:rsidP="004A01C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1CB" w:rsidRDefault="004A01CB" w:rsidP="004A01C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A01CB" w:rsidTr="004A01C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1CB" w:rsidRDefault="004A01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1CB" w:rsidRDefault="004A01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A01CB" w:rsidRDefault="004A01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A01CB" w:rsidRDefault="004A01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A01CB" w:rsidTr="004A01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1CB" w:rsidRDefault="004A01C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1CB" w:rsidRDefault="004A01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1CB" w:rsidRDefault="004A01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A01CB" w:rsidTr="004A01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1CB" w:rsidRDefault="004A01C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1CB" w:rsidRDefault="004A01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1CB" w:rsidRDefault="004A01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A01CB" w:rsidRDefault="004A01CB" w:rsidP="004A01C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A01CB" w:rsidRDefault="004A01CB" w:rsidP="004A01CB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4A01CB" w:rsidRDefault="004A01CB" w:rsidP="004A01C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4A01CB" w:rsidRDefault="004A01CB" w:rsidP="004A01C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4A01CB" w:rsidRDefault="004A01CB" w:rsidP="004A01C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4A01CB" w:rsidRDefault="004A01CB" w:rsidP="004A01C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A01CB" w:rsidRDefault="004A01CB" w:rsidP="004A01C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A01CB" w:rsidRDefault="004A01CB" w:rsidP="004A01C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A01CB" w:rsidRDefault="004A01CB" w:rsidP="004A01C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A01CB" w:rsidRDefault="004A01CB" w:rsidP="004A01C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A01CB" w:rsidRDefault="004A01CB" w:rsidP="004A01CB">
      <w:pPr>
        <w:spacing w:line="360" w:lineRule="auto"/>
        <w:ind w:left="1440"/>
        <w:jc w:val="both"/>
        <w:rPr>
          <w:sz w:val="22"/>
          <w:szCs w:val="22"/>
        </w:rPr>
      </w:pPr>
    </w:p>
    <w:p w:rsidR="004A01CB" w:rsidRDefault="004A01CB" w:rsidP="004A01C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Pr="004A01CB" w:rsidRDefault="00FE545C" w:rsidP="004A01CB"/>
    <w:sectPr w:rsidR="00FE545C" w:rsidRPr="004A01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D59" w:rsidRDefault="003B5D59">
      <w:r>
        <w:separator/>
      </w:r>
    </w:p>
  </w:endnote>
  <w:endnote w:type="continuationSeparator" w:id="0">
    <w:p w:rsidR="003B5D59" w:rsidRDefault="003B5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A21" w:rsidRDefault="00331A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A21" w:rsidRDefault="00331A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D59" w:rsidRDefault="003B5D59">
      <w:r>
        <w:separator/>
      </w:r>
    </w:p>
  </w:footnote>
  <w:footnote w:type="continuationSeparator" w:id="0">
    <w:p w:rsidR="003B5D59" w:rsidRDefault="003B5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A21" w:rsidRDefault="00331A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A21" w:rsidRDefault="00331A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D5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1A21"/>
    <w:rsid w:val="003B5D59"/>
    <w:rsid w:val="004A01C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0D9B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39B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83894"/>
  <w15:chartTrackingRefBased/>
  <w15:docId w15:val="{C63D38B5-C349-473A-BDDC-9B063D021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01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21063-3CD4-4E53-BD82-2452B51B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2022-10-06T11:42:00Z</cp:lastPrinted>
  <dcterms:created xsi:type="dcterms:W3CDTF">2022-10-06T11:42:00Z</dcterms:created>
  <dcterms:modified xsi:type="dcterms:W3CDTF">2022-10-06T11:42:00Z</dcterms:modified>
</cp:coreProperties>
</file>