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2278" w:rsidRDefault="00422278" w:rsidP="00422278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422278" w:rsidRDefault="00422278" w:rsidP="0042227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422278" w:rsidRDefault="00422278" w:rsidP="0042227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422278" w:rsidRDefault="00422278" w:rsidP="00422278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422278" w:rsidRDefault="00422278" w:rsidP="00422278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422278" w:rsidRDefault="00422278" w:rsidP="00422278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422278" w:rsidRDefault="00422278" w:rsidP="00422278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22278" w:rsidRDefault="00422278" w:rsidP="00422278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422278" w:rsidRDefault="00422278" w:rsidP="0042227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22278" w:rsidRDefault="00422278" w:rsidP="00422278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422278" w:rsidRDefault="00422278" w:rsidP="00422278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422278" w:rsidRDefault="00422278" w:rsidP="0042227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22278" w:rsidRDefault="00422278" w:rsidP="00422278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22278" w:rsidRDefault="00422278" w:rsidP="0042227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22278" w:rsidRDefault="00422278" w:rsidP="0042227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422278" w:rsidRDefault="00422278" w:rsidP="0042227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422278" w:rsidRDefault="00422278" w:rsidP="0042227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422278" w:rsidRDefault="00422278" w:rsidP="0042227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22278" w:rsidRDefault="00422278" w:rsidP="0042227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rFonts w:ascii="Arial" w:hAnsi="Arial" w:cs="Arial"/>
          <w:b/>
          <w:sz w:val="20"/>
          <w:szCs w:val="20"/>
        </w:rPr>
        <w:t>Dostawa stołu warsztatowego "cię</w:t>
      </w:r>
      <w:r w:rsidR="00140EBE">
        <w:rPr>
          <w:rFonts w:ascii="Arial" w:hAnsi="Arial" w:cs="Arial"/>
          <w:b/>
          <w:sz w:val="20"/>
          <w:szCs w:val="20"/>
        </w:rPr>
        <w:t>ż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kiego" - Kc-zp.272-486/22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422278" w:rsidRDefault="00422278" w:rsidP="0042227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422278" w:rsidRDefault="00422278" w:rsidP="0042227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422278" w:rsidRDefault="00422278" w:rsidP="0042227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:rsidR="00422278" w:rsidRDefault="00422278" w:rsidP="0042227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422278" w:rsidRDefault="00422278" w:rsidP="0042227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</w:p>
    <w:p w:rsidR="00422278" w:rsidRDefault="00422278" w:rsidP="00422278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:rsidR="00422278" w:rsidRDefault="00422278" w:rsidP="00422278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422278" w:rsidRDefault="00422278" w:rsidP="00422278">
      <w:pPr>
        <w:pStyle w:val="Akapitzlist"/>
        <w:widowControl w:val="0"/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</w:p>
    <w:p w:rsidR="00422278" w:rsidRDefault="00422278" w:rsidP="0042227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422278" w:rsidRDefault="00422278" w:rsidP="0042227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22278" w:rsidRDefault="00422278" w:rsidP="0042227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422278" w:rsidRDefault="00422278" w:rsidP="00422278">
      <w:pPr>
        <w:spacing w:line="252" w:lineRule="auto"/>
        <w:jc w:val="right"/>
        <w:rPr>
          <w:rFonts w:ascii="Arial" w:hAnsi="Arial" w:cs="Arial"/>
          <w:sz w:val="20"/>
          <w:szCs w:val="20"/>
        </w:rPr>
      </w:pPr>
    </w:p>
    <w:p w:rsidR="00422278" w:rsidRDefault="00422278" w:rsidP="0042227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:rsidR="00422278" w:rsidRDefault="00422278" w:rsidP="00422278">
      <w:pPr>
        <w:spacing w:line="252" w:lineRule="auto"/>
      </w:pPr>
    </w:p>
    <w:p w:rsidR="00422278" w:rsidRDefault="00422278" w:rsidP="00422278"/>
    <w:p w:rsidR="00422278" w:rsidRDefault="00422278" w:rsidP="00422278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3B93" w:rsidRDefault="005B3B93" w:rsidP="0038231F">
      <w:pPr>
        <w:spacing w:after="0" w:line="240" w:lineRule="auto"/>
      </w:pPr>
      <w:r>
        <w:separator/>
      </w:r>
    </w:p>
  </w:endnote>
  <w:endnote w:type="continuationSeparator" w:id="0">
    <w:p w:rsidR="005B3B93" w:rsidRDefault="005B3B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C52" w:rsidRDefault="005D3C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C52" w:rsidRDefault="005D3C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3B93" w:rsidRDefault="005B3B93" w:rsidP="0038231F">
      <w:pPr>
        <w:spacing w:after="0" w:line="240" w:lineRule="auto"/>
      </w:pPr>
      <w:r>
        <w:separator/>
      </w:r>
    </w:p>
  </w:footnote>
  <w:footnote w:type="continuationSeparator" w:id="0">
    <w:p w:rsidR="005B3B93" w:rsidRDefault="005B3B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C52" w:rsidRDefault="005D3C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C52" w:rsidRDefault="005D3C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C52" w:rsidRDefault="005D3C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B9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0EB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278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3B93"/>
    <w:rsid w:val="005C39CA"/>
    <w:rsid w:val="005D3C52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F0B65E"/>
  <w15:chartTrackingRefBased/>
  <w15:docId w15:val="{D3B15167-6DBC-4BAD-9B2E-0D16D4FE4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22278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37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B0029A-5F89-4DCE-94D8-3899F95D0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2022-10-03T09:28:00Z</dcterms:created>
  <dcterms:modified xsi:type="dcterms:W3CDTF">2022-10-03T09:28:00Z</dcterms:modified>
</cp:coreProperties>
</file>