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DE9BA" w14:textId="77777777" w:rsidR="00FB7F50" w:rsidRPr="002245BE" w:rsidRDefault="004746C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746C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746C7">
        <w:rPr>
          <w:sz w:val="22"/>
          <w:szCs w:val="22"/>
        </w:rPr>
        <w:t>2022-10-20</w:t>
      </w:r>
    </w:p>
    <w:p w14:paraId="6A8B1A10" w14:textId="77777777" w:rsidR="006B40CB" w:rsidRDefault="004746C7" w:rsidP="00FB7F50">
      <w:pPr>
        <w:spacing w:after="40"/>
        <w:rPr>
          <w:b/>
          <w:bCs/>
          <w:sz w:val="22"/>
          <w:szCs w:val="22"/>
        </w:rPr>
      </w:pPr>
      <w:r w:rsidRPr="004746C7">
        <w:rPr>
          <w:b/>
          <w:bCs/>
          <w:sz w:val="22"/>
          <w:szCs w:val="22"/>
        </w:rPr>
        <w:t>Szpital Specjalistyczny im. Stefana Żeromskiego</w:t>
      </w:r>
    </w:p>
    <w:p w14:paraId="785281B3" w14:textId="77777777" w:rsidR="006B40CB" w:rsidRDefault="004746C7" w:rsidP="00FB7F50">
      <w:pPr>
        <w:spacing w:after="40"/>
        <w:rPr>
          <w:b/>
          <w:bCs/>
          <w:sz w:val="22"/>
          <w:szCs w:val="22"/>
        </w:rPr>
      </w:pPr>
      <w:r w:rsidRPr="004746C7">
        <w:rPr>
          <w:b/>
          <w:bCs/>
          <w:sz w:val="22"/>
          <w:szCs w:val="22"/>
        </w:rPr>
        <w:t xml:space="preserve"> SP ZOZ w Krakowie </w:t>
      </w:r>
    </w:p>
    <w:p w14:paraId="38A68404" w14:textId="7573D8D6" w:rsidR="00FB7F50" w:rsidRPr="002245BE" w:rsidRDefault="004746C7" w:rsidP="00FB7F50">
      <w:pPr>
        <w:spacing w:after="40"/>
        <w:rPr>
          <w:b/>
          <w:bCs/>
          <w:sz w:val="22"/>
          <w:szCs w:val="22"/>
        </w:rPr>
      </w:pPr>
      <w:r w:rsidRPr="004746C7">
        <w:rPr>
          <w:b/>
          <w:bCs/>
          <w:sz w:val="22"/>
          <w:szCs w:val="22"/>
        </w:rPr>
        <w:t>Sekcja Zamówień Publicznych</w:t>
      </w:r>
    </w:p>
    <w:p w14:paraId="67234F03" w14:textId="77777777" w:rsidR="00FB7F50" w:rsidRPr="002245BE" w:rsidRDefault="004746C7" w:rsidP="00FB7F50">
      <w:pPr>
        <w:rPr>
          <w:sz w:val="22"/>
          <w:szCs w:val="22"/>
        </w:rPr>
      </w:pPr>
      <w:r w:rsidRPr="004746C7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4746C7">
        <w:rPr>
          <w:sz w:val="22"/>
          <w:szCs w:val="22"/>
        </w:rPr>
        <w:t>66</w:t>
      </w:r>
    </w:p>
    <w:p w14:paraId="509B23D2" w14:textId="77777777" w:rsidR="00FB7F50" w:rsidRPr="002245BE" w:rsidRDefault="004746C7" w:rsidP="00FB7F50">
      <w:pPr>
        <w:rPr>
          <w:sz w:val="22"/>
          <w:szCs w:val="22"/>
        </w:rPr>
      </w:pPr>
      <w:r w:rsidRPr="004746C7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4746C7">
        <w:rPr>
          <w:sz w:val="22"/>
          <w:szCs w:val="22"/>
        </w:rPr>
        <w:t>Kraków</w:t>
      </w:r>
    </w:p>
    <w:p w14:paraId="7CCC565E" w14:textId="012A99CF" w:rsidR="00E62859" w:rsidRPr="00A17CDB" w:rsidRDefault="006B40CB" w:rsidP="00A17CDB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SZP.271-</w:t>
      </w:r>
      <w:r w:rsidR="00F336C0">
        <w:rPr>
          <w:bCs/>
          <w:sz w:val="18"/>
          <w:szCs w:val="18"/>
        </w:rPr>
        <w:t>802</w:t>
      </w:r>
      <w:r>
        <w:rPr>
          <w:bCs/>
          <w:sz w:val="18"/>
          <w:szCs w:val="18"/>
        </w:rPr>
        <w:t>/42/2022</w:t>
      </w:r>
    </w:p>
    <w:p w14:paraId="461A3C6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78AFBD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746C7" w:rsidRPr="00607F9B" w14:paraId="56483C0A" w14:textId="77777777" w:rsidTr="00A60A79">
        <w:trPr>
          <w:trHeight w:val="638"/>
        </w:trPr>
        <w:tc>
          <w:tcPr>
            <w:tcW w:w="959" w:type="dxa"/>
            <w:shd w:val="clear" w:color="auto" w:fill="auto"/>
          </w:tcPr>
          <w:p w14:paraId="29EBBC66" w14:textId="77777777" w:rsidR="004746C7" w:rsidRPr="00607F9B" w:rsidRDefault="004746C7" w:rsidP="00A60A7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3A75A83" w14:textId="77777777" w:rsidR="004746C7" w:rsidRPr="00607F9B" w:rsidRDefault="004746C7" w:rsidP="00A60A7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746C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746C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proofErr w:type="gramEnd"/>
            <w:r w:rsidRPr="004746C7">
              <w:rPr>
                <w:b/>
                <w:bCs/>
                <w:sz w:val="22"/>
                <w:szCs w:val="22"/>
              </w:rPr>
              <w:t xml:space="preserve"> Zakup i dostawa wraz z uruchomieniem </w:t>
            </w:r>
            <w:proofErr w:type="spellStart"/>
            <w:r w:rsidRPr="004746C7">
              <w:rPr>
                <w:b/>
                <w:bCs/>
                <w:sz w:val="22"/>
                <w:szCs w:val="22"/>
              </w:rPr>
              <w:t>cystofiberoskopu</w:t>
            </w:r>
            <w:proofErr w:type="spellEnd"/>
            <w:r w:rsidRPr="004746C7">
              <w:rPr>
                <w:b/>
                <w:bCs/>
                <w:sz w:val="22"/>
                <w:szCs w:val="22"/>
              </w:rPr>
              <w:t xml:space="preserve"> z osprzętem (10 kompletów)  oraz przeszkolenie pracowników Zamawiającego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746C7">
              <w:rPr>
                <w:b/>
                <w:sz w:val="22"/>
                <w:szCs w:val="22"/>
              </w:rPr>
              <w:t>ZP/42/2022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C342D6A" w14:textId="44E50F0C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4746C7" w:rsidRPr="004746C7">
        <w:rPr>
          <w:b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746C7" w:rsidRPr="004746C7">
        <w:rPr>
          <w:sz w:val="22"/>
          <w:szCs w:val="22"/>
        </w:rPr>
        <w:t>(</w:t>
      </w:r>
      <w:proofErr w:type="spellStart"/>
      <w:r w:rsidR="004746C7" w:rsidRPr="004746C7">
        <w:rPr>
          <w:sz w:val="22"/>
          <w:szCs w:val="22"/>
        </w:rPr>
        <w:t>t.j</w:t>
      </w:r>
      <w:proofErr w:type="spellEnd"/>
      <w:r w:rsidR="004746C7" w:rsidRPr="004746C7">
        <w:rPr>
          <w:sz w:val="22"/>
          <w:szCs w:val="22"/>
        </w:rPr>
        <w:t xml:space="preserve">. Dz.U. z 2021r. poz. 1129 z </w:t>
      </w:r>
      <w:proofErr w:type="spellStart"/>
      <w:r w:rsidR="004746C7" w:rsidRPr="004746C7">
        <w:rPr>
          <w:sz w:val="22"/>
          <w:szCs w:val="22"/>
        </w:rPr>
        <w:t>późn</w:t>
      </w:r>
      <w:proofErr w:type="spellEnd"/>
      <w:r w:rsidR="004746C7" w:rsidRPr="004746C7">
        <w:rPr>
          <w:sz w:val="22"/>
          <w:szCs w:val="22"/>
        </w:rPr>
        <w:t>.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746C7" w14:paraId="7EFC9417" w14:textId="77777777" w:rsidTr="00A60A79">
        <w:trPr>
          <w:cantSplit/>
        </w:trPr>
        <w:tc>
          <w:tcPr>
            <w:tcW w:w="10150" w:type="dxa"/>
          </w:tcPr>
          <w:p w14:paraId="68BF16EB" w14:textId="77777777" w:rsidR="004746C7" w:rsidRPr="00D26ED6" w:rsidRDefault="004746C7" w:rsidP="00A60A7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4746C7">
              <w:rPr>
                <w:b/>
                <w:sz w:val="22"/>
                <w:szCs w:val="22"/>
              </w:rPr>
              <w:t>Varimed</w:t>
            </w:r>
            <w:proofErr w:type="spellEnd"/>
            <w:r w:rsidRPr="004746C7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05DF264B" w14:textId="77777777" w:rsidR="004746C7" w:rsidRPr="009F0E5C" w:rsidRDefault="004746C7" w:rsidP="00A60A79">
            <w:pPr>
              <w:jc w:val="both"/>
              <w:rPr>
                <w:bCs/>
                <w:sz w:val="22"/>
                <w:szCs w:val="22"/>
              </w:rPr>
            </w:pPr>
            <w:r w:rsidRPr="004746C7">
              <w:rPr>
                <w:bCs/>
                <w:sz w:val="22"/>
                <w:szCs w:val="22"/>
              </w:rPr>
              <w:t>Tadeusza Kościuszki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46C7">
              <w:rPr>
                <w:bCs/>
                <w:sz w:val="22"/>
                <w:szCs w:val="22"/>
              </w:rPr>
              <w:t>115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746C7">
              <w:rPr>
                <w:bCs/>
                <w:sz w:val="22"/>
                <w:szCs w:val="22"/>
              </w:rPr>
              <w:t>/4U</w:t>
            </w:r>
          </w:p>
          <w:p w14:paraId="5CCCB475" w14:textId="77777777" w:rsidR="004746C7" w:rsidRPr="009F0E5C" w:rsidRDefault="004746C7" w:rsidP="00A60A79">
            <w:pPr>
              <w:jc w:val="both"/>
              <w:rPr>
                <w:bCs/>
                <w:sz w:val="22"/>
                <w:szCs w:val="22"/>
              </w:rPr>
            </w:pPr>
            <w:r w:rsidRPr="004746C7">
              <w:rPr>
                <w:bCs/>
                <w:sz w:val="22"/>
                <w:szCs w:val="22"/>
              </w:rPr>
              <w:t>50-442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46C7">
              <w:rPr>
                <w:bCs/>
                <w:sz w:val="22"/>
                <w:szCs w:val="22"/>
              </w:rPr>
              <w:t>Wrocław</w:t>
            </w:r>
          </w:p>
          <w:p w14:paraId="3433C299" w14:textId="77777777" w:rsidR="004746C7" w:rsidRPr="00D26ED6" w:rsidRDefault="004746C7" w:rsidP="00A60A7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0BD361B" w14:textId="77777777" w:rsidR="004746C7" w:rsidRPr="00D26ED6" w:rsidRDefault="004746C7" w:rsidP="00A60A7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746C7">
              <w:rPr>
                <w:sz w:val="22"/>
                <w:szCs w:val="22"/>
              </w:rPr>
              <w:t xml:space="preserve"> Zakup i dostawa </w:t>
            </w:r>
            <w:proofErr w:type="spellStart"/>
            <w:r w:rsidRPr="004746C7">
              <w:rPr>
                <w:sz w:val="22"/>
                <w:szCs w:val="22"/>
              </w:rPr>
              <w:t>cystofiberoskopu</w:t>
            </w:r>
            <w:proofErr w:type="spellEnd"/>
            <w:r w:rsidRPr="004746C7">
              <w:rPr>
                <w:sz w:val="22"/>
                <w:szCs w:val="22"/>
              </w:rPr>
              <w:t xml:space="preserve"> z osprzętem (10 kompletów)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746C7">
              <w:rPr>
                <w:b/>
                <w:sz w:val="22"/>
                <w:szCs w:val="22"/>
              </w:rPr>
              <w:t>396 975.00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3C5312E" w14:textId="01608B90" w:rsidR="004746C7" w:rsidRPr="004746C7" w:rsidRDefault="004746C7" w:rsidP="006B40CB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6B40CB">
              <w:rPr>
                <w:color w:val="000000"/>
                <w:sz w:val="22"/>
                <w:szCs w:val="22"/>
              </w:rPr>
              <w:t xml:space="preserve"> </w:t>
            </w:r>
            <w:r w:rsidR="006B40CB">
              <w:t xml:space="preserve">Oferta spełnia warunki zawarte w SWZ, w ustawie Prawo zamówień </w:t>
            </w:r>
            <w:proofErr w:type="gramStart"/>
            <w:r w:rsidR="006B40CB">
              <w:t>publicznych  oraz</w:t>
            </w:r>
            <w:proofErr w:type="gramEnd"/>
            <w:r w:rsidR="006B40CB">
              <w:t xml:space="preserve"> jest najkorzystniejsza w kryteriach określonych w SWZ</w:t>
            </w:r>
          </w:p>
        </w:tc>
      </w:tr>
    </w:tbl>
    <w:p w14:paraId="3ACA232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70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851"/>
      </w:tblGrid>
      <w:tr w:rsidR="006B40CB" w:rsidRPr="008567C7" w14:paraId="79E42E0A" w14:textId="77777777" w:rsidTr="006B40CB">
        <w:trPr>
          <w:trHeight w:val="510"/>
        </w:trPr>
        <w:tc>
          <w:tcPr>
            <w:tcW w:w="709" w:type="dxa"/>
            <w:vAlign w:val="center"/>
          </w:tcPr>
          <w:p w14:paraId="77B35F1D" w14:textId="77777777" w:rsidR="006B40CB" w:rsidRPr="008567C7" w:rsidRDefault="006B40C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3754D478" w14:textId="77777777" w:rsidR="006B40CB" w:rsidRPr="008567C7" w:rsidRDefault="006B40C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C67E007" w14:textId="77777777" w:rsidR="006B40CB" w:rsidRPr="008567C7" w:rsidRDefault="006B40C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46C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80A3D9D" w14:textId="77777777" w:rsidR="006B40CB" w:rsidRPr="008567C7" w:rsidRDefault="006B40C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46C7">
              <w:rPr>
                <w:rFonts w:ascii="Times New Roman" w:hAnsi="Times New Roman" w:cs="Times New Roman"/>
                <w:bCs/>
                <w:sz w:val="18"/>
                <w:szCs w:val="18"/>
              </w:rPr>
              <w:t>wydłużenie terminu gwarancji</w:t>
            </w:r>
          </w:p>
        </w:tc>
        <w:tc>
          <w:tcPr>
            <w:tcW w:w="1134" w:type="dxa"/>
            <w:vAlign w:val="center"/>
          </w:tcPr>
          <w:p w14:paraId="4BEA9E67" w14:textId="77777777" w:rsidR="006B40CB" w:rsidRPr="008567C7" w:rsidRDefault="006B40C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46C7">
              <w:rPr>
                <w:rFonts w:ascii="Times New Roman" w:hAnsi="Times New Roman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851" w:type="dxa"/>
            <w:vAlign w:val="center"/>
          </w:tcPr>
          <w:p w14:paraId="3C6E98AE" w14:textId="77777777" w:rsidR="006B40CB" w:rsidRPr="008567C7" w:rsidRDefault="006B40C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B40CB" w:rsidRPr="008567C7" w14:paraId="13BFE6B8" w14:textId="77777777" w:rsidTr="006B40CB">
        <w:tc>
          <w:tcPr>
            <w:tcW w:w="709" w:type="dxa"/>
            <w:vAlign w:val="center"/>
          </w:tcPr>
          <w:p w14:paraId="41C725E0" w14:textId="77777777" w:rsidR="006B40CB" w:rsidRPr="008567C7" w:rsidRDefault="006B40CB" w:rsidP="00A60A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6C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1004E01D" w14:textId="77777777" w:rsidR="006B40CB" w:rsidRPr="002B6761" w:rsidRDefault="006B40CB" w:rsidP="00A60A7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746C7">
              <w:rPr>
                <w:rFonts w:ascii="Times New Roman" w:hAnsi="Times New Roman" w:cs="Times New Roman"/>
                <w:b/>
                <w:sz w:val="18"/>
                <w:szCs w:val="18"/>
              </w:rPr>
              <w:t>Varimed</w:t>
            </w:r>
            <w:proofErr w:type="spellEnd"/>
            <w:r w:rsidRPr="004746C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14:paraId="261674EE" w14:textId="77777777" w:rsidR="006B40CB" w:rsidRPr="008567C7" w:rsidRDefault="006B40CB" w:rsidP="00A60A7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46C7">
              <w:rPr>
                <w:rFonts w:ascii="Times New Roman" w:hAnsi="Times New Roman" w:cs="Times New Roman"/>
                <w:bCs/>
                <w:sz w:val="18"/>
                <w:szCs w:val="18"/>
              </w:rPr>
              <w:t>Tadeusza Kościuszki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46C7">
              <w:rPr>
                <w:rFonts w:ascii="Times New Roman" w:hAnsi="Times New Roman" w:cs="Times New Roman"/>
                <w:bCs/>
                <w:sz w:val="18"/>
                <w:szCs w:val="18"/>
              </w:rPr>
              <w:t>115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46C7">
              <w:rPr>
                <w:rFonts w:ascii="Times New Roman" w:hAnsi="Times New Roman" w:cs="Times New Roman"/>
                <w:bCs/>
                <w:sz w:val="18"/>
                <w:szCs w:val="18"/>
              </w:rPr>
              <w:t>/4U</w:t>
            </w:r>
          </w:p>
          <w:p w14:paraId="4690915F" w14:textId="77777777" w:rsidR="006B40CB" w:rsidRPr="001B7815" w:rsidRDefault="006B40CB" w:rsidP="00A60A7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46C7">
              <w:rPr>
                <w:rFonts w:ascii="Times New Roman" w:hAnsi="Times New Roman" w:cs="Times New Roman"/>
                <w:bCs/>
                <w:sz w:val="18"/>
                <w:szCs w:val="18"/>
              </w:rPr>
              <w:t>50-442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46C7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134" w:type="dxa"/>
            <w:vAlign w:val="center"/>
          </w:tcPr>
          <w:p w14:paraId="3325CB38" w14:textId="47F80341" w:rsidR="006B40CB" w:rsidRPr="008567C7" w:rsidRDefault="006B40CB" w:rsidP="00A60A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6C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4746C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Align w:val="center"/>
          </w:tcPr>
          <w:p w14:paraId="4BF1F7CA" w14:textId="77777777" w:rsidR="006B40CB" w:rsidRPr="008567C7" w:rsidRDefault="006B40CB" w:rsidP="00A60A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6C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1CBBCF0F" w14:textId="77777777" w:rsidR="006B40CB" w:rsidRPr="008567C7" w:rsidRDefault="006B40CB" w:rsidP="00A60A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6C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vAlign w:val="center"/>
          </w:tcPr>
          <w:p w14:paraId="0A810C42" w14:textId="10A1C276" w:rsidR="006B40CB" w:rsidRPr="008567C7" w:rsidRDefault="006B40CB" w:rsidP="00A60A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6C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4746C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14:paraId="4402D0CC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70E5A66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1CAEB7AD" w14:textId="77777777"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2AD20A91" w14:textId="08AF73FB" w:rsidR="006B40CB" w:rsidRDefault="006B40CB" w:rsidP="00005838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Z-ca Dyrektora ds. Finansowych </w:t>
      </w:r>
    </w:p>
    <w:p w14:paraId="75C9194C" w14:textId="542BAE7E" w:rsidR="008642B3" w:rsidRPr="00005838" w:rsidRDefault="006B40CB" w:rsidP="00005838">
      <w:pPr>
        <w:jc w:val="right"/>
        <w:rPr>
          <w:sz w:val="32"/>
          <w:szCs w:val="32"/>
        </w:rPr>
      </w:pPr>
      <w:r>
        <w:rPr>
          <w:sz w:val="22"/>
          <w:szCs w:val="22"/>
        </w:rPr>
        <w:t>mgr Dorota Gołąb-</w:t>
      </w:r>
      <w:proofErr w:type="spellStart"/>
      <w:r>
        <w:rPr>
          <w:sz w:val="22"/>
          <w:szCs w:val="22"/>
        </w:rPr>
        <w:t>Bełtowicz</w:t>
      </w:r>
      <w:proofErr w:type="spellEnd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887693" w14:textId="77777777" w:rsidR="00783DA2" w:rsidRDefault="00783DA2">
      <w:r>
        <w:separator/>
      </w:r>
    </w:p>
  </w:endnote>
  <w:endnote w:type="continuationSeparator" w:id="0">
    <w:p w14:paraId="651D0E32" w14:textId="77777777" w:rsidR="00783DA2" w:rsidRDefault="00783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32A3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3F86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1ACDFE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01791D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2AAF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C7451" w14:textId="77777777" w:rsidR="00783DA2" w:rsidRDefault="00783DA2">
      <w:r>
        <w:separator/>
      </w:r>
    </w:p>
  </w:footnote>
  <w:footnote w:type="continuationSeparator" w:id="0">
    <w:p w14:paraId="50D3069E" w14:textId="77777777" w:rsidR="00783DA2" w:rsidRDefault="00783D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1D00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9D8A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F3E3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3DA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746C7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40CB"/>
    <w:rsid w:val="006E3089"/>
    <w:rsid w:val="00712C39"/>
    <w:rsid w:val="0075025B"/>
    <w:rsid w:val="00756CDA"/>
    <w:rsid w:val="00783DA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6C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1F9613"/>
  <w15:chartTrackingRefBased/>
  <w15:docId w15:val="{F6CD625B-95CC-4373-A6ED-C464555F1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225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cp:lastPrinted>2022-10-20T11:59:00Z</cp:lastPrinted>
  <dcterms:created xsi:type="dcterms:W3CDTF">2022-10-20T11:59:00Z</dcterms:created>
  <dcterms:modified xsi:type="dcterms:W3CDTF">2022-10-20T11:59:00Z</dcterms:modified>
</cp:coreProperties>
</file>