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13063451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Pr="008D6D67">
        <w:rPr>
          <w:b/>
        </w:rPr>
        <w:t xml:space="preserve">Dostawa kompletu urządzeń do monitoringu i odtwarzania sygnałów </w:t>
      </w:r>
      <w:r>
        <w:rPr>
          <w:b/>
        </w:rPr>
        <w:br/>
      </w:r>
      <w:r w:rsidRPr="008D6D67">
        <w:rPr>
          <w:b/>
        </w:rPr>
        <w:t xml:space="preserve">w technologii Dolby </w:t>
      </w:r>
      <w:proofErr w:type="spellStart"/>
      <w:r w:rsidRPr="008D6D67">
        <w:rPr>
          <w:b/>
        </w:rPr>
        <w:t>Atmos</w:t>
      </w:r>
      <w:proofErr w:type="spellEnd"/>
      <w:r>
        <w:rPr>
          <w:b/>
        </w:rPr>
        <w:t xml:space="preserve"> lub równoważnej</w:t>
      </w:r>
      <w:r w:rsidRPr="008D6D67">
        <w:rPr>
          <w:b/>
        </w:rPr>
        <w:t xml:space="preserve"> z systemem automatycznej kalibracji - KC-</w:t>
      </w:r>
      <w:proofErr w:type="spellStart"/>
      <w:r w:rsidRPr="008D6D67">
        <w:rPr>
          <w:b/>
        </w:rPr>
        <w:t>zp</w:t>
      </w:r>
      <w:proofErr w:type="spellEnd"/>
      <w:r w:rsidRPr="008D6D67">
        <w:rPr>
          <w:b/>
        </w:rPr>
        <w:t>. 272-629/22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>
        <w:br/>
      </w:r>
      <w:r w:rsidRPr="00894B65">
        <w:t>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2069"/>
        <w:gridCol w:w="709"/>
        <w:gridCol w:w="1134"/>
        <w:gridCol w:w="1031"/>
        <w:gridCol w:w="851"/>
        <w:gridCol w:w="2001"/>
      </w:tblGrid>
      <w:tr w:rsidR="008C5F63" w:rsidRPr="00EC5DE0" w14:paraId="2E615D7B" w14:textId="77777777" w:rsidTr="006E531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EC5DE0" w:rsidRDefault="008C5F63" w:rsidP="00910B37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2F0149E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5F7D431D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0A08D0" w14:textId="77777777" w:rsidR="006E5314" w:rsidRDefault="006E5314" w:rsidP="006E5314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638496B6" w14:textId="6F010C45" w:rsidR="008C5F63" w:rsidRPr="00EC5DE0" w:rsidRDefault="006E5314" w:rsidP="006E531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4341C167" w:rsidR="008C5F63" w:rsidRPr="00EC5DE0" w:rsidRDefault="006E5314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5DE5E9C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892921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1BB25F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73AC34B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3A29534E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5E6D9E5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8C5F63" w:rsidRPr="00EC5DE0" w14:paraId="252E68C1" w14:textId="77777777" w:rsidTr="006E5314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6E5314" w:rsidRPr="00EC5DE0" w14:paraId="720990E8" w14:textId="77777777" w:rsidTr="006E5314">
        <w:trPr>
          <w:trHeight w:val="163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00757B39" w14:textId="77777777" w:rsidR="006E5314" w:rsidRPr="00EC5DE0" w:rsidRDefault="006E5314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161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604FBA5" w14:textId="71E37951" w:rsidR="006E5314" w:rsidRPr="00EC5DE0" w:rsidRDefault="006E5314" w:rsidP="006E5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Kompletne stanowisko </w:t>
            </w:r>
            <w:r w:rsidRPr="008806B4">
              <w:rPr>
                <w:bCs/>
                <w:sz w:val="16"/>
                <w:szCs w:val="16"/>
              </w:rPr>
              <w:t>do badań wytrzymałościowych materiałów biologicznych oraz elementów drukowanych w technologiach 3D</w:t>
            </w: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BB6F" w14:textId="77777777" w:rsidR="006E5314" w:rsidRDefault="006E5314" w:rsidP="006E5314">
            <w:pPr>
              <w:spacing w:line="276" w:lineRule="auto"/>
              <w:ind w:right="425"/>
              <w:rPr>
                <w:sz w:val="16"/>
                <w:szCs w:val="16"/>
              </w:rPr>
            </w:pPr>
            <w:r w:rsidRPr="00BF04F3">
              <w:rPr>
                <w:sz w:val="16"/>
                <w:szCs w:val="16"/>
              </w:rPr>
              <w:t>Monitor studyjny DSP dwudrożny, bliskiego pola (5"/50W + 3/4"/50W):</w:t>
            </w:r>
          </w:p>
          <w:p w14:paraId="7836BCC9" w14:textId="1CEA713C" w:rsidR="006E5314" w:rsidRPr="00EC5DE0" w:rsidRDefault="006E5314" w:rsidP="006E531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BF04F3">
              <w:rPr>
                <w:bCs/>
                <w:sz w:val="16"/>
                <w:szCs w:val="16"/>
                <w:highlight w:val="yellow"/>
                <w:lang w:eastAsia="en-US"/>
              </w:rPr>
              <w:t>……………</w:t>
            </w: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A23" w14:textId="567060CF" w:rsidR="006E5314" w:rsidRPr="00EC5DE0" w:rsidRDefault="006E5314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8F0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26D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6D787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7070B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  <w:p w14:paraId="2B262942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6E5314" w:rsidRPr="00EC5DE0" w14:paraId="6F087A48" w14:textId="77777777" w:rsidTr="006E5314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6F4C9F1C" w14:textId="77777777" w:rsidR="006E5314" w:rsidRPr="00EC5DE0" w:rsidRDefault="006E5314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0F898" w14:textId="77777777" w:rsidR="006E5314" w:rsidRDefault="006E5314" w:rsidP="008806B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2882" w14:textId="77777777" w:rsidR="006E5314" w:rsidRPr="00BF04F3" w:rsidRDefault="006E5314" w:rsidP="006E5314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BF04F3">
              <w:rPr>
                <w:sz w:val="16"/>
                <w:szCs w:val="16"/>
              </w:rPr>
              <w:t>Monitor studyjny DSP dwudrożny, bliskiego pola (4"/50W + 3/4"/50W)</w:t>
            </w:r>
            <w:r w:rsidRPr="00BF04F3">
              <w:rPr>
                <w:bCs/>
                <w:sz w:val="16"/>
                <w:szCs w:val="16"/>
                <w:lang w:eastAsia="en-US"/>
              </w:rPr>
              <w:t>:</w:t>
            </w:r>
          </w:p>
          <w:p w14:paraId="13CDD024" w14:textId="3E92F8CA" w:rsidR="006E5314" w:rsidRPr="00EC5DE0" w:rsidRDefault="006E5314" w:rsidP="006E531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BF04F3">
              <w:rPr>
                <w:bCs/>
                <w:sz w:val="16"/>
                <w:szCs w:val="16"/>
                <w:highlight w:val="yellow"/>
                <w:lang w:eastAsia="en-US"/>
              </w:rPr>
              <w:t>……………</w:t>
            </w: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9E4A" w14:textId="303EC196" w:rsidR="006E5314" w:rsidRDefault="006E5314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52FA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0F59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A08A99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F1CB12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6E5314" w:rsidRPr="00EC5DE0" w14:paraId="56C870E6" w14:textId="77777777" w:rsidTr="009A26C4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4A5CAF83" w14:textId="77777777" w:rsidR="006E5314" w:rsidRPr="00EC5DE0" w:rsidRDefault="006E5314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C62368" w14:textId="77777777" w:rsidR="006E5314" w:rsidRDefault="006E5314" w:rsidP="008806B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CD20" w14:textId="77777777" w:rsidR="006E5314" w:rsidRPr="00BF04F3" w:rsidRDefault="006E5314" w:rsidP="006E5314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BF04F3">
              <w:rPr>
                <w:sz w:val="16"/>
                <w:szCs w:val="16"/>
              </w:rPr>
              <w:t>Monitor studyjny dwudrożny, bliskiego pola (5"/50W + 3/4"/50W)</w:t>
            </w:r>
            <w:r w:rsidRPr="00BF04F3">
              <w:rPr>
                <w:bCs/>
                <w:sz w:val="16"/>
                <w:szCs w:val="16"/>
                <w:lang w:eastAsia="en-US"/>
              </w:rPr>
              <w:t>:</w:t>
            </w:r>
          </w:p>
          <w:p w14:paraId="2C493F6C" w14:textId="659B280E" w:rsidR="006E5314" w:rsidRPr="00EC5DE0" w:rsidRDefault="006E5314" w:rsidP="006E531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BF04F3">
              <w:rPr>
                <w:bCs/>
                <w:sz w:val="16"/>
                <w:szCs w:val="16"/>
                <w:highlight w:val="yellow"/>
                <w:lang w:eastAsia="en-US"/>
              </w:rPr>
              <w:t>……………</w:t>
            </w: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………………...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E8A1" w14:textId="72956FE8" w:rsidR="006E5314" w:rsidRDefault="006E5314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2C87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E7D2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D46A5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BBFC3C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6E5314" w:rsidRPr="00EC5DE0" w14:paraId="63B92474" w14:textId="77777777" w:rsidTr="009A26C4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2159236A" w14:textId="77777777" w:rsidR="006E5314" w:rsidRPr="00EC5DE0" w:rsidRDefault="006E5314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06BC7" w14:textId="77777777" w:rsidR="006E5314" w:rsidRDefault="006E5314" w:rsidP="008806B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0132" w14:textId="77777777" w:rsidR="006E5314" w:rsidRPr="00BF04F3" w:rsidRDefault="006E5314" w:rsidP="006E5314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S</w:t>
            </w:r>
            <w:r w:rsidRPr="00BF04F3">
              <w:rPr>
                <w:sz w:val="16"/>
                <w:szCs w:val="16"/>
              </w:rPr>
              <w:t>pliter</w:t>
            </w:r>
            <w:proofErr w:type="spellEnd"/>
            <w:r w:rsidRPr="00BF04F3">
              <w:rPr>
                <w:sz w:val="16"/>
                <w:szCs w:val="16"/>
              </w:rPr>
              <w:t xml:space="preserve"> sieciowy systemu</w:t>
            </w:r>
            <w:r w:rsidRPr="00BF04F3">
              <w:rPr>
                <w:bCs/>
                <w:sz w:val="16"/>
                <w:szCs w:val="16"/>
                <w:lang w:eastAsia="en-US"/>
              </w:rPr>
              <w:t>:</w:t>
            </w:r>
          </w:p>
          <w:p w14:paraId="52239C11" w14:textId="52ECC5A3" w:rsidR="006E5314" w:rsidRPr="00EC5DE0" w:rsidRDefault="006E5314" w:rsidP="006E531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BF04F3">
              <w:rPr>
                <w:bCs/>
                <w:sz w:val="16"/>
                <w:szCs w:val="16"/>
                <w:highlight w:val="yellow"/>
                <w:lang w:eastAsia="en-US"/>
              </w:rPr>
              <w:t>……………………</w:t>
            </w: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0BDF" w14:textId="63FF131C" w:rsidR="006E5314" w:rsidRDefault="006E5314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3FBA" w14:textId="4646513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BAFB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DE050C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74A3B5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6E5314" w:rsidRPr="00EC5DE0" w14:paraId="2926052B" w14:textId="77777777" w:rsidTr="006E5314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1C53C4" w14:textId="77777777" w:rsidR="006E5314" w:rsidRPr="00EC5DE0" w:rsidRDefault="006E5314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7E63" w14:textId="77777777" w:rsidR="006E5314" w:rsidRDefault="006E5314" w:rsidP="008806B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EB6C" w14:textId="77777777" w:rsidR="006E5314" w:rsidRPr="00BF04F3" w:rsidRDefault="006E5314" w:rsidP="006E5314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sz w:val="16"/>
                <w:szCs w:val="16"/>
              </w:rPr>
              <w:t>P</w:t>
            </w:r>
            <w:r w:rsidRPr="00BF04F3">
              <w:rPr>
                <w:sz w:val="16"/>
                <w:szCs w:val="16"/>
              </w:rPr>
              <w:t>otencjometr systemu</w:t>
            </w:r>
            <w:r w:rsidRPr="00BF04F3">
              <w:rPr>
                <w:bCs/>
                <w:sz w:val="16"/>
                <w:szCs w:val="16"/>
                <w:lang w:eastAsia="en-US"/>
              </w:rPr>
              <w:t>:</w:t>
            </w:r>
          </w:p>
          <w:p w14:paraId="30EB834B" w14:textId="7B6B8152" w:rsidR="006E5314" w:rsidRPr="00EC5DE0" w:rsidRDefault="006E5314" w:rsidP="006E531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BF04F3">
              <w:rPr>
                <w:bCs/>
                <w:sz w:val="16"/>
                <w:szCs w:val="16"/>
                <w:highlight w:val="yellow"/>
                <w:lang w:eastAsia="en-US"/>
              </w:rPr>
              <w:lastRenderedPageBreak/>
              <w:t xml:space="preserve"> …………</w:t>
            </w: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9A3A" w14:textId="4B8CF722" w:rsidR="006E5314" w:rsidRDefault="006E5314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95F0" w14:textId="79F1A4A5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DD1F" w14:textId="77777777" w:rsidR="006E5314" w:rsidRPr="00EC5DE0" w:rsidRDefault="006E5314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CCCC4B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C657E0" w14:textId="77777777" w:rsidR="006E5314" w:rsidRPr="00EC5DE0" w:rsidRDefault="006E5314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374EB395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8C5F63" w:rsidRPr="00EC5DE0" w:rsidRDefault="008C5F63" w:rsidP="00910B37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65076D73" w14:textId="77777777" w:rsidR="008C5F63" w:rsidRPr="00EC5DE0" w:rsidRDefault="008C5F63" w:rsidP="00910B37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5D433651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41B5F57E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77777777" w:rsidR="006E5314" w:rsidRDefault="006E5314" w:rsidP="006E5314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557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2022-08-26T07:29:00Z</cp:lastPrinted>
  <dcterms:created xsi:type="dcterms:W3CDTF">2022-10-14T12:32:00Z</dcterms:created>
  <dcterms:modified xsi:type="dcterms:W3CDTF">2022-10-14T12:32:00Z</dcterms:modified>
</cp:coreProperties>
</file>