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6EB505BC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80CD3" w:rsidRPr="00980CD3">
        <w:rPr>
          <w:b/>
          <w:sz w:val="22"/>
          <w:szCs w:val="22"/>
        </w:rPr>
        <w:t>Dostawa 4 szt. silników hydraulicznych - KC-</w:t>
      </w:r>
      <w:proofErr w:type="spellStart"/>
      <w:r w:rsidR="00980CD3" w:rsidRPr="00980CD3">
        <w:rPr>
          <w:b/>
          <w:sz w:val="22"/>
          <w:szCs w:val="22"/>
        </w:rPr>
        <w:t>zp</w:t>
      </w:r>
      <w:proofErr w:type="spellEnd"/>
      <w:r w:rsidR="00980CD3" w:rsidRPr="00980CD3">
        <w:rPr>
          <w:b/>
          <w:sz w:val="22"/>
          <w:szCs w:val="22"/>
        </w:rPr>
        <w:t>. 272-635/22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p w14:paraId="4961812A" w14:textId="77777777" w:rsidR="00DD5F56" w:rsidRDefault="00DD5F56" w:rsidP="00DD5F56">
      <w:pPr>
        <w:tabs>
          <w:tab w:val="left" w:pos="40"/>
          <w:tab w:val="left" w:pos="400"/>
        </w:tabs>
        <w:suppressAutoHyphens/>
        <w:spacing w:after="160" w:line="244" w:lineRule="auto"/>
        <w:textAlignment w:val="baseline"/>
        <w:rPr>
          <w:b/>
          <w:bCs/>
          <w:u w:val="single"/>
          <w:lang w:eastAsia="zh-CN"/>
        </w:rPr>
      </w:pPr>
      <w:r>
        <w:rPr>
          <w:b/>
          <w:bCs/>
          <w:sz w:val="22"/>
          <w:szCs w:val="22"/>
          <w:u w:val="single"/>
        </w:rPr>
        <w:t>Za komplet 4 szt.:</w:t>
      </w:r>
    </w:p>
    <w:p w14:paraId="3CA4FCC7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208233F0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0F4944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B7A8FB1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7E758E8" w14:textId="77777777" w:rsidR="00DD5F56" w:rsidRDefault="00DD5F56" w:rsidP="00DD5F5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14AB3CA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9E041B9" w14:textId="77777777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B461AEA" w14:textId="77777777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zaoferowanych </w:t>
      </w:r>
      <w:r>
        <w:rPr>
          <w:rFonts w:cstheme="minorHAnsi"/>
          <w:color w:val="000000"/>
          <w:sz w:val="22"/>
          <w:szCs w:val="22"/>
          <w:shd w:val="clear" w:color="auto" w:fill="FFFFFF"/>
        </w:rPr>
        <w:t>siłowników hydraulicznych</w:t>
      </w:r>
      <w:r>
        <w:rPr>
          <w:b w:val="0"/>
          <w:sz w:val="22"/>
          <w:szCs w:val="22"/>
        </w:rPr>
        <w:t>……………………………………….</w:t>
      </w:r>
    </w:p>
    <w:p w14:paraId="4B837280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0CCC7D22" w14:textId="77777777" w:rsidR="00DD5F56" w:rsidRPr="00FD4273" w:rsidRDefault="00DD5F56" w:rsidP="00DD5F5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1BE932A8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5C491E70" w14:textId="77777777" w:rsidR="00DD5F56" w:rsidRPr="00DD31FC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…………</w:t>
      </w:r>
      <w:r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sz w:val="22"/>
          <w:szCs w:val="22"/>
        </w:rPr>
        <w:t xml:space="preserve"> </w:t>
      </w:r>
      <w:r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2C84B4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3541E268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532E13E1" w14:textId="3B978B58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D3ACA" w14:textId="7F6F7932" w:rsidR="00FF07E8" w:rsidRDefault="00FF07E8" w:rsidP="00FF07E8">
    <w:pPr>
      <w:pStyle w:val="Nagwek"/>
      <w:jc w:val="center"/>
    </w:pPr>
    <w:r>
      <w:rPr>
        <w:noProof/>
      </w:rPr>
      <w:drawing>
        <wp:inline distT="0" distB="0" distL="0" distR="0" wp14:anchorId="72897D41" wp14:editId="7F9263D0">
          <wp:extent cx="5759450" cy="58763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80CD3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DD5F56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07E8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2022-08-26T07:29:00Z</cp:lastPrinted>
  <dcterms:created xsi:type="dcterms:W3CDTF">2022-10-17T11:29:00Z</dcterms:created>
  <dcterms:modified xsi:type="dcterms:W3CDTF">2022-10-17T11:29:00Z</dcterms:modified>
</cp:coreProperties>
</file>