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813EF" w14:textId="77777777" w:rsidR="00FB7F50" w:rsidRPr="002245BE" w:rsidRDefault="000621F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21F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21F4">
        <w:rPr>
          <w:sz w:val="22"/>
          <w:szCs w:val="22"/>
        </w:rPr>
        <w:t>2022-10-19</w:t>
      </w:r>
    </w:p>
    <w:p w14:paraId="2DDE6455" w14:textId="77777777" w:rsidR="00FB7F50" w:rsidRPr="002245BE" w:rsidRDefault="000621F4" w:rsidP="00FB7F50">
      <w:pPr>
        <w:spacing w:after="40"/>
        <w:rPr>
          <w:b/>
          <w:bCs/>
          <w:sz w:val="22"/>
          <w:szCs w:val="22"/>
        </w:rPr>
      </w:pPr>
      <w:r w:rsidRPr="000621F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7BBD42A" w14:textId="77777777" w:rsidR="00FB7F50" w:rsidRPr="002245BE" w:rsidRDefault="000621F4" w:rsidP="00FB7F50">
      <w:pPr>
        <w:rPr>
          <w:sz w:val="22"/>
          <w:szCs w:val="22"/>
        </w:rPr>
      </w:pPr>
      <w:r w:rsidRPr="000621F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0621F4">
        <w:rPr>
          <w:sz w:val="22"/>
          <w:szCs w:val="22"/>
        </w:rPr>
        <w:t>66</w:t>
      </w:r>
    </w:p>
    <w:p w14:paraId="0BC72D72" w14:textId="77777777" w:rsidR="00FB7F50" w:rsidRPr="002245BE" w:rsidRDefault="000621F4" w:rsidP="00FB7F50">
      <w:pPr>
        <w:rPr>
          <w:sz w:val="22"/>
          <w:szCs w:val="22"/>
        </w:rPr>
      </w:pPr>
      <w:r w:rsidRPr="000621F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0621F4">
        <w:rPr>
          <w:sz w:val="22"/>
          <w:szCs w:val="22"/>
        </w:rPr>
        <w:t>Kraków</w:t>
      </w:r>
    </w:p>
    <w:p w14:paraId="73272E4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1264429" w14:textId="643D8C4C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7815EBA" w14:textId="77777777" w:rsidR="005E33D4" w:rsidRDefault="005E33D4" w:rsidP="00FB7F50">
      <w:pPr>
        <w:jc w:val="both"/>
        <w:rPr>
          <w:bCs/>
          <w:sz w:val="18"/>
          <w:szCs w:val="18"/>
        </w:rPr>
      </w:pPr>
    </w:p>
    <w:p w14:paraId="283C2870" w14:textId="49E73FA4" w:rsidR="005E33D4" w:rsidRPr="005E33D4" w:rsidRDefault="005E33D4" w:rsidP="00FB7F50">
      <w:pPr>
        <w:jc w:val="both"/>
        <w:rPr>
          <w:bCs/>
          <w:sz w:val="20"/>
          <w:szCs w:val="20"/>
        </w:rPr>
      </w:pPr>
      <w:r w:rsidRPr="005E33D4">
        <w:rPr>
          <w:bCs/>
          <w:sz w:val="20"/>
          <w:szCs w:val="20"/>
        </w:rPr>
        <w:t>SZP.271.791/23/2022</w:t>
      </w:r>
    </w:p>
    <w:p w14:paraId="7411BCEC" w14:textId="77777777" w:rsidR="008642B3" w:rsidRDefault="00836DAF" w:rsidP="005E33D4">
      <w:pPr>
        <w:pStyle w:val="Nagwek1"/>
        <w:spacing w:before="120"/>
        <w:rPr>
          <w:sz w:val="28"/>
        </w:rPr>
      </w:pPr>
      <w:r>
        <w:rPr>
          <w:sz w:val="28"/>
        </w:rPr>
        <w:t>OGŁOSZENIE</w:t>
      </w:r>
    </w:p>
    <w:p w14:paraId="67899661" w14:textId="1CCFA3D3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5E33D4">
        <w:rPr>
          <w:b/>
          <w:sz w:val="28"/>
        </w:rPr>
        <w:t xml:space="preserve"> – dot. gr.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621F4" w:rsidRPr="00607F9B" w14:paraId="39301C26" w14:textId="77777777" w:rsidTr="008C1447">
        <w:trPr>
          <w:trHeight w:val="638"/>
        </w:trPr>
        <w:tc>
          <w:tcPr>
            <w:tcW w:w="959" w:type="dxa"/>
            <w:shd w:val="clear" w:color="auto" w:fill="auto"/>
          </w:tcPr>
          <w:p w14:paraId="245AEFC4" w14:textId="77777777" w:rsidR="000621F4" w:rsidRPr="00607F9B" w:rsidRDefault="000621F4" w:rsidP="008C14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ACF497" w14:textId="77777777" w:rsidR="000621F4" w:rsidRPr="00607F9B" w:rsidRDefault="000621F4" w:rsidP="008C14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21F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21F4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21F4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B4A8BD" w14:textId="4459B96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621F4" w:rsidRPr="000621F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621F4" w:rsidRPr="000621F4">
        <w:rPr>
          <w:sz w:val="22"/>
          <w:szCs w:val="22"/>
        </w:rPr>
        <w:t>(t.j. Dz.U. z 202</w:t>
      </w:r>
      <w:r w:rsidR="005E33D4">
        <w:rPr>
          <w:sz w:val="22"/>
          <w:szCs w:val="22"/>
        </w:rPr>
        <w:t>2</w:t>
      </w:r>
      <w:r w:rsidR="000621F4" w:rsidRPr="000621F4">
        <w:rPr>
          <w:sz w:val="22"/>
          <w:szCs w:val="22"/>
        </w:rPr>
        <w:t xml:space="preserve">r. poz. </w:t>
      </w:r>
      <w:r w:rsidR="005E33D4">
        <w:rPr>
          <w:sz w:val="22"/>
          <w:szCs w:val="22"/>
        </w:rPr>
        <w:t>1710</w:t>
      </w:r>
      <w:r w:rsidR="000621F4" w:rsidRPr="000621F4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621F4" w14:paraId="0A016BFC" w14:textId="77777777" w:rsidTr="008C1447">
        <w:trPr>
          <w:cantSplit/>
        </w:trPr>
        <w:tc>
          <w:tcPr>
            <w:tcW w:w="9498" w:type="dxa"/>
          </w:tcPr>
          <w:p w14:paraId="30A3D951" w14:textId="77777777" w:rsidR="005E33D4" w:rsidRPr="005E33D4" w:rsidRDefault="005E33D4" w:rsidP="005E33D4">
            <w:pPr>
              <w:spacing w:before="8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33D4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3409D51D" w14:textId="2B98343D" w:rsidR="005E33D4" w:rsidRPr="005E33D4" w:rsidRDefault="005E33D4" w:rsidP="005E33D4">
            <w:pPr>
              <w:spacing w:before="8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Pr="005E33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Citonet-Kraków Sp. z o.o. (lider) </w:t>
            </w:r>
            <w:r w:rsidRPr="005E33D4">
              <w:rPr>
                <w:rFonts w:ascii="Arial" w:hAnsi="Arial" w:cs="Arial"/>
                <w:sz w:val="22"/>
                <w:szCs w:val="22"/>
              </w:rPr>
              <w:t>Gromadzka 52 30-719 Kraków</w:t>
            </w:r>
          </w:p>
          <w:p w14:paraId="761D426B" w14:textId="77777777" w:rsidR="005E33D4" w:rsidRDefault="005E33D4" w:rsidP="005E33D4">
            <w:pPr>
              <w:spacing w:before="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Pr="005E33D4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 (członek)</w:t>
            </w:r>
            <w:r>
              <w:rPr>
                <w:rFonts w:ascii="Arial" w:hAnsi="Arial" w:cs="Arial"/>
                <w:sz w:val="22"/>
                <w:szCs w:val="22"/>
              </w:rPr>
              <w:t xml:space="preserve"> Żółkiewskiego 20/26, </w:t>
            </w:r>
          </w:p>
          <w:p w14:paraId="2360CE8B" w14:textId="2CD803F9" w:rsidR="005E33D4" w:rsidRDefault="005E33D4" w:rsidP="005E33D4">
            <w:pPr>
              <w:spacing w:before="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87-100 Toruń </w:t>
            </w:r>
          </w:p>
          <w:p w14:paraId="7DA0ACE0" w14:textId="760B1CE7" w:rsidR="005E33D4" w:rsidRPr="005E33D4" w:rsidRDefault="000621F4" w:rsidP="005E33D4">
            <w:pPr>
              <w:spacing w:before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E33D4">
              <w:rPr>
                <w:sz w:val="22"/>
                <w:szCs w:val="22"/>
              </w:rPr>
              <w:t xml:space="preserve"> </w:t>
            </w:r>
          </w:p>
          <w:p w14:paraId="16DFF4B8" w14:textId="7A0EED6B" w:rsidR="000621F4" w:rsidRPr="005E33D4" w:rsidRDefault="000621F4" w:rsidP="008C1447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33D4">
              <w:rPr>
                <w:b/>
                <w:bCs/>
                <w:sz w:val="22"/>
                <w:szCs w:val="22"/>
              </w:rPr>
              <w:t xml:space="preserve">Zadanie nr </w:t>
            </w:r>
            <w:r w:rsidRPr="005E33D4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621F4">
              <w:rPr>
                <w:color w:val="000000"/>
                <w:sz w:val="22"/>
                <w:szCs w:val="22"/>
              </w:rPr>
              <w:t>Zadanie 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621F4">
              <w:rPr>
                <w:b/>
                <w:sz w:val="22"/>
                <w:szCs w:val="22"/>
              </w:rPr>
              <w:t>2 148 163.59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DDF4907" w14:textId="6631692F" w:rsidR="000621F4" w:rsidRPr="005E33D4" w:rsidRDefault="000621F4" w:rsidP="005E33D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5E33D4">
              <w:rPr>
                <w:sz w:val="22"/>
                <w:szCs w:val="22"/>
                <w:u w:val="single"/>
              </w:rPr>
              <w:t>Uzasadnienie wyboru:</w:t>
            </w:r>
            <w:r w:rsidR="005E33D4">
              <w:rPr>
                <w:sz w:val="22"/>
                <w:szCs w:val="22"/>
              </w:rPr>
              <w:t xml:space="preserve"> </w:t>
            </w:r>
            <w:r w:rsidR="005E33D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73985F3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4365"/>
        <w:gridCol w:w="1985"/>
        <w:gridCol w:w="1276"/>
      </w:tblGrid>
      <w:tr w:rsidR="00211A34" w:rsidRPr="00834EF4" w14:paraId="0B127642" w14:textId="77777777" w:rsidTr="00E6724E">
        <w:tc>
          <w:tcPr>
            <w:tcW w:w="1872" w:type="dxa"/>
            <w:shd w:val="clear" w:color="auto" w:fill="F3F3F3"/>
          </w:tcPr>
          <w:p w14:paraId="378A85F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365" w:type="dxa"/>
            <w:shd w:val="clear" w:color="auto" w:fill="F3F3F3"/>
          </w:tcPr>
          <w:p w14:paraId="5841663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14:paraId="5FFB028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3B9CD7E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621F4" w:rsidRPr="00834EF4" w14:paraId="4CE21C14" w14:textId="77777777" w:rsidTr="00E6724E">
        <w:tc>
          <w:tcPr>
            <w:tcW w:w="1872" w:type="dxa"/>
            <w:shd w:val="clear" w:color="auto" w:fill="auto"/>
          </w:tcPr>
          <w:p w14:paraId="5E4F7932" w14:textId="70F9492F" w:rsidR="000621F4" w:rsidRPr="00211A34" w:rsidRDefault="000621F4" w:rsidP="005E33D4">
            <w:pPr>
              <w:numPr>
                <w:ilvl w:val="0"/>
                <w:numId w:val="2"/>
              </w:numPr>
              <w:spacing w:before="40" w:after="40"/>
              <w:rPr>
                <w:color w:val="000000"/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- </w:t>
            </w:r>
            <w:r w:rsidRPr="000621F4">
              <w:rPr>
                <w:sz w:val="20"/>
                <w:szCs w:val="20"/>
              </w:rPr>
              <w:t>Zadanie 1</w:t>
            </w:r>
          </w:p>
        </w:tc>
        <w:tc>
          <w:tcPr>
            <w:tcW w:w="4365" w:type="dxa"/>
            <w:shd w:val="clear" w:color="auto" w:fill="auto"/>
          </w:tcPr>
          <w:p w14:paraId="21A711E2" w14:textId="156FB8BD" w:rsidR="005E33D4" w:rsidRPr="005E33D4" w:rsidRDefault="005E33D4" w:rsidP="005E33D4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</w:t>
            </w:r>
            <w:r w:rsidRPr="005E33D4">
              <w:rPr>
                <w:sz w:val="20"/>
                <w:szCs w:val="20"/>
              </w:rPr>
              <w:t>1.Citonet-Kraków Sp. z o.o. (lider) Gromadzka 52, 30-719 Kraków 2. Toruńskie Zakłady Materiałów Opatrunkowych S.A. (członek)</w:t>
            </w:r>
          </w:p>
          <w:p w14:paraId="2500D102" w14:textId="11483ECA" w:rsidR="000621F4" w:rsidRPr="00211A34" w:rsidRDefault="005E33D4" w:rsidP="005E33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E33D4">
              <w:rPr>
                <w:sz w:val="20"/>
                <w:szCs w:val="20"/>
              </w:rPr>
              <w:t>Żółkiewskiego 20/26 87-100 Toruń</w:t>
            </w:r>
          </w:p>
        </w:tc>
        <w:tc>
          <w:tcPr>
            <w:tcW w:w="1985" w:type="dxa"/>
            <w:shd w:val="clear" w:color="auto" w:fill="auto"/>
          </w:tcPr>
          <w:p w14:paraId="2B5EEF01" w14:textId="77777777" w:rsidR="000621F4" w:rsidRPr="00211A34" w:rsidRDefault="000621F4" w:rsidP="008C144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21F4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03B275" w14:textId="77777777" w:rsidR="000621F4" w:rsidRPr="00211A34" w:rsidRDefault="000621F4" w:rsidP="008C1447">
            <w:pPr>
              <w:jc w:val="center"/>
              <w:rPr>
                <w:color w:val="000000"/>
                <w:sz w:val="20"/>
                <w:szCs w:val="20"/>
              </w:rPr>
            </w:pPr>
            <w:r w:rsidRPr="000621F4">
              <w:rPr>
                <w:sz w:val="20"/>
                <w:szCs w:val="20"/>
              </w:rPr>
              <w:t xml:space="preserve">  100,00</w:t>
            </w:r>
          </w:p>
        </w:tc>
      </w:tr>
    </w:tbl>
    <w:p w14:paraId="425020E3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6BD8E" w14:textId="77777777" w:rsidR="001A585C" w:rsidRDefault="001A585C">
      <w:r>
        <w:separator/>
      </w:r>
    </w:p>
  </w:endnote>
  <w:endnote w:type="continuationSeparator" w:id="0">
    <w:p w14:paraId="236A46E3" w14:textId="77777777" w:rsidR="001A585C" w:rsidRDefault="001A5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98FB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EA9C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E3AFF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E1DEC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7CF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61A3A" w14:textId="77777777" w:rsidR="001A585C" w:rsidRDefault="001A585C">
      <w:r>
        <w:separator/>
      </w:r>
    </w:p>
  </w:footnote>
  <w:footnote w:type="continuationSeparator" w:id="0">
    <w:p w14:paraId="7B149520" w14:textId="77777777" w:rsidR="001A585C" w:rsidRDefault="001A5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399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8E7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CA46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5E7B84"/>
    <w:multiLevelType w:val="hybridMultilevel"/>
    <w:tmpl w:val="885CD130"/>
    <w:lvl w:ilvl="0" w:tplc="9B3CD010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D5B78"/>
    <w:multiLevelType w:val="hybridMultilevel"/>
    <w:tmpl w:val="2A8A6724"/>
    <w:lvl w:ilvl="0" w:tplc="C41C1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551551">
    <w:abstractNumId w:val="1"/>
  </w:num>
  <w:num w:numId="2" w16cid:durableId="556671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85C"/>
    <w:rsid w:val="00022322"/>
    <w:rsid w:val="00042497"/>
    <w:rsid w:val="000621F4"/>
    <w:rsid w:val="000C1E6F"/>
    <w:rsid w:val="000E4E56"/>
    <w:rsid w:val="001A1468"/>
    <w:rsid w:val="001A585C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33D4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6724E"/>
    <w:rsid w:val="00E85D70"/>
    <w:rsid w:val="00F223E4"/>
    <w:rsid w:val="00F33C66"/>
    <w:rsid w:val="00F45233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79C69"/>
  <w15:chartTrackingRefBased/>
  <w15:docId w15:val="{055CB364-362D-4015-AEBC-39D09D71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240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2022-10-19T10:14:00Z</cp:lastPrinted>
  <dcterms:created xsi:type="dcterms:W3CDTF">2022-10-19T11:50:00Z</dcterms:created>
  <dcterms:modified xsi:type="dcterms:W3CDTF">2022-10-19T11:53:00Z</dcterms:modified>
</cp:coreProperties>
</file>